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C016FA">
        <w:rPr>
          <w:rFonts w:ascii="Arial" w:hAnsi="Arial" w:cs="Arial"/>
          <w:b/>
          <w:bCs/>
          <w:sz w:val="24"/>
          <w:szCs w:val="24"/>
        </w:rPr>
        <w:t>7</w:t>
      </w:r>
      <w:r w:rsidR="004A5D33">
        <w:rPr>
          <w:rFonts w:ascii="Arial" w:hAnsi="Arial" w:cs="Arial"/>
          <w:b/>
          <w:bCs/>
          <w:sz w:val="24"/>
          <w:szCs w:val="24"/>
        </w:rPr>
        <w:t>5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2</w:t>
      </w:r>
    </w:p>
    <w:p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:rsidR="00E616D4" w:rsidRPr="007070BC" w:rsidRDefault="00E616D4" w:rsidP="003B310D">
      <w:pPr>
        <w:pStyle w:val="Nagwek2"/>
        <w:ind w:left="0"/>
        <w:rPr>
          <w:sz w:val="24"/>
        </w:rPr>
      </w:pPr>
    </w:p>
    <w:p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:rsidR="00EF47EE" w:rsidRPr="007070BC" w:rsidRDefault="00EF47EE" w:rsidP="00EF47EE"/>
    <w:p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:rsidR="00B639E0" w:rsidRPr="007070BC" w:rsidRDefault="00B639E0" w:rsidP="007070BC">
      <w:pPr>
        <w:spacing w:line="276" w:lineRule="auto"/>
        <w:ind w:left="567"/>
        <w:jc w:val="both"/>
      </w:pPr>
    </w:p>
    <w:p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731243" w:rsidRPr="00731243">
        <w:rPr>
          <w:rFonts w:ascii="Arial" w:hAnsi="Arial" w:cs="Arial"/>
          <w:b/>
          <w:sz w:val="24"/>
          <w:szCs w:val="24"/>
        </w:rPr>
        <w:t>Roboty remontowe i inwestycyjne w budynku DS-4 (21-7) Politechniki Krakowskiej przy ul. Skarżyńskiego 9 w Krakowie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SIWZ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1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410"/>
        <w:gridCol w:w="851"/>
        <w:gridCol w:w="1559"/>
        <w:gridCol w:w="3051"/>
      </w:tblGrid>
      <w:tr w:rsidR="009D383E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B242FB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netto</w:t>
            </w:r>
          </w:p>
          <w:p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16"/>
                <w:szCs w:val="16"/>
              </w:rPr>
              <w:t>stawka</w:t>
            </w:r>
            <w:r w:rsidRPr="00351306">
              <w:rPr>
                <w:b/>
                <w:bCs/>
                <w:sz w:val="20"/>
                <w:szCs w:val="20"/>
              </w:rPr>
              <w:t xml:space="preserve"> VAT</w:t>
            </w:r>
          </w:p>
          <w:p w:rsidR="009D383E" w:rsidRPr="00351306" w:rsidRDefault="009D383E">
            <w:pPr>
              <w:widowControl w:val="0"/>
              <w:spacing w:before="120" w:after="120"/>
              <w:ind w:hanging="27"/>
              <w:jc w:val="center"/>
              <w:rPr>
                <w:bCs/>
                <w:sz w:val="20"/>
                <w:szCs w:val="20"/>
              </w:rPr>
            </w:pPr>
            <w:r w:rsidRPr="00351306">
              <w:rPr>
                <w:bCs/>
                <w:sz w:val="20"/>
                <w:szCs w:val="20"/>
              </w:rPr>
              <w:t>(w 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kwota podatku VAT</w:t>
            </w:r>
          </w:p>
          <w:p w:rsidR="009D383E" w:rsidRPr="00351306" w:rsidRDefault="009D383E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83E" w:rsidRPr="00351306" w:rsidRDefault="009D383E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9D383E" w:rsidRPr="00351306" w:rsidRDefault="009D383E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9D383E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  <w:p w:rsidR="00554AA2" w:rsidRPr="00554AA2" w:rsidRDefault="00554AA2" w:rsidP="00554AA2">
            <w:pPr>
              <w:spacing w:line="200" w:lineRule="atLeast"/>
              <w:jc w:val="both"/>
              <w:rPr>
                <w:sz w:val="16"/>
                <w:szCs w:val="16"/>
              </w:rPr>
            </w:pPr>
            <w:r w:rsidRPr="00554AA2">
              <w:rPr>
                <w:b/>
                <w:bCs/>
                <w:i/>
                <w:sz w:val="16"/>
                <w:szCs w:val="16"/>
              </w:rPr>
              <w:t xml:space="preserve"> Remont korytarzy i pomieszczeń (piętro 1 i 2) w budynku DS.-4 (21-7), ul. Skarżyńskiego 9 w </w:t>
            </w:r>
            <w:r w:rsidRPr="00554AA2">
              <w:rPr>
                <w:rFonts w:eastAsia="Arial"/>
                <w:b/>
                <w:bCs/>
                <w:i/>
                <w:iCs/>
                <w:sz w:val="16"/>
                <w:szCs w:val="16"/>
              </w:rPr>
              <w:t>Krakowie - (ETAP 2</w:t>
            </w:r>
            <w:r w:rsidRPr="00554AA2">
              <w:rPr>
                <w:sz w:val="16"/>
                <w:szCs w:val="16"/>
              </w:rPr>
              <w:t>)</w:t>
            </w:r>
          </w:p>
          <w:p w:rsidR="00554AA2" w:rsidRDefault="00554AA2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:rsidR="009D383E" w:rsidRPr="00351306" w:rsidRDefault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:rsidR="009D383E" w:rsidRPr="00351306" w:rsidRDefault="009D38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83E" w:rsidRPr="00351306" w:rsidRDefault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D383E" w:rsidRPr="00351306" w:rsidRDefault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9D383E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  <w:p w:rsidR="00554AA2" w:rsidRPr="00554AA2" w:rsidRDefault="00554AA2" w:rsidP="00554AA2">
            <w:pPr>
              <w:spacing w:line="200" w:lineRule="atLeast"/>
              <w:jc w:val="both"/>
              <w:rPr>
                <w:sz w:val="16"/>
                <w:szCs w:val="16"/>
              </w:rPr>
            </w:pPr>
            <w:r w:rsidRPr="00554AA2">
              <w:rPr>
                <w:b/>
                <w:bCs/>
                <w:i/>
                <w:sz w:val="16"/>
                <w:szCs w:val="16"/>
              </w:rPr>
              <w:t xml:space="preserve">Remont pomieszczeń kuchni w budynku DS.-4 (21-7), ul. Skarżyńskiego 9 w </w:t>
            </w:r>
            <w:r w:rsidRPr="00554AA2">
              <w:rPr>
                <w:rFonts w:eastAsia="Arial"/>
                <w:b/>
                <w:bCs/>
                <w:i/>
                <w:iCs/>
                <w:sz w:val="16"/>
                <w:szCs w:val="16"/>
              </w:rPr>
              <w:t>Krakowie - (ETAP 2</w:t>
            </w:r>
            <w:r w:rsidRPr="00554AA2">
              <w:rPr>
                <w:sz w:val="16"/>
                <w:szCs w:val="16"/>
              </w:rPr>
              <w:t>)</w:t>
            </w:r>
          </w:p>
          <w:p w:rsidR="00554AA2" w:rsidRDefault="00554AA2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:rsidR="009D383E" w:rsidRPr="00351306" w:rsidRDefault="009D383E" w:rsidP="009D38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9D383E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  <w:p w:rsidR="00554AA2" w:rsidRPr="00554AA2" w:rsidRDefault="00554AA2" w:rsidP="00554AA2">
            <w:pPr>
              <w:spacing w:line="200" w:lineRule="atLeast"/>
              <w:jc w:val="both"/>
              <w:rPr>
                <w:b/>
                <w:i/>
                <w:sz w:val="16"/>
                <w:szCs w:val="16"/>
              </w:rPr>
            </w:pPr>
            <w:r w:rsidRPr="00554AA2">
              <w:rPr>
                <w:rFonts w:ascii="sans-serif" w:hAnsi="sans-serif"/>
                <w:b/>
                <w:i/>
                <w:sz w:val="16"/>
                <w:szCs w:val="16"/>
              </w:rPr>
              <w:t xml:space="preserve">Przebudowa pomieszczeń </w:t>
            </w:r>
            <w:r w:rsidRPr="00554AA2">
              <w:rPr>
                <w:b/>
                <w:i/>
                <w:sz w:val="16"/>
                <w:szCs w:val="16"/>
              </w:rPr>
              <w:t>pralni w budynku DS.-4 (21-7), ul. Skarżyńskiego 9 w Krakowie  - (ETAP2 )</w:t>
            </w:r>
          </w:p>
          <w:p w:rsidR="00554AA2" w:rsidRDefault="00554AA2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:rsidR="009D383E" w:rsidRPr="00351306" w:rsidRDefault="009D383E" w:rsidP="009D38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9D383E" w:rsidTr="00175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4</w:t>
            </w:r>
          </w:p>
          <w:p w:rsidR="00554AA2" w:rsidRPr="00554AA2" w:rsidRDefault="00554AA2" w:rsidP="009D383E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554AA2">
              <w:rPr>
                <w:rFonts w:ascii="sans-serif" w:hAnsi="sans-serif"/>
                <w:b/>
                <w:bCs/>
                <w:i/>
                <w:sz w:val="16"/>
                <w:szCs w:val="16"/>
              </w:rPr>
              <w:t>P</w:t>
            </w:r>
            <w:r w:rsidRPr="00554AA2">
              <w:rPr>
                <w:b/>
                <w:bCs/>
                <w:i/>
                <w:sz w:val="16"/>
                <w:szCs w:val="16"/>
              </w:rPr>
              <w:t>rzebudowa wraz ze zmianą sposobu użytkowania pomieszczeń : pralni na apartamenty i po-</w:t>
            </w:r>
            <w:proofErr w:type="spellStart"/>
            <w:r w:rsidRPr="00554AA2">
              <w:rPr>
                <w:b/>
                <w:bCs/>
                <w:i/>
                <w:sz w:val="16"/>
                <w:szCs w:val="16"/>
              </w:rPr>
              <w:t>mieszczeń</w:t>
            </w:r>
            <w:proofErr w:type="spellEnd"/>
            <w:r w:rsidRPr="00554AA2">
              <w:rPr>
                <w:b/>
                <w:bCs/>
                <w:i/>
                <w:sz w:val="16"/>
                <w:szCs w:val="16"/>
              </w:rPr>
              <w:t xml:space="preserve"> biurowych na pralnię na piętrach II - V (ETAP 2 - APARTAMENTY) w budynku DS.-4 (21-7), ul. Skarżyńskiego 9 w Krakowie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………………………. zł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:rsidR="009D383E" w:rsidRPr="00351306" w:rsidRDefault="009D383E" w:rsidP="009D383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8   %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>………………zł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D383E" w:rsidRPr="00351306" w:rsidRDefault="009D383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F65FE" w:rsidTr="00FC452C"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FE" w:rsidRDefault="00DF65F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0C68E3" w:rsidRDefault="00DF65FE" w:rsidP="009D383E">
            <w:pPr>
              <w:rPr>
                <w:b/>
                <w:iCs/>
              </w:rPr>
            </w:pPr>
            <w:r w:rsidRPr="000C68E3">
              <w:rPr>
                <w:b/>
                <w:iCs/>
              </w:rPr>
              <w:t xml:space="preserve">                                                                                                      </w:t>
            </w:r>
            <w:r w:rsidR="000C68E3">
              <w:rPr>
                <w:b/>
                <w:iCs/>
              </w:rPr>
              <w:t xml:space="preserve">         </w:t>
            </w:r>
          </w:p>
          <w:p w:rsidR="00DF65FE" w:rsidRPr="000C68E3" w:rsidRDefault="000C68E3" w:rsidP="009D383E">
            <w:pPr>
              <w:rPr>
                <w:b/>
                <w:iCs/>
              </w:rPr>
            </w:pPr>
            <w:r>
              <w:rPr>
                <w:b/>
                <w:iCs/>
              </w:rPr>
              <w:t xml:space="preserve">                                                                            </w:t>
            </w:r>
            <w:r w:rsidR="00DF65FE" w:rsidRPr="000C68E3">
              <w:rPr>
                <w:b/>
                <w:iCs/>
              </w:rPr>
              <w:t>Razem:</w:t>
            </w:r>
          </w:p>
          <w:p w:rsidR="00DF65FE" w:rsidRDefault="00DF65FE" w:rsidP="009D383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DF65FE" w:rsidRPr="00820A5A" w:rsidRDefault="00DF65FE" w:rsidP="009D383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FE" w:rsidRDefault="00DF65FE" w:rsidP="00DF65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F65FE" w:rsidRPr="000C68E3" w:rsidRDefault="00DF65FE" w:rsidP="00DF65FE">
            <w:pPr>
              <w:rPr>
                <w:rFonts w:ascii="Times New Roman" w:hAnsi="Times New Roman" w:cs="Times New Roman"/>
                <w:b/>
              </w:rPr>
            </w:pPr>
            <w:r w:rsidRPr="000C68E3">
              <w:rPr>
                <w:rFonts w:ascii="Times New Roman" w:hAnsi="Times New Roman" w:cs="Times New Roman"/>
                <w:b/>
              </w:rPr>
              <w:t>…………………….….. zł</w:t>
            </w:r>
          </w:p>
          <w:p w:rsidR="00DF65FE" w:rsidRPr="000C68E3" w:rsidRDefault="00DF65FE" w:rsidP="00DF65FE">
            <w:pPr>
              <w:rPr>
                <w:rFonts w:ascii="Times New Roman" w:hAnsi="Times New Roman" w:cs="Times New Roman"/>
                <w:b/>
              </w:rPr>
            </w:pPr>
          </w:p>
          <w:p w:rsidR="00DF65FE" w:rsidRPr="000C68E3" w:rsidRDefault="00DF65FE" w:rsidP="00DF65FE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C68E3">
              <w:rPr>
                <w:rFonts w:ascii="Times New Roman" w:hAnsi="Times New Roman" w:cs="Times New Roman"/>
                <w:b/>
                <w:i/>
                <w:iCs/>
              </w:rPr>
              <w:t>słownie: …..…………………………</w:t>
            </w:r>
          </w:p>
          <w:p w:rsidR="00DF65FE" w:rsidRPr="000C68E3" w:rsidRDefault="00DF65FE" w:rsidP="00DF65FE">
            <w:pPr>
              <w:rPr>
                <w:rFonts w:ascii="Times New Roman" w:hAnsi="Times New Roman" w:cs="Times New Roman"/>
                <w:b/>
                <w:iCs/>
              </w:rPr>
            </w:pPr>
            <w:r w:rsidRPr="000C68E3">
              <w:rPr>
                <w:rFonts w:ascii="Times New Roman" w:hAnsi="Times New Roman" w:cs="Times New Roman"/>
                <w:b/>
                <w:iCs/>
              </w:rPr>
              <w:t>………………………………………………………………………………………………………………</w:t>
            </w:r>
          </w:p>
          <w:p w:rsidR="00DF65FE" w:rsidRDefault="00DF65FE" w:rsidP="009D38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  wynosi: :</w:t>
      </w:r>
      <w:r w:rsidRPr="007070BC">
        <w:rPr>
          <w:lang w:eastAsia="zh-CN"/>
        </w:rPr>
        <w:t xml:space="preserve"> …</w:t>
      </w:r>
      <w:r w:rsidR="00AC76F9">
        <w:rPr>
          <w:lang w:eastAsia="zh-CN"/>
        </w:rPr>
        <w:t>…..</w:t>
      </w:r>
      <w:r w:rsidRPr="007070BC">
        <w:rPr>
          <w:lang w:eastAsia="zh-CN"/>
        </w:rPr>
        <w:t xml:space="preserve">.. lat </w:t>
      </w:r>
    </w:p>
    <w:p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:rsidR="00491A84" w:rsidRPr="007070BC" w:rsidRDefault="00491A84" w:rsidP="00491A84">
      <w:pPr>
        <w:ind w:left="426"/>
        <w:jc w:val="both"/>
        <w:rPr>
          <w:lang w:eastAsia="zh-CN"/>
        </w:rPr>
      </w:pPr>
    </w:p>
    <w:p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7070BC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>Oświadczam/y, że warunki udziału w postępowaniu określone w pkt. 7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ns-serif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C68E3"/>
    <w:rsid w:val="000D401E"/>
    <w:rsid w:val="000F42F4"/>
    <w:rsid w:val="000F7132"/>
    <w:rsid w:val="00124B57"/>
    <w:rsid w:val="00142716"/>
    <w:rsid w:val="00175379"/>
    <w:rsid w:val="001873C5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C5543"/>
    <w:rsid w:val="002D4A6C"/>
    <w:rsid w:val="002D6B17"/>
    <w:rsid w:val="002F0B2F"/>
    <w:rsid w:val="0033695E"/>
    <w:rsid w:val="00351306"/>
    <w:rsid w:val="0035159A"/>
    <w:rsid w:val="00363F21"/>
    <w:rsid w:val="00382993"/>
    <w:rsid w:val="00394D2A"/>
    <w:rsid w:val="003B310D"/>
    <w:rsid w:val="003C0D4C"/>
    <w:rsid w:val="003D05D2"/>
    <w:rsid w:val="00417B4B"/>
    <w:rsid w:val="00491A84"/>
    <w:rsid w:val="004A5D33"/>
    <w:rsid w:val="004B2FEA"/>
    <w:rsid w:val="00504246"/>
    <w:rsid w:val="0051633B"/>
    <w:rsid w:val="005175CD"/>
    <w:rsid w:val="00523D48"/>
    <w:rsid w:val="00530684"/>
    <w:rsid w:val="005506CC"/>
    <w:rsid w:val="00554AA2"/>
    <w:rsid w:val="00565A94"/>
    <w:rsid w:val="00571A2F"/>
    <w:rsid w:val="00571E80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56752"/>
    <w:rsid w:val="007728BA"/>
    <w:rsid w:val="0079153E"/>
    <w:rsid w:val="00791AF5"/>
    <w:rsid w:val="00792229"/>
    <w:rsid w:val="007A17F4"/>
    <w:rsid w:val="007B060B"/>
    <w:rsid w:val="007C4986"/>
    <w:rsid w:val="007F1354"/>
    <w:rsid w:val="007F2CF3"/>
    <w:rsid w:val="00815C90"/>
    <w:rsid w:val="00820A5A"/>
    <w:rsid w:val="00847ABF"/>
    <w:rsid w:val="0087404D"/>
    <w:rsid w:val="008878EE"/>
    <w:rsid w:val="0089429C"/>
    <w:rsid w:val="008A569F"/>
    <w:rsid w:val="008C0E97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383E"/>
    <w:rsid w:val="009D5C1C"/>
    <w:rsid w:val="00A23458"/>
    <w:rsid w:val="00A718FE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752F"/>
    <w:rsid w:val="00BC1E84"/>
    <w:rsid w:val="00BE2535"/>
    <w:rsid w:val="00BE751B"/>
    <w:rsid w:val="00BF5418"/>
    <w:rsid w:val="00C016FA"/>
    <w:rsid w:val="00C0269D"/>
    <w:rsid w:val="00C32B78"/>
    <w:rsid w:val="00C70E06"/>
    <w:rsid w:val="00CA56B7"/>
    <w:rsid w:val="00CA6A4D"/>
    <w:rsid w:val="00CB41B2"/>
    <w:rsid w:val="00CB7259"/>
    <w:rsid w:val="00CB7BDD"/>
    <w:rsid w:val="00CD1224"/>
    <w:rsid w:val="00D12827"/>
    <w:rsid w:val="00D24480"/>
    <w:rsid w:val="00D31A71"/>
    <w:rsid w:val="00D32490"/>
    <w:rsid w:val="00D43FB1"/>
    <w:rsid w:val="00DC034D"/>
    <w:rsid w:val="00DF26B7"/>
    <w:rsid w:val="00DF65FE"/>
    <w:rsid w:val="00E10C05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2C71"/>
    <w:rsid w:val="00F25932"/>
    <w:rsid w:val="00F46E39"/>
    <w:rsid w:val="00F53FFB"/>
    <w:rsid w:val="00F56087"/>
    <w:rsid w:val="00F655C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65FE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305E2-3494-44B2-8DAA-432C2F0DD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724</Words>
  <Characters>6075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18</cp:revision>
  <cp:lastPrinted>2014-06-05T14:00:00Z</cp:lastPrinted>
  <dcterms:created xsi:type="dcterms:W3CDTF">2022-06-23T09:39:00Z</dcterms:created>
  <dcterms:modified xsi:type="dcterms:W3CDTF">2022-06-28T08:21:00Z</dcterms:modified>
</cp:coreProperties>
</file>