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B08F4" w:rsidRDefault="004E2A60" w:rsidP="004B08F4">
      <w:pPr>
        <w:rPr>
          <w:rFonts w:ascii="Arial Narrow" w:hAnsi="Arial Narrow"/>
          <w:sz w:val="22"/>
          <w:szCs w:val="22"/>
        </w:rPr>
      </w:pPr>
      <w:bookmarkStart w:id="0" w:name="_Hlk53520193"/>
      <w:r w:rsidRPr="005C2A61">
        <w:rPr>
          <w:rFonts w:ascii="Arial Narrow" w:hAnsi="Arial Narrow"/>
          <w:b/>
          <w:bCs/>
          <w:sz w:val="22"/>
          <w:szCs w:val="22"/>
        </w:rPr>
        <w:t>10WSzKzP SPZOZ</w:t>
      </w:r>
      <w:r w:rsidR="004B08F4" w:rsidRPr="004B08F4">
        <w:rPr>
          <w:rFonts w:ascii="Arial Narrow" w:hAnsi="Arial Narrow"/>
          <w:sz w:val="22"/>
          <w:szCs w:val="22"/>
        </w:rPr>
        <w:t xml:space="preserve"> </w:t>
      </w:r>
      <w:r w:rsidR="004B08F4">
        <w:rPr>
          <w:rFonts w:ascii="Arial Narrow" w:hAnsi="Arial Narrow"/>
          <w:sz w:val="22"/>
          <w:szCs w:val="22"/>
        </w:rPr>
        <w:t xml:space="preserve"> </w:t>
      </w:r>
      <w:r w:rsidR="004B08F4">
        <w:rPr>
          <w:rFonts w:ascii="Arial Narrow" w:hAnsi="Arial Narrow"/>
          <w:sz w:val="22"/>
          <w:szCs w:val="22"/>
        </w:rPr>
        <w:tab/>
      </w:r>
      <w:r w:rsidR="004B08F4">
        <w:rPr>
          <w:rFonts w:ascii="Arial Narrow" w:hAnsi="Arial Narrow"/>
          <w:sz w:val="22"/>
          <w:szCs w:val="22"/>
        </w:rPr>
        <w:tab/>
      </w:r>
      <w:r w:rsidR="004B08F4">
        <w:rPr>
          <w:rFonts w:ascii="Arial Narrow" w:hAnsi="Arial Narrow"/>
          <w:sz w:val="22"/>
          <w:szCs w:val="22"/>
        </w:rPr>
        <w:tab/>
      </w:r>
      <w:r w:rsidR="004B08F4">
        <w:rPr>
          <w:rFonts w:ascii="Arial Narrow" w:hAnsi="Arial Narrow"/>
          <w:sz w:val="22"/>
          <w:szCs w:val="22"/>
        </w:rPr>
        <w:tab/>
      </w:r>
      <w:r w:rsidR="004B08F4">
        <w:rPr>
          <w:rFonts w:ascii="Arial Narrow" w:hAnsi="Arial Narrow"/>
          <w:sz w:val="22"/>
          <w:szCs w:val="22"/>
        </w:rPr>
        <w:tab/>
      </w:r>
      <w:r w:rsidR="004B08F4">
        <w:rPr>
          <w:rFonts w:ascii="Arial Narrow" w:hAnsi="Arial Narrow"/>
          <w:sz w:val="22"/>
          <w:szCs w:val="22"/>
        </w:rPr>
        <w:tab/>
      </w:r>
      <w:r w:rsidR="004B08F4">
        <w:rPr>
          <w:rFonts w:ascii="Arial Narrow" w:hAnsi="Arial Narrow"/>
          <w:sz w:val="22"/>
          <w:szCs w:val="22"/>
        </w:rPr>
        <w:tab/>
      </w:r>
      <w:r w:rsidR="004B08F4" w:rsidRPr="005C2A61">
        <w:rPr>
          <w:rFonts w:ascii="Arial Narrow" w:hAnsi="Arial Narrow"/>
          <w:sz w:val="22"/>
          <w:szCs w:val="22"/>
        </w:rPr>
        <w:t>Bydgoszcz dnia: 2022-06-28</w:t>
      </w:r>
    </w:p>
    <w:p w:rsidR="00FB7F50" w:rsidRPr="005C2A61" w:rsidRDefault="004E2A60" w:rsidP="00FB7F50">
      <w:pPr>
        <w:rPr>
          <w:rFonts w:ascii="Arial Narrow" w:hAnsi="Arial Narrow"/>
          <w:sz w:val="22"/>
          <w:szCs w:val="22"/>
        </w:rPr>
      </w:pPr>
      <w:r w:rsidRPr="005C2A61">
        <w:rPr>
          <w:rFonts w:ascii="Arial Narrow" w:hAnsi="Arial Narrow"/>
          <w:sz w:val="22"/>
          <w:szCs w:val="22"/>
        </w:rPr>
        <w:t>Powstańców Warszawy</w:t>
      </w:r>
      <w:r w:rsidR="00FB7F50" w:rsidRPr="005C2A61">
        <w:rPr>
          <w:rFonts w:ascii="Arial Narrow" w:hAnsi="Arial Narrow"/>
          <w:sz w:val="22"/>
          <w:szCs w:val="22"/>
        </w:rPr>
        <w:t xml:space="preserve"> </w:t>
      </w:r>
      <w:r w:rsidRPr="005C2A61">
        <w:rPr>
          <w:rFonts w:ascii="Arial Narrow" w:hAnsi="Arial Narrow"/>
          <w:sz w:val="22"/>
          <w:szCs w:val="22"/>
        </w:rPr>
        <w:t>5</w:t>
      </w:r>
    </w:p>
    <w:p w:rsidR="00FB7F50" w:rsidRPr="005C2A61" w:rsidRDefault="004E2A60" w:rsidP="00FB7F50">
      <w:pPr>
        <w:rPr>
          <w:rFonts w:ascii="Arial Narrow" w:hAnsi="Arial Narrow"/>
          <w:sz w:val="22"/>
          <w:szCs w:val="22"/>
        </w:rPr>
      </w:pPr>
      <w:r w:rsidRPr="005C2A61">
        <w:rPr>
          <w:rFonts w:ascii="Arial Narrow" w:hAnsi="Arial Narrow"/>
          <w:sz w:val="22"/>
          <w:szCs w:val="22"/>
        </w:rPr>
        <w:t>85-681</w:t>
      </w:r>
      <w:r w:rsidR="00FB7F50" w:rsidRPr="005C2A61">
        <w:rPr>
          <w:rFonts w:ascii="Arial Narrow" w:hAnsi="Arial Narrow"/>
          <w:sz w:val="22"/>
          <w:szCs w:val="22"/>
        </w:rPr>
        <w:t xml:space="preserve"> </w:t>
      </w:r>
      <w:r w:rsidRPr="005C2A61">
        <w:rPr>
          <w:rFonts w:ascii="Arial Narrow" w:hAnsi="Arial Narrow"/>
          <w:sz w:val="22"/>
          <w:szCs w:val="22"/>
        </w:rPr>
        <w:t>Bydgoszcz</w:t>
      </w:r>
    </w:p>
    <w:p w:rsidR="008642B3" w:rsidRPr="005C2A61" w:rsidRDefault="00836DAF" w:rsidP="004B08F4">
      <w:pPr>
        <w:pStyle w:val="Nagwek1"/>
        <w:spacing w:before="120"/>
        <w:rPr>
          <w:rFonts w:ascii="Arial Narrow" w:hAnsi="Arial Narrow"/>
          <w:sz w:val="28"/>
        </w:rPr>
      </w:pPr>
      <w:r w:rsidRPr="005C2A61">
        <w:rPr>
          <w:rFonts w:ascii="Arial Narrow" w:hAnsi="Arial Narrow"/>
          <w:sz w:val="28"/>
        </w:rPr>
        <w:t>OGŁOSZ</w:t>
      </w:r>
      <w:bookmarkStart w:id="1" w:name="_GoBack"/>
      <w:bookmarkEnd w:id="1"/>
      <w:r w:rsidRPr="005C2A61">
        <w:rPr>
          <w:rFonts w:ascii="Arial Narrow" w:hAnsi="Arial Narrow"/>
          <w:sz w:val="28"/>
        </w:rPr>
        <w:t>ENIE</w:t>
      </w:r>
    </w:p>
    <w:p w:rsidR="008642B3" w:rsidRPr="005C2A6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5C2A61">
        <w:rPr>
          <w:rFonts w:ascii="Arial Narrow" w:hAnsi="Arial Narrow"/>
          <w:b/>
          <w:sz w:val="28"/>
        </w:rPr>
        <w:t xml:space="preserve">o </w:t>
      </w:r>
      <w:r w:rsidR="0054734E" w:rsidRPr="005C2A6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4E2A60" w:rsidRPr="005C2A61" w:rsidTr="00A65500">
        <w:trPr>
          <w:trHeight w:val="638"/>
        </w:trPr>
        <w:tc>
          <w:tcPr>
            <w:tcW w:w="959" w:type="dxa"/>
            <w:shd w:val="clear" w:color="auto" w:fill="auto"/>
          </w:tcPr>
          <w:p w:rsidR="004E2A60" w:rsidRPr="005C2A61" w:rsidRDefault="004E2A60" w:rsidP="00A6550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2A60" w:rsidRPr="005C2A61" w:rsidRDefault="004E2A60" w:rsidP="005C2A6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5C2A61">
              <w:rPr>
                <w:rFonts w:ascii="Arial Narrow" w:hAnsi="Arial Narrow"/>
                <w:sz w:val="22"/>
                <w:szCs w:val="22"/>
              </w:rPr>
              <w:t>u</w:t>
            </w:r>
            <w:r w:rsidRPr="005C2A61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5C2A61">
              <w:rPr>
                <w:rFonts w:ascii="Arial Narrow" w:hAnsi="Arial Narrow"/>
                <w:sz w:val="22"/>
                <w:szCs w:val="22"/>
              </w:rPr>
              <w:t>ego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C2A6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C2A6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C2A6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środków do sterylizacji na okres 24 miesięcy</w:t>
            </w:r>
            <w:r w:rsidRPr="005C2A6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C2A6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 xml:space="preserve"> 33/2022</w:t>
            </w:r>
            <w:r w:rsidRPr="005C2A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5C2A61" w:rsidRDefault="004E2A6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5C2A61">
        <w:rPr>
          <w:rFonts w:ascii="Arial Narrow" w:hAnsi="Arial Narrow"/>
          <w:sz w:val="22"/>
          <w:szCs w:val="22"/>
        </w:rPr>
        <w:t xml:space="preserve"> </w:t>
      </w:r>
      <w:r w:rsidR="00C65E53" w:rsidRPr="005C2A61">
        <w:rPr>
          <w:rFonts w:ascii="Arial Narrow" w:hAnsi="Arial Narrow"/>
          <w:sz w:val="22"/>
          <w:szCs w:val="22"/>
        </w:rPr>
        <w:t xml:space="preserve">Zamawiający, </w:t>
      </w:r>
      <w:r w:rsidRPr="005C2A61">
        <w:rPr>
          <w:rFonts w:ascii="Arial Narrow" w:hAnsi="Arial Narrow"/>
          <w:b/>
          <w:sz w:val="22"/>
          <w:szCs w:val="22"/>
        </w:rPr>
        <w:t>10WSzKzP SPZOZ</w:t>
      </w:r>
      <w:r w:rsidR="00C65E53" w:rsidRPr="005C2A61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5C2A61">
        <w:rPr>
          <w:rFonts w:ascii="Arial Narrow" w:hAnsi="Arial Narrow"/>
          <w:sz w:val="22"/>
          <w:szCs w:val="22"/>
        </w:rPr>
        <w:t xml:space="preserve"> pkt. 1 i ust. 2</w:t>
      </w:r>
      <w:r w:rsidR="00C65E53" w:rsidRPr="005C2A6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Pr="005C2A61">
        <w:rPr>
          <w:rFonts w:ascii="Arial Narrow" w:hAnsi="Arial Narrow"/>
          <w:sz w:val="22"/>
          <w:szCs w:val="22"/>
        </w:rPr>
        <w:t>(t.j. Dz.U. z 2021r. poz. 1129 z późn. zm.)</w:t>
      </w:r>
      <w:r w:rsidR="00C65E53" w:rsidRPr="005C2A61">
        <w:rPr>
          <w:rFonts w:ascii="Arial Narrow" w:hAnsi="Arial Narrow"/>
          <w:sz w:val="22"/>
          <w:szCs w:val="22"/>
        </w:rPr>
        <w:t>, zwanej dalej „ustawą Pzp”</w:t>
      </w:r>
      <w:r w:rsidR="00D26ED6" w:rsidRPr="005C2A61">
        <w:rPr>
          <w:rFonts w:ascii="Arial Narrow" w:hAnsi="Arial Narrow"/>
          <w:sz w:val="22"/>
          <w:szCs w:val="22"/>
        </w:rPr>
        <w:t xml:space="preserve">, </w:t>
      </w:r>
      <w:r w:rsidR="00C65E53" w:rsidRPr="005C2A61">
        <w:rPr>
          <w:rFonts w:ascii="Arial Narrow" w:hAnsi="Arial Narrow"/>
          <w:sz w:val="22"/>
          <w:szCs w:val="22"/>
        </w:rPr>
        <w:t>informuje</w:t>
      </w:r>
      <w:r w:rsidR="00D26ED6" w:rsidRPr="005C2A6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5C2A61">
        <w:rPr>
          <w:rFonts w:ascii="Arial Narrow" w:hAnsi="Arial Narrow"/>
          <w:sz w:val="22"/>
          <w:szCs w:val="22"/>
        </w:rPr>
        <w:t>najkorzystniejsz</w:t>
      </w:r>
      <w:r w:rsidR="00D26ED6" w:rsidRPr="005C2A6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5C2A61">
        <w:rPr>
          <w:rFonts w:ascii="Arial Narrow" w:hAnsi="Arial Narrow"/>
          <w:sz w:val="22"/>
          <w:szCs w:val="22"/>
        </w:rPr>
        <w:t>ofer</w:t>
      </w:r>
      <w:r w:rsidR="00D26ED6" w:rsidRPr="005C2A61">
        <w:rPr>
          <w:rFonts w:ascii="Arial Narrow" w:hAnsi="Arial Narrow"/>
          <w:sz w:val="22"/>
          <w:szCs w:val="22"/>
        </w:rPr>
        <w:t>t</w:t>
      </w:r>
      <w:r w:rsidR="009F0E5C" w:rsidRPr="005C2A61">
        <w:rPr>
          <w:rFonts w:ascii="Arial Narrow" w:hAnsi="Arial Narrow"/>
          <w:sz w:val="22"/>
          <w:szCs w:val="22"/>
        </w:rPr>
        <w:t>a</w:t>
      </w:r>
      <w:r w:rsidR="00D26ED6" w:rsidRPr="005C2A6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E2A60" w:rsidRPr="005C2A61" w:rsidTr="005C2A61">
        <w:trPr>
          <w:cantSplit/>
        </w:trPr>
        <w:tc>
          <w:tcPr>
            <w:tcW w:w="9498" w:type="dxa"/>
          </w:tcPr>
          <w:p w:rsidR="00C8619D" w:rsidRPr="00C8619D" w:rsidRDefault="00C8619D" w:rsidP="00C8619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619D">
              <w:rPr>
                <w:rFonts w:ascii="Arial Narrow" w:hAnsi="Arial Narrow"/>
                <w:b/>
                <w:sz w:val="22"/>
                <w:szCs w:val="22"/>
              </w:rPr>
              <w:t xml:space="preserve">Konsorcjum w składzie: </w:t>
            </w:r>
          </w:p>
          <w:p w:rsidR="00C8619D" w:rsidRPr="00C8619D" w:rsidRDefault="00C8619D" w:rsidP="00C8619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8619D">
              <w:rPr>
                <w:rFonts w:ascii="Arial Narrow" w:hAnsi="Arial Narrow"/>
                <w:b/>
                <w:sz w:val="22"/>
                <w:szCs w:val="22"/>
              </w:rPr>
              <w:t>Citonet</w:t>
            </w:r>
            <w:proofErr w:type="spellEnd"/>
            <w:r w:rsidRPr="00C8619D">
              <w:rPr>
                <w:rFonts w:ascii="Arial Narrow" w:hAnsi="Arial Narrow"/>
                <w:b/>
                <w:sz w:val="22"/>
                <w:szCs w:val="22"/>
              </w:rPr>
              <w:t xml:space="preserve"> Bydgoszcz sp. z o.o. (LIDER), Toruńskie Zakłady Materiałów Opatrunkowych S.A. (Członek)</w:t>
            </w:r>
          </w:p>
          <w:p w:rsidR="00C8619D" w:rsidRPr="00C8619D" w:rsidRDefault="00C8619D" w:rsidP="00C8619D">
            <w:pPr>
              <w:spacing w:before="60" w:after="4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619D">
              <w:rPr>
                <w:rFonts w:ascii="Arial Narrow" w:hAnsi="Arial Narrow"/>
                <w:sz w:val="22"/>
                <w:szCs w:val="22"/>
              </w:rPr>
              <w:t>ul. Wyścigowa 7</w:t>
            </w:r>
          </w:p>
          <w:p w:rsidR="00C8619D" w:rsidRPr="00C8619D" w:rsidRDefault="00C8619D" w:rsidP="00C861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619D">
              <w:rPr>
                <w:rFonts w:ascii="Arial Narrow" w:hAnsi="Arial Narrow"/>
                <w:sz w:val="22"/>
                <w:szCs w:val="22"/>
              </w:rPr>
              <w:t>85-740 Bydgoszcz</w:t>
            </w:r>
          </w:p>
          <w:p w:rsidR="004E2A60" w:rsidRPr="005C2A61" w:rsidRDefault="004E2A60" w:rsidP="00C8619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 xml:space="preserve">Zadanie nr 1: Papier krepowy za cenę brutto 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>257 904.00 zł</w:t>
            </w:r>
            <w:r w:rsidRPr="005C2A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E2A60" w:rsidRPr="005C2A61" w:rsidRDefault="004E2A60" w:rsidP="00A6550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C2A6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E2A60" w:rsidRPr="005C2A61" w:rsidRDefault="004E2A60" w:rsidP="00A6550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5C2A6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E2A60" w:rsidRPr="005C2A61" w:rsidTr="005C2A61">
        <w:trPr>
          <w:cantSplit/>
        </w:trPr>
        <w:tc>
          <w:tcPr>
            <w:tcW w:w="9498" w:type="dxa"/>
          </w:tcPr>
          <w:p w:rsidR="00C8619D" w:rsidRDefault="00C8619D" w:rsidP="00C8619D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2171D">
              <w:rPr>
                <w:rFonts w:ascii="Arial Narrow" w:hAnsi="Arial Narrow"/>
                <w:b/>
                <w:sz w:val="22"/>
                <w:szCs w:val="22"/>
              </w:rPr>
              <w:t xml:space="preserve">Konsorcjum w składzie: </w:t>
            </w:r>
          </w:p>
          <w:p w:rsidR="00C8619D" w:rsidRDefault="00C8619D" w:rsidP="00C8619D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2171D">
              <w:rPr>
                <w:rFonts w:ascii="Arial Narrow" w:hAnsi="Arial Narrow"/>
                <w:b/>
                <w:sz w:val="22"/>
                <w:szCs w:val="22"/>
              </w:rPr>
              <w:t>Citonet</w:t>
            </w:r>
            <w:proofErr w:type="spellEnd"/>
            <w:r w:rsidRPr="00E2171D">
              <w:rPr>
                <w:rFonts w:ascii="Arial Narrow" w:hAnsi="Arial Narrow"/>
                <w:b/>
                <w:sz w:val="22"/>
                <w:szCs w:val="22"/>
              </w:rPr>
              <w:t xml:space="preserve"> Bydgoszcz sp. z o.o. (LIDER), Toruńskie Zakłady Materiałów Opatrunkowych S.A. (Członek)</w:t>
            </w:r>
          </w:p>
          <w:p w:rsidR="00C8619D" w:rsidRPr="00E2171D" w:rsidRDefault="00C8619D" w:rsidP="00C861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u</w:t>
            </w:r>
            <w:r w:rsidRPr="00E2171D">
              <w:rPr>
                <w:rFonts w:ascii="Arial Narrow" w:hAnsi="Arial Narrow"/>
                <w:bCs/>
                <w:sz w:val="22"/>
                <w:szCs w:val="22"/>
              </w:rPr>
              <w:t>l. Wyścigowa 7</w:t>
            </w:r>
          </w:p>
          <w:p w:rsidR="00C8619D" w:rsidRDefault="00C8619D" w:rsidP="00C8619D">
            <w:pPr>
              <w:spacing w:before="40" w:after="40"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2171D">
              <w:rPr>
                <w:rFonts w:ascii="Arial Narrow" w:hAnsi="Arial Narrow"/>
                <w:bCs/>
                <w:sz w:val="22"/>
                <w:szCs w:val="22"/>
              </w:rPr>
              <w:t>85-740 Bydgoszcz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 xml:space="preserve">Zadanie nr 2: Rolki papier - folia za cenę brutto 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>142 384.78 zł</w:t>
            </w:r>
            <w:r w:rsidRPr="005C2A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E2A60" w:rsidRPr="005C2A61" w:rsidRDefault="004E2A60" w:rsidP="00A6550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C2A6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E2A60" w:rsidRPr="005C2A61" w:rsidRDefault="004E2A60" w:rsidP="00A6550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5C2A6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E2A60" w:rsidRPr="005C2A61" w:rsidTr="005C2A61">
        <w:trPr>
          <w:cantSplit/>
        </w:trPr>
        <w:tc>
          <w:tcPr>
            <w:tcW w:w="9498" w:type="dxa"/>
          </w:tcPr>
          <w:p w:rsidR="004E2A60" w:rsidRPr="005C2A61" w:rsidRDefault="004E2A60" w:rsidP="00A6550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C2A6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>INFORMER MED Sp. z o.o.</w:t>
            </w:r>
          </w:p>
          <w:p w:rsidR="004E2A60" w:rsidRPr="005C2A61" w:rsidRDefault="004E2A60" w:rsidP="00A655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C2A61">
              <w:rPr>
                <w:rFonts w:ascii="Arial Narrow" w:hAnsi="Arial Narrow"/>
                <w:bCs/>
                <w:sz w:val="22"/>
                <w:szCs w:val="22"/>
              </w:rPr>
              <w:t xml:space="preserve">Winogrady 118 </w:t>
            </w:r>
          </w:p>
          <w:p w:rsidR="004E2A60" w:rsidRPr="005C2A61" w:rsidRDefault="004E2A60" w:rsidP="00A655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C2A61">
              <w:rPr>
                <w:rFonts w:ascii="Arial Narrow" w:hAnsi="Arial Narrow"/>
                <w:bCs/>
                <w:sz w:val="22"/>
                <w:szCs w:val="22"/>
              </w:rPr>
              <w:t>61-626 Poznań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 xml:space="preserve">Zadanie nr 3: Testy do kontroli sterylizacji I za cenę brutto 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>51 603.42 zł</w:t>
            </w:r>
            <w:r w:rsidRPr="005C2A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E2A60" w:rsidRPr="005C2A61" w:rsidRDefault="004E2A60" w:rsidP="00A6550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C2A6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E2A60" w:rsidRPr="005C2A61" w:rsidRDefault="004E2A60" w:rsidP="00A6550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5C2A6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E2A60" w:rsidRPr="005C2A61" w:rsidTr="005C2A61">
        <w:trPr>
          <w:cantSplit/>
        </w:trPr>
        <w:tc>
          <w:tcPr>
            <w:tcW w:w="9498" w:type="dxa"/>
          </w:tcPr>
          <w:p w:rsidR="004E2A60" w:rsidRPr="005C2A61" w:rsidRDefault="004E2A60" w:rsidP="00A6550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C2A61">
              <w:rPr>
                <w:rFonts w:ascii="Arial Narrow" w:hAnsi="Arial Narrow"/>
                <w:color w:val="000000"/>
                <w:sz w:val="22"/>
                <w:szCs w:val="22"/>
              </w:rPr>
              <w:lastRenderedPageBreak/>
              <w:t xml:space="preserve"> 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>Medan Sp. jawna Pawlak i s-ka</w:t>
            </w:r>
          </w:p>
          <w:p w:rsidR="004E2A60" w:rsidRPr="005C2A61" w:rsidRDefault="004E2A60" w:rsidP="00A655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C2A61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5C2A61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5C2A61">
              <w:rPr>
                <w:rFonts w:ascii="Arial Narrow" w:hAnsi="Arial Narrow"/>
                <w:bCs/>
                <w:sz w:val="22"/>
                <w:szCs w:val="22"/>
              </w:rPr>
              <w:t xml:space="preserve"> 21 </w:t>
            </w:r>
          </w:p>
          <w:p w:rsidR="004E2A60" w:rsidRPr="005C2A61" w:rsidRDefault="004E2A60" w:rsidP="00A655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C2A61">
              <w:rPr>
                <w:rFonts w:ascii="Arial Narrow" w:hAnsi="Arial Narrow"/>
                <w:bCs/>
                <w:sz w:val="22"/>
                <w:szCs w:val="22"/>
              </w:rPr>
              <w:t>85-862 Bydgoszcz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 xml:space="preserve">Zadanie nr 4: Naboje do sterylizatora gazowego za cenę brutto 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>55 987.20 zł</w:t>
            </w:r>
            <w:r w:rsidRPr="005C2A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E2A60" w:rsidRPr="005C2A61" w:rsidRDefault="004E2A60" w:rsidP="00A6550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C2A6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E2A60" w:rsidRPr="005C2A61" w:rsidRDefault="004E2A60" w:rsidP="00A6550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5C2A6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E2A60" w:rsidRPr="005C2A61" w:rsidTr="005C2A61">
        <w:trPr>
          <w:cantSplit/>
        </w:trPr>
        <w:tc>
          <w:tcPr>
            <w:tcW w:w="9498" w:type="dxa"/>
          </w:tcPr>
          <w:p w:rsidR="004E2A60" w:rsidRPr="005C2A61" w:rsidRDefault="004E2A60" w:rsidP="00A6550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C2A6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>INFORMER MED Sp. z o.o.</w:t>
            </w:r>
          </w:p>
          <w:p w:rsidR="004E2A60" w:rsidRPr="005C2A61" w:rsidRDefault="004E2A60" w:rsidP="00A655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C2A61">
              <w:rPr>
                <w:rFonts w:ascii="Arial Narrow" w:hAnsi="Arial Narrow"/>
                <w:bCs/>
                <w:sz w:val="22"/>
                <w:szCs w:val="22"/>
              </w:rPr>
              <w:t xml:space="preserve">Winogrady 118 </w:t>
            </w:r>
          </w:p>
          <w:p w:rsidR="004E2A60" w:rsidRPr="005C2A61" w:rsidRDefault="004E2A60" w:rsidP="00A655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C2A61">
              <w:rPr>
                <w:rFonts w:ascii="Arial Narrow" w:hAnsi="Arial Narrow"/>
                <w:bCs/>
                <w:sz w:val="22"/>
                <w:szCs w:val="22"/>
              </w:rPr>
              <w:t>61-626 Poznań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 xml:space="preserve">Zadanie nr 5: Naboje plazmowe za cenę brutto 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>18 144.00 zł</w:t>
            </w:r>
            <w:r w:rsidRPr="005C2A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E2A60" w:rsidRPr="005C2A61" w:rsidRDefault="004E2A60" w:rsidP="00A6550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C2A6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E2A60" w:rsidRPr="005C2A61" w:rsidRDefault="004E2A60" w:rsidP="00A6550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5C2A6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E2A60" w:rsidRPr="005C2A61" w:rsidTr="005C2A61">
        <w:trPr>
          <w:cantSplit/>
        </w:trPr>
        <w:tc>
          <w:tcPr>
            <w:tcW w:w="9498" w:type="dxa"/>
          </w:tcPr>
          <w:p w:rsidR="004E2A60" w:rsidRPr="005C2A61" w:rsidRDefault="004E2A60" w:rsidP="00A6550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C2A6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>Medan Sp. jawna Pawlak i s-ka</w:t>
            </w:r>
          </w:p>
          <w:p w:rsidR="004E2A60" w:rsidRPr="005C2A61" w:rsidRDefault="004E2A60" w:rsidP="00A655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C2A61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5C2A61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5C2A61">
              <w:rPr>
                <w:rFonts w:ascii="Arial Narrow" w:hAnsi="Arial Narrow"/>
                <w:bCs/>
                <w:sz w:val="22"/>
                <w:szCs w:val="22"/>
              </w:rPr>
              <w:t xml:space="preserve"> 21 </w:t>
            </w:r>
          </w:p>
          <w:p w:rsidR="004E2A60" w:rsidRPr="005C2A61" w:rsidRDefault="004E2A60" w:rsidP="00A655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C2A61">
              <w:rPr>
                <w:rFonts w:ascii="Arial Narrow" w:hAnsi="Arial Narrow"/>
                <w:bCs/>
                <w:sz w:val="22"/>
                <w:szCs w:val="22"/>
              </w:rPr>
              <w:t>85-862 Bydgoszcz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 xml:space="preserve">Zadanie nr 7: Dwustronne torebki z włókniny ze wskaźnikiem sterylizacji parowej za cenę brutto 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>312 811.20 zł</w:t>
            </w:r>
            <w:r w:rsidRPr="005C2A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E2A60" w:rsidRPr="005C2A61" w:rsidRDefault="004E2A60" w:rsidP="00A6550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C2A6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E2A60" w:rsidRPr="005C2A61" w:rsidRDefault="004E2A60" w:rsidP="00A6550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5C2A6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E2A60" w:rsidRPr="005C2A61" w:rsidTr="005C2A61">
        <w:trPr>
          <w:cantSplit/>
        </w:trPr>
        <w:tc>
          <w:tcPr>
            <w:tcW w:w="9498" w:type="dxa"/>
          </w:tcPr>
          <w:p w:rsidR="004E2A60" w:rsidRPr="005C2A61" w:rsidRDefault="004E2A60" w:rsidP="00A6550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C2A6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>Krajowe Towarzystwo Gospodarcze SEMIGAT S.A.</w:t>
            </w:r>
          </w:p>
          <w:p w:rsidR="004E2A60" w:rsidRPr="005C2A61" w:rsidRDefault="004E2A60" w:rsidP="00A655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C2A61">
              <w:rPr>
                <w:rFonts w:ascii="Arial Narrow" w:hAnsi="Arial Narrow"/>
                <w:bCs/>
                <w:sz w:val="22"/>
                <w:szCs w:val="22"/>
              </w:rPr>
              <w:t>Ratuszowa 11 /318</w:t>
            </w:r>
          </w:p>
          <w:p w:rsidR="004E2A60" w:rsidRPr="005C2A61" w:rsidRDefault="004E2A60" w:rsidP="00A655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C2A61">
              <w:rPr>
                <w:rFonts w:ascii="Arial Narrow" w:hAnsi="Arial Narrow"/>
                <w:bCs/>
                <w:sz w:val="22"/>
                <w:szCs w:val="22"/>
              </w:rPr>
              <w:t>03-450 Warszawa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E2A60" w:rsidRPr="005C2A61" w:rsidRDefault="004E2A60" w:rsidP="00A655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A61">
              <w:rPr>
                <w:rFonts w:ascii="Arial Narrow" w:hAnsi="Arial Narrow"/>
                <w:sz w:val="22"/>
                <w:szCs w:val="22"/>
              </w:rPr>
              <w:t xml:space="preserve">Zadanie nr 8: Testy do kontroli sterylizacji II za cenę brutto </w:t>
            </w:r>
            <w:r w:rsidRPr="005C2A61">
              <w:rPr>
                <w:rFonts w:ascii="Arial Narrow" w:hAnsi="Arial Narrow"/>
                <w:b/>
                <w:sz w:val="22"/>
                <w:szCs w:val="22"/>
              </w:rPr>
              <w:t>18 251.85 zł</w:t>
            </w:r>
            <w:r w:rsidRPr="005C2A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E2A60" w:rsidRPr="005C2A61" w:rsidRDefault="004E2A60" w:rsidP="00A6550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C2A6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E2A60" w:rsidRPr="005C2A61" w:rsidRDefault="004E2A60" w:rsidP="00A6550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5C2A6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5C2A61" w:rsidRDefault="004E2A60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5C2A61">
        <w:rPr>
          <w:rFonts w:ascii="Arial Narrow" w:hAnsi="Arial Narrow"/>
          <w:color w:val="000000"/>
          <w:sz w:val="22"/>
          <w:szCs w:val="22"/>
        </w:rPr>
        <w:t xml:space="preserve"> </w:t>
      </w:r>
      <w:r w:rsidR="00915B9E" w:rsidRPr="005C2A6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5C2A61" w:rsidTr="00C8619D">
        <w:tc>
          <w:tcPr>
            <w:tcW w:w="2169" w:type="dxa"/>
            <w:shd w:val="clear" w:color="auto" w:fill="F3F3F3"/>
          </w:tcPr>
          <w:p w:rsidR="00211A34" w:rsidRPr="005C2A6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5C2A6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5C2A6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5C2A6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E2A60" w:rsidRPr="005C2A61" w:rsidTr="00C8619D">
        <w:tc>
          <w:tcPr>
            <w:tcW w:w="2169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Papier krepowy</w:t>
            </w:r>
          </w:p>
        </w:tc>
        <w:tc>
          <w:tcPr>
            <w:tcW w:w="2793" w:type="dxa"/>
            <w:shd w:val="clear" w:color="auto" w:fill="auto"/>
          </w:tcPr>
          <w:p w:rsidR="00C8619D" w:rsidRPr="00C8619D" w:rsidRDefault="00C8619D" w:rsidP="00C861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861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Konsorcjum w składzie: </w:t>
            </w:r>
          </w:p>
          <w:p w:rsidR="00C8619D" w:rsidRPr="00C8619D" w:rsidRDefault="00C8619D" w:rsidP="00C861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8619D">
              <w:rPr>
                <w:rFonts w:ascii="Arial Narrow" w:hAnsi="Arial Narrow"/>
                <w:b/>
                <w:bCs/>
                <w:sz w:val="20"/>
                <w:szCs w:val="20"/>
              </w:rPr>
              <w:t>Citonet</w:t>
            </w:r>
            <w:proofErr w:type="spellEnd"/>
            <w:r w:rsidRPr="00C861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Bydgoszcz sp. z o.o. (LIDER), Toruńskie Zakłady Materiałów Opatrunkowych S.A. (Członek)</w:t>
            </w:r>
          </w:p>
          <w:p w:rsidR="00C8619D" w:rsidRPr="00C8619D" w:rsidRDefault="00C8619D" w:rsidP="00C8619D">
            <w:pPr>
              <w:spacing w:before="40" w:after="40"/>
              <w:rPr>
                <w:rFonts w:ascii="Arial Narrow" w:hAnsi="Arial Narrow"/>
                <w:bCs/>
                <w:sz w:val="20"/>
                <w:szCs w:val="20"/>
              </w:rPr>
            </w:pPr>
            <w:r w:rsidRPr="00C8619D">
              <w:rPr>
                <w:rFonts w:ascii="Arial Narrow" w:hAnsi="Arial Narrow"/>
                <w:bCs/>
                <w:sz w:val="20"/>
                <w:szCs w:val="20"/>
              </w:rPr>
              <w:t>ul. Wyścigowa 7</w:t>
            </w:r>
          </w:p>
          <w:p w:rsidR="004E2A60" w:rsidRPr="005C2A61" w:rsidRDefault="00C8619D" w:rsidP="00C861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8619D">
              <w:rPr>
                <w:rFonts w:ascii="Arial Narrow" w:hAnsi="Arial Narrow"/>
                <w:bCs/>
                <w:sz w:val="20"/>
                <w:szCs w:val="20"/>
              </w:rPr>
              <w:t>85-740 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E2A60" w:rsidRPr="005C2A61" w:rsidRDefault="004E2A60" w:rsidP="00C861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E2A60" w:rsidRPr="005C2A61" w:rsidRDefault="004E2A60" w:rsidP="00C861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E2A60" w:rsidRPr="005C2A61" w:rsidRDefault="004E2A60" w:rsidP="00C861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A60" w:rsidRPr="005C2A61" w:rsidRDefault="004E2A60" w:rsidP="00A6550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E2A60" w:rsidRPr="005C2A61" w:rsidTr="00C8619D">
        <w:tc>
          <w:tcPr>
            <w:tcW w:w="2169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Papier krepowy</w:t>
            </w:r>
          </w:p>
        </w:tc>
        <w:tc>
          <w:tcPr>
            <w:tcW w:w="2793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bCs/>
                <w:sz w:val="20"/>
                <w:szCs w:val="20"/>
              </w:rPr>
              <w:t>STERIGAT SP. Z O. O.</w:t>
            </w:r>
          </w:p>
          <w:p w:rsidR="004E2A60" w:rsidRPr="005C2A61" w:rsidRDefault="004E2A60" w:rsidP="00A65500">
            <w:pPr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ZAŚCIANKOWA 50/1</w:t>
            </w:r>
          </w:p>
          <w:p w:rsidR="004E2A60" w:rsidRPr="005C2A61" w:rsidRDefault="004E2A60" w:rsidP="00A655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02-989 WARSZAWA</w:t>
            </w:r>
          </w:p>
        </w:tc>
        <w:tc>
          <w:tcPr>
            <w:tcW w:w="2976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Cena - 48.35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A60" w:rsidRPr="005C2A61" w:rsidRDefault="004E2A60" w:rsidP="00A6550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  88,35</w:t>
            </w:r>
          </w:p>
        </w:tc>
      </w:tr>
      <w:tr w:rsidR="004E2A60" w:rsidRPr="005C2A61" w:rsidTr="00C8619D">
        <w:tc>
          <w:tcPr>
            <w:tcW w:w="2169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lastRenderedPageBreak/>
              <w:t>1 - Papier krepowy</w:t>
            </w:r>
          </w:p>
        </w:tc>
        <w:tc>
          <w:tcPr>
            <w:tcW w:w="2793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bCs/>
                <w:sz w:val="20"/>
                <w:szCs w:val="20"/>
              </w:rPr>
              <w:t>INFORMER MED Sp. z o.o.</w:t>
            </w:r>
          </w:p>
          <w:p w:rsidR="004E2A60" w:rsidRPr="005C2A61" w:rsidRDefault="004E2A60" w:rsidP="00A65500">
            <w:pPr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Winogrady 118</w:t>
            </w:r>
          </w:p>
          <w:p w:rsidR="004E2A60" w:rsidRPr="005C2A61" w:rsidRDefault="004E2A60" w:rsidP="00A655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61-626 Poznań</w:t>
            </w:r>
          </w:p>
        </w:tc>
        <w:tc>
          <w:tcPr>
            <w:tcW w:w="2976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A60" w:rsidRPr="005C2A61" w:rsidRDefault="004E2A60" w:rsidP="00A6550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4E2A60" w:rsidRPr="005C2A61" w:rsidTr="00C8619D">
        <w:tc>
          <w:tcPr>
            <w:tcW w:w="2169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Rolki papier - folia</w:t>
            </w:r>
          </w:p>
        </w:tc>
        <w:tc>
          <w:tcPr>
            <w:tcW w:w="2793" w:type="dxa"/>
            <w:shd w:val="clear" w:color="auto" w:fill="auto"/>
          </w:tcPr>
          <w:p w:rsidR="00C8619D" w:rsidRPr="00C8619D" w:rsidRDefault="00C8619D" w:rsidP="00C861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861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Konsorcjum w składzie: </w:t>
            </w:r>
          </w:p>
          <w:p w:rsidR="00C8619D" w:rsidRPr="00C8619D" w:rsidRDefault="00C8619D" w:rsidP="00C861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8619D">
              <w:rPr>
                <w:rFonts w:ascii="Arial Narrow" w:hAnsi="Arial Narrow"/>
                <w:b/>
                <w:bCs/>
                <w:sz w:val="20"/>
                <w:szCs w:val="20"/>
              </w:rPr>
              <w:t>Citonet</w:t>
            </w:r>
            <w:proofErr w:type="spellEnd"/>
            <w:r w:rsidRPr="00C861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Bydgoszcz sp. z o.o. (LIDER), Toruńskie Zakłady Materiałów Opatrunkowych S.A. (Członek)</w:t>
            </w:r>
          </w:p>
          <w:p w:rsidR="00C8619D" w:rsidRPr="00C8619D" w:rsidRDefault="00C8619D" w:rsidP="00C8619D">
            <w:pPr>
              <w:spacing w:before="40" w:after="40"/>
              <w:rPr>
                <w:rFonts w:ascii="Arial Narrow" w:hAnsi="Arial Narrow"/>
                <w:bCs/>
                <w:sz w:val="20"/>
                <w:szCs w:val="20"/>
              </w:rPr>
            </w:pPr>
            <w:r w:rsidRPr="00C8619D">
              <w:rPr>
                <w:rFonts w:ascii="Arial Narrow" w:hAnsi="Arial Narrow"/>
                <w:bCs/>
                <w:sz w:val="20"/>
                <w:szCs w:val="20"/>
              </w:rPr>
              <w:t>ul. Wyścigowa 7</w:t>
            </w:r>
          </w:p>
          <w:p w:rsidR="004E2A60" w:rsidRPr="005C2A61" w:rsidRDefault="00C8619D" w:rsidP="00C861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8619D">
              <w:rPr>
                <w:rFonts w:ascii="Arial Narrow" w:hAnsi="Arial Narrow"/>
                <w:bCs/>
                <w:sz w:val="20"/>
                <w:szCs w:val="20"/>
              </w:rPr>
              <w:t>85-740 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E2A60" w:rsidRPr="005C2A61" w:rsidRDefault="004E2A60" w:rsidP="00C861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E2A60" w:rsidRPr="005C2A61" w:rsidRDefault="004E2A60" w:rsidP="00C861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E2A60" w:rsidRPr="005C2A61" w:rsidRDefault="004E2A60" w:rsidP="00C861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A60" w:rsidRPr="005C2A61" w:rsidRDefault="004E2A60" w:rsidP="00A6550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E2A60" w:rsidRPr="005C2A61" w:rsidTr="00C8619D">
        <w:tc>
          <w:tcPr>
            <w:tcW w:w="2169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Rolki papier - folia</w:t>
            </w:r>
          </w:p>
        </w:tc>
        <w:tc>
          <w:tcPr>
            <w:tcW w:w="2793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bCs/>
                <w:sz w:val="20"/>
                <w:szCs w:val="20"/>
              </w:rPr>
              <w:t>STERIGAT SP. Z O. O.</w:t>
            </w:r>
          </w:p>
          <w:p w:rsidR="004E2A60" w:rsidRPr="005C2A61" w:rsidRDefault="004E2A60" w:rsidP="00A65500">
            <w:pPr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ZAŚCIANKOWA 50/1</w:t>
            </w:r>
          </w:p>
          <w:p w:rsidR="004E2A60" w:rsidRPr="005C2A61" w:rsidRDefault="004E2A60" w:rsidP="00A655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02-989 WARSZAWA</w:t>
            </w:r>
          </w:p>
        </w:tc>
        <w:tc>
          <w:tcPr>
            <w:tcW w:w="2976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Cena - 44.98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A60" w:rsidRPr="005C2A61" w:rsidRDefault="004E2A60" w:rsidP="00A6550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  84,98</w:t>
            </w:r>
          </w:p>
        </w:tc>
      </w:tr>
      <w:tr w:rsidR="004E2A60" w:rsidRPr="005C2A61" w:rsidTr="00C8619D">
        <w:tc>
          <w:tcPr>
            <w:tcW w:w="2169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5C2A61">
              <w:rPr>
                <w:rFonts w:ascii="Arial Narrow" w:hAnsi="Arial Narrow"/>
                <w:sz w:val="20"/>
                <w:szCs w:val="20"/>
              </w:rPr>
              <w:t>2 - Rolki papier - folia</w:t>
            </w:r>
          </w:p>
        </w:tc>
        <w:tc>
          <w:tcPr>
            <w:tcW w:w="2793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bCs/>
                <w:sz w:val="20"/>
                <w:szCs w:val="20"/>
              </w:rPr>
              <w:t>INFORMER MED Sp. z o.o.</w:t>
            </w:r>
          </w:p>
          <w:p w:rsidR="004E2A60" w:rsidRPr="005C2A61" w:rsidRDefault="004E2A60" w:rsidP="00A65500">
            <w:pPr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Winogrady 118</w:t>
            </w:r>
          </w:p>
          <w:p w:rsidR="004E2A60" w:rsidRPr="005C2A61" w:rsidRDefault="004E2A60" w:rsidP="00A655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61-626 Poznań</w:t>
            </w:r>
          </w:p>
        </w:tc>
        <w:tc>
          <w:tcPr>
            <w:tcW w:w="2976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A60" w:rsidRPr="005C2A61" w:rsidRDefault="004E2A60" w:rsidP="00A6550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4E2A60" w:rsidRPr="005C2A61" w:rsidTr="00C8619D">
        <w:tc>
          <w:tcPr>
            <w:tcW w:w="2169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Testy do kontroli sterylizacji I</w:t>
            </w:r>
          </w:p>
        </w:tc>
        <w:tc>
          <w:tcPr>
            <w:tcW w:w="2793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bCs/>
                <w:sz w:val="20"/>
                <w:szCs w:val="20"/>
              </w:rPr>
              <w:t>INFORMER MED Sp. z o.o.</w:t>
            </w:r>
          </w:p>
          <w:p w:rsidR="004E2A60" w:rsidRPr="005C2A61" w:rsidRDefault="004E2A60" w:rsidP="00A65500">
            <w:pPr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Winogrady 118</w:t>
            </w:r>
          </w:p>
          <w:p w:rsidR="004E2A60" w:rsidRPr="005C2A61" w:rsidRDefault="004E2A60" w:rsidP="00A655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61-626 Poznań</w:t>
            </w:r>
          </w:p>
        </w:tc>
        <w:tc>
          <w:tcPr>
            <w:tcW w:w="2976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A60" w:rsidRPr="005C2A61" w:rsidRDefault="004E2A60" w:rsidP="00A6550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E2A60" w:rsidRPr="005C2A61" w:rsidTr="00C8619D">
        <w:tc>
          <w:tcPr>
            <w:tcW w:w="2169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4 - Naboje do sterylizatora gazowego</w:t>
            </w:r>
          </w:p>
        </w:tc>
        <w:tc>
          <w:tcPr>
            <w:tcW w:w="2793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4E2A60" w:rsidRPr="005C2A61" w:rsidRDefault="004E2A60" w:rsidP="00A65500">
            <w:pPr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5C2A61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5C2A61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4E2A60" w:rsidRPr="005C2A61" w:rsidRDefault="004E2A60" w:rsidP="00A655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A60" w:rsidRPr="005C2A61" w:rsidRDefault="004E2A60" w:rsidP="00A6550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E2A60" w:rsidRPr="005C2A61" w:rsidTr="00C8619D">
        <w:tc>
          <w:tcPr>
            <w:tcW w:w="2169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5 - Naboje plazmowe</w:t>
            </w:r>
          </w:p>
        </w:tc>
        <w:tc>
          <w:tcPr>
            <w:tcW w:w="2793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bCs/>
                <w:sz w:val="20"/>
                <w:szCs w:val="20"/>
              </w:rPr>
              <w:t>INFORMER MED Sp. z o.o.</w:t>
            </w:r>
          </w:p>
          <w:p w:rsidR="004E2A60" w:rsidRPr="005C2A61" w:rsidRDefault="004E2A60" w:rsidP="00A65500">
            <w:pPr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Winogrady 118</w:t>
            </w:r>
          </w:p>
          <w:p w:rsidR="004E2A60" w:rsidRPr="005C2A61" w:rsidRDefault="004E2A60" w:rsidP="00A655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61-626 Poznań</w:t>
            </w:r>
          </w:p>
        </w:tc>
        <w:tc>
          <w:tcPr>
            <w:tcW w:w="2976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A60" w:rsidRPr="005C2A61" w:rsidRDefault="004E2A60" w:rsidP="00A6550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E2A60" w:rsidRPr="005C2A61" w:rsidTr="00C8619D">
        <w:tc>
          <w:tcPr>
            <w:tcW w:w="2169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6 - Rękawy typu TYVEK</w:t>
            </w:r>
          </w:p>
        </w:tc>
        <w:tc>
          <w:tcPr>
            <w:tcW w:w="2793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bCs/>
                <w:sz w:val="20"/>
                <w:szCs w:val="20"/>
              </w:rPr>
              <w:t>STERIGAT SP. Z O. O.</w:t>
            </w:r>
          </w:p>
          <w:p w:rsidR="004E2A60" w:rsidRPr="005C2A61" w:rsidRDefault="004E2A60" w:rsidP="00A65500">
            <w:pPr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ZAŚCIANKOWA 50/1</w:t>
            </w:r>
          </w:p>
          <w:p w:rsidR="004E2A60" w:rsidRPr="005C2A61" w:rsidRDefault="004E2A60" w:rsidP="00A655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02-989 WARSZAWA</w:t>
            </w:r>
          </w:p>
        </w:tc>
        <w:tc>
          <w:tcPr>
            <w:tcW w:w="2976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A60" w:rsidRPr="005C2A61" w:rsidRDefault="004E2A60" w:rsidP="00A6550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4E2A60" w:rsidRPr="005C2A61" w:rsidTr="00C8619D">
        <w:tc>
          <w:tcPr>
            <w:tcW w:w="2169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7 - Dwustronne torebki z włókniny ze wskaźnikiem sterylizacji parowej</w:t>
            </w:r>
          </w:p>
        </w:tc>
        <w:tc>
          <w:tcPr>
            <w:tcW w:w="2793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4E2A60" w:rsidRPr="005C2A61" w:rsidRDefault="004E2A60" w:rsidP="00A65500">
            <w:pPr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5C2A61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5C2A61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4E2A60" w:rsidRPr="005C2A61" w:rsidRDefault="004E2A60" w:rsidP="00A655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A60" w:rsidRPr="005C2A61" w:rsidRDefault="004E2A60" w:rsidP="00A6550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E2A60" w:rsidRPr="005C2A61" w:rsidTr="00C8619D">
        <w:tc>
          <w:tcPr>
            <w:tcW w:w="2169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8 - Testy do kontroli sterylizacji II</w:t>
            </w:r>
          </w:p>
        </w:tc>
        <w:tc>
          <w:tcPr>
            <w:tcW w:w="2793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C2A61">
              <w:rPr>
                <w:rFonts w:ascii="Arial Narrow" w:hAnsi="Arial Narrow"/>
                <w:b/>
                <w:bCs/>
                <w:sz w:val="20"/>
                <w:szCs w:val="20"/>
              </w:rPr>
              <w:t>Krajowe Towarzystwo Gospodarcze SEMIGAT S.A.</w:t>
            </w:r>
          </w:p>
          <w:p w:rsidR="004E2A60" w:rsidRPr="005C2A61" w:rsidRDefault="004E2A60" w:rsidP="00A65500">
            <w:pPr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Ratuszowa 11/318</w:t>
            </w:r>
          </w:p>
          <w:p w:rsidR="004E2A60" w:rsidRPr="005C2A61" w:rsidRDefault="004E2A60" w:rsidP="00A655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03-450 Warszawa</w:t>
            </w:r>
          </w:p>
        </w:tc>
        <w:tc>
          <w:tcPr>
            <w:tcW w:w="2976" w:type="dxa"/>
            <w:shd w:val="clear" w:color="auto" w:fill="auto"/>
          </w:tcPr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E2A60" w:rsidRPr="005C2A61" w:rsidRDefault="004E2A60" w:rsidP="00A655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A60" w:rsidRPr="005C2A61" w:rsidRDefault="004E2A60" w:rsidP="00A6550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C2A6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5C2A61" w:rsidRDefault="004E2A60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C2A61">
        <w:rPr>
          <w:rFonts w:ascii="Arial Narrow" w:hAnsi="Arial Narrow"/>
          <w:i/>
          <w:sz w:val="22"/>
          <w:szCs w:val="22"/>
        </w:rPr>
        <w:t xml:space="preserve"> </w:t>
      </w:r>
      <w:r w:rsidR="00B464D3" w:rsidRPr="005C2A61">
        <w:rPr>
          <w:rFonts w:ascii="Arial Narrow" w:hAnsi="Arial Narrow"/>
          <w:i/>
          <w:sz w:val="22"/>
          <w:szCs w:val="22"/>
        </w:rPr>
        <w:t>Zamawiający</w:t>
      </w:r>
    </w:p>
    <w:p w:rsidR="00B464D3" w:rsidRPr="005C2A61" w:rsidRDefault="004E2A60" w:rsidP="00B464D3">
      <w:pPr>
        <w:jc w:val="right"/>
        <w:rPr>
          <w:rFonts w:ascii="Arial Narrow" w:hAnsi="Arial Narrow"/>
          <w:sz w:val="32"/>
          <w:szCs w:val="32"/>
          <w:vertAlign w:val="superscript"/>
        </w:rPr>
      </w:pPr>
      <w:r w:rsidRPr="005C2A61">
        <w:rPr>
          <w:rFonts w:ascii="Arial Narrow" w:hAnsi="Arial Narrow"/>
          <w:sz w:val="22"/>
          <w:szCs w:val="22"/>
        </w:rPr>
        <w:t xml:space="preserve">  </w:t>
      </w:r>
    </w:p>
    <w:bookmarkEnd w:id="0"/>
    <w:p w:rsidR="00C8619D" w:rsidRDefault="00C8619D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C8619D" w:rsidRPr="00C8619D" w:rsidRDefault="00C8619D" w:rsidP="00C8619D">
      <w:pPr>
        <w:rPr>
          <w:rFonts w:ascii="Arial Narrow" w:hAnsi="Arial Narrow"/>
          <w:sz w:val="22"/>
          <w:szCs w:val="22"/>
        </w:rPr>
      </w:pPr>
    </w:p>
    <w:p w:rsidR="00C8619D" w:rsidRDefault="00C8619D" w:rsidP="00C8619D">
      <w:pPr>
        <w:rPr>
          <w:rFonts w:ascii="Arial Narrow" w:hAnsi="Arial Narrow"/>
          <w:sz w:val="22"/>
          <w:szCs w:val="22"/>
        </w:rPr>
      </w:pPr>
    </w:p>
    <w:p w:rsidR="00C8619D" w:rsidRDefault="00C8619D" w:rsidP="00C8619D">
      <w:pPr>
        <w:rPr>
          <w:rFonts w:ascii="Arial Narrow" w:hAnsi="Arial Narrow"/>
          <w:sz w:val="22"/>
          <w:szCs w:val="22"/>
        </w:rPr>
      </w:pPr>
    </w:p>
    <w:p w:rsidR="008642B3" w:rsidRDefault="00C8619D" w:rsidP="00C8619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2 ark.</w:t>
      </w:r>
    </w:p>
    <w:p w:rsidR="00C8619D" w:rsidRDefault="00C8619D" w:rsidP="00C8619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C8619D" w:rsidRDefault="00C8619D" w:rsidP="00C8619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C8619D" w:rsidRDefault="00C8619D" w:rsidP="00C8619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C8619D" w:rsidRPr="00C8619D" w:rsidRDefault="00C8619D" w:rsidP="00C8619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2022-06-28</w:t>
      </w:r>
    </w:p>
    <w:sectPr w:rsidR="00C8619D" w:rsidRPr="00C8619D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7BA" w:rsidRDefault="004B67BA">
      <w:r>
        <w:separator/>
      </w:r>
    </w:p>
  </w:endnote>
  <w:endnote w:type="continuationSeparator" w:id="0">
    <w:p w:rsidR="004B67BA" w:rsidRDefault="004B6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7BA" w:rsidRDefault="004B67BA">
      <w:r>
        <w:separator/>
      </w:r>
    </w:p>
  </w:footnote>
  <w:footnote w:type="continuationSeparator" w:id="0">
    <w:p w:rsidR="004B67BA" w:rsidRDefault="004B67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5C2A61" w:rsidRDefault="005C2A61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332022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7B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08F4"/>
    <w:rsid w:val="004B2665"/>
    <w:rsid w:val="004B67BA"/>
    <w:rsid w:val="004C3459"/>
    <w:rsid w:val="004E2A60"/>
    <w:rsid w:val="004E324A"/>
    <w:rsid w:val="004E7234"/>
    <w:rsid w:val="0054734E"/>
    <w:rsid w:val="00596EA3"/>
    <w:rsid w:val="00596FD7"/>
    <w:rsid w:val="005C2A61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8619D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4E2A6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918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1900-12-31T22:00:00Z</cp:lastPrinted>
  <dcterms:created xsi:type="dcterms:W3CDTF">2022-06-28T10:58:00Z</dcterms:created>
  <dcterms:modified xsi:type="dcterms:W3CDTF">2022-06-28T11:03:00Z</dcterms:modified>
</cp:coreProperties>
</file>