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66B3B" w:rsidRPr="00266B3B">
        <w:rPr>
          <w:b/>
        </w:rPr>
        <w:t>NZ/46/Rb/P/AC/2022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  <w:r w:rsidR="00800178">
        <w:rPr>
          <w:rFonts w:ascii="Arial Narrow" w:hAnsi="Arial Narrow"/>
          <w:b/>
          <w:sz w:val="32"/>
          <w:szCs w:val="32"/>
          <w:u w:val="single"/>
        </w:rPr>
        <w:t>– po korekcie</w:t>
      </w:r>
      <w:bookmarkStart w:id="0" w:name="_GoBack"/>
      <w:bookmarkEnd w:id="0"/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66B3B" w:rsidRPr="00266B3B">
        <w:rPr>
          <w:rFonts w:ascii="Arial Narrow" w:hAnsi="Arial Narrow"/>
          <w:b/>
        </w:rPr>
        <w:t>Montaż instalacji fotowoltaicznej w ramach zadania Termomodernizacja budynków  Szpitala Powiatowego 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 xml:space="preserve">wykluczeniu z postępowania na </w:t>
      </w:r>
      <w:r w:rsidR="004D44EA">
        <w:rPr>
          <w:rFonts w:ascii="Arial Narrow" w:hAnsi="Arial Narrow" w:cs="Tahoma"/>
          <w:iCs/>
        </w:rPr>
        <w:t>podstawie art. 109 ust. 1 pkt. 5,7,8,10</w:t>
      </w:r>
      <w:r w:rsidRPr="00033443">
        <w:rPr>
          <w:rFonts w:ascii="Arial Narrow" w:hAnsi="Arial Narrow" w:cs="Tahoma"/>
          <w:iCs/>
        </w:rPr>
        <w:t xml:space="preserve">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327" w:rsidRDefault="003A3327" w:rsidP="0038231F">
      <w:pPr>
        <w:spacing w:after="0" w:line="240" w:lineRule="auto"/>
      </w:pPr>
      <w:r>
        <w:separator/>
      </w:r>
    </w:p>
  </w:endnote>
  <w:endnote w:type="continuationSeparator" w:id="0">
    <w:p w:rsidR="003A3327" w:rsidRDefault="003A33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B3B" w:rsidRDefault="00266B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01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01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B3B" w:rsidRDefault="00266B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327" w:rsidRDefault="003A3327" w:rsidP="0038231F">
      <w:pPr>
        <w:spacing w:after="0" w:line="240" w:lineRule="auto"/>
      </w:pPr>
      <w:r>
        <w:separator/>
      </w:r>
    </w:p>
  </w:footnote>
  <w:footnote w:type="continuationSeparator" w:id="0">
    <w:p w:rsidR="003A3327" w:rsidRDefault="003A33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B3B" w:rsidRDefault="00266B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B3B" w:rsidRDefault="00266B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B3B" w:rsidRDefault="00266B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32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6B3B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A3327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44EA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0178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F1D927-D04D-463B-B6A6-885A02F4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0B1DF-C6E6-49F1-98CF-1C23F980A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635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Alicja Więcek</cp:lastModifiedBy>
  <cp:revision>4</cp:revision>
  <cp:lastPrinted>2016-07-26T10:32:00Z</cp:lastPrinted>
  <dcterms:created xsi:type="dcterms:W3CDTF">2022-06-24T08:54:00Z</dcterms:created>
  <dcterms:modified xsi:type="dcterms:W3CDTF">2022-07-11T10:34:00Z</dcterms:modified>
</cp:coreProperties>
</file>