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CD6B9D" w:rsidRPr="00CD6B9D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CD6B9D" w:rsidRPr="00CD6B9D">
        <w:rPr>
          <w:rFonts w:ascii="Tahoma" w:eastAsia="Calibri" w:hAnsi="Tahoma" w:cs="Tahoma"/>
          <w:b/>
          <w:sz w:val="18"/>
          <w:szCs w:val="18"/>
          <w:lang w:eastAsia="en-US"/>
        </w:rPr>
        <w:t>NZ/46/Rb/P/AC/2022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CD6B9D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CD6B9D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CD6B9D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CD6B9D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CD6B9D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CD6B9D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CD6B9D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CD6B9D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CD6B9D" w:rsidRPr="00CD6B9D">
        <w:rPr>
          <w:rFonts w:ascii="Tahoma" w:hAnsi="Tahoma" w:cs="Tahoma"/>
          <w:b/>
          <w:sz w:val="18"/>
          <w:szCs w:val="18"/>
        </w:rPr>
        <w:t>Montaż instalacji fotowoltaicznej w ramach zadania Termomodernizacja budynków  Szpitala Powiatowego  w Limanowej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</w:t>
      </w:r>
      <w:bookmarkStart w:id="0" w:name="_GoBack"/>
      <w:bookmarkEnd w:id="0"/>
      <w:r w:rsidR="00864D55">
        <w:rPr>
          <w:rFonts w:ascii="Times New Roman" w:eastAsia="Times New Roman" w:hAnsi="Times New Roman" w:cs="Times New Roman"/>
        </w:rPr>
        <w:t xml:space="preserve">. </w:t>
      </w: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4CF" w:rsidRDefault="004854CF" w:rsidP="007801CC">
      <w:pPr>
        <w:spacing w:after="0" w:line="240" w:lineRule="auto"/>
      </w:pPr>
      <w:r>
        <w:separator/>
      </w:r>
    </w:p>
  </w:endnote>
  <w:endnote w:type="continuationSeparator" w:id="0">
    <w:p w:rsidR="004854CF" w:rsidRDefault="004854CF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B9D" w:rsidRDefault="00CD6B9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B9D" w:rsidRDefault="00CD6B9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B9D" w:rsidRDefault="00CD6B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4CF" w:rsidRDefault="004854CF" w:rsidP="007801CC">
      <w:pPr>
        <w:spacing w:after="0" w:line="240" w:lineRule="auto"/>
      </w:pPr>
      <w:r>
        <w:separator/>
      </w:r>
    </w:p>
  </w:footnote>
  <w:footnote w:type="continuationSeparator" w:id="0">
    <w:p w:rsidR="004854CF" w:rsidRDefault="004854CF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B9D" w:rsidRDefault="00CD6B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B9D" w:rsidRDefault="00CD6B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B9D" w:rsidRDefault="00CD6B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4CF"/>
    <w:rsid w:val="002009AE"/>
    <w:rsid w:val="00397D1F"/>
    <w:rsid w:val="00431B9D"/>
    <w:rsid w:val="004854CF"/>
    <w:rsid w:val="007801CC"/>
    <w:rsid w:val="00864D55"/>
    <w:rsid w:val="00915085"/>
    <w:rsid w:val="009B4448"/>
    <w:rsid w:val="00A0542C"/>
    <w:rsid w:val="00C60D53"/>
    <w:rsid w:val="00CD6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72C6F0-D3CC-428E-A928-46CA5D2EF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D6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6B9D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6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6B9D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153</Words>
  <Characters>922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2022-06-24T09:00:00Z</dcterms:created>
  <dcterms:modified xsi:type="dcterms:W3CDTF">2022-06-24T09:00:00Z</dcterms:modified>
</cp:coreProperties>
</file>