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400D66">
        <w:rPr>
          <w:b/>
          <w:bCs/>
          <w:sz w:val="24"/>
          <w:szCs w:val="24"/>
        </w:rPr>
        <w:t>7</w:t>
      </w:r>
      <w:r w:rsidR="004B2FEA">
        <w:rPr>
          <w:b/>
          <w:bCs/>
          <w:sz w:val="24"/>
          <w:szCs w:val="24"/>
        </w:rPr>
        <w:t>8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B04206" w:rsidRDefault="00400D66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00D66">
        <w:rPr>
          <w:b/>
          <w:sz w:val="24"/>
          <w:szCs w:val="24"/>
        </w:rPr>
        <w:t>Przebudowa kiosku 10-67, ocieplenie wschodniej ściany budynku czytelni 10-28 (W-6); kampus WARSZAWSKA przy ul. Warszawskiej 24 w Krakowie</w:t>
      </w:r>
      <w:r w:rsidR="004B2FEA"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C32B78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C32B78" w:rsidRPr="00C32B78" w:rsidRDefault="00C32B78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C32B78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</w:rPr>
              <w:t xml:space="preserve">    cyfrą : ………….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23%</w:t>
            </w:r>
          </w:p>
          <w:p w:rsidR="00C32B78" w:rsidRPr="00C32B78" w:rsidRDefault="00C32B7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230D8F">
        <w:rPr>
          <w:rFonts w:ascii="Times New Roman" w:hAnsi="Times New Roman" w:cs="Times New Roman"/>
          <w:lang w:eastAsia="zh-CN"/>
        </w:rPr>
        <w:t>8</w:t>
      </w:r>
      <w:bookmarkStart w:id="0" w:name="_GoBack"/>
      <w:bookmarkEnd w:id="0"/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C32B78">
      <w:footerReference w:type="even" r:id="rId8"/>
      <w:pgSz w:w="11906" w:h="16838"/>
      <w:pgMar w:top="851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050" w:rsidRDefault="00A44050">
      <w:r>
        <w:separator/>
      </w:r>
    </w:p>
  </w:endnote>
  <w:endnote w:type="continuationSeparator" w:id="0">
    <w:p w:rsidR="00A44050" w:rsidRDefault="00A4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050" w:rsidRDefault="00A44050">
      <w:r>
        <w:separator/>
      </w:r>
    </w:p>
  </w:footnote>
  <w:footnote w:type="continuationSeparator" w:id="0">
    <w:p w:rsidR="00A44050" w:rsidRDefault="00A44050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791"/>
    <w:rsid w:val="001C18B2"/>
    <w:rsid w:val="001C6B7C"/>
    <w:rsid w:val="0020004E"/>
    <w:rsid w:val="00230D8F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00D66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44050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A56B7"/>
    <w:rsid w:val="00CA6A4D"/>
    <w:rsid w:val="00CB7259"/>
    <w:rsid w:val="00CB7BDD"/>
    <w:rsid w:val="00CD5714"/>
    <w:rsid w:val="00D24480"/>
    <w:rsid w:val="00D31A71"/>
    <w:rsid w:val="00D3249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6B7C7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AF10D-37BD-4423-8303-1C2206B8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592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2022-06-30T06:30:00Z</cp:lastPrinted>
  <dcterms:created xsi:type="dcterms:W3CDTF">2022-06-28T06:28:00Z</dcterms:created>
  <dcterms:modified xsi:type="dcterms:W3CDTF">2022-06-30T06:38:00Z</dcterms:modified>
</cp:coreProperties>
</file>