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BAA88" w14:textId="39092384" w:rsidR="00205FD6" w:rsidRPr="00E0118F" w:rsidRDefault="00205FD6" w:rsidP="00551042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0118F" w:rsidRPr="00E0118F">
        <w:rPr>
          <w:rFonts w:ascii="Arial" w:hAnsi="Arial" w:cs="Arial"/>
          <w:b/>
          <w:i w:val="0"/>
          <w:sz w:val="20"/>
        </w:rPr>
        <w:t>2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3A9A1BAB" w14:textId="77777777" w:rsidR="00CA7C03" w:rsidRPr="00E0118F" w:rsidRDefault="004479A8" w:rsidP="00CA7C03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KA-2/071/2022</w:t>
      </w:r>
    </w:p>
    <w:p w14:paraId="4524370D" w14:textId="77777777" w:rsidR="00205FD6" w:rsidRPr="00E0118F" w:rsidRDefault="00205FD6" w:rsidP="00551042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1960D5F3" w14:textId="77777777" w:rsidR="00205FD6" w:rsidRPr="00E0118F" w:rsidRDefault="00205FD6" w:rsidP="00551042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32FC9828" w14:textId="77777777" w:rsidR="00205FD6" w:rsidRPr="00E0118F" w:rsidRDefault="00205FD6" w:rsidP="00551042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1F65F7F2" w14:textId="77777777" w:rsidR="00205FD6" w:rsidRPr="00E0118F" w:rsidRDefault="00205FD6" w:rsidP="00551042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25E5C859" w14:textId="77777777" w:rsidR="00205FD6" w:rsidRPr="00E0118F" w:rsidRDefault="00205FD6" w:rsidP="0055104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7B43B21B" w14:textId="77777777" w:rsidR="00205FD6" w:rsidRPr="00E0118F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6F14A35A" w14:textId="77777777" w:rsidR="00205FD6" w:rsidRPr="00E0118F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5CBA31E" w14:textId="77777777" w:rsidR="00205FD6" w:rsidRPr="00E0118F" w:rsidRDefault="00205FD6" w:rsidP="00551042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KRS/CEiDG)</w:t>
      </w:r>
    </w:p>
    <w:p w14:paraId="703D6D45" w14:textId="77777777" w:rsidR="00205FD6" w:rsidRPr="00E0118F" w:rsidRDefault="00205FD6" w:rsidP="00551042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F95D2D1" w14:textId="77777777" w:rsidR="00205FD6" w:rsidRPr="00E0118F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31C5ABB7" w14:textId="77777777" w:rsidR="00205FD6" w:rsidRPr="00E0118F" w:rsidRDefault="00205FD6" w:rsidP="00551042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5954D7" w14:textId="77777777" w:rsidR="00205FD6" w:rsidRPr="00E0118F" w:rsidRDefault="00205FD6" w:rsidP="00551042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E0118F" w14:paraId="49617A80" w14:textId="77777777" w:rsidTr="00ED67BA">
        <w:tc>
          <w:tcPr>
            <w:tcW w:w="9212" w:type="dxa"/>
            <w:shd w:val="clear" w:color="auto" w:fill="D9D9D9"/>
          </w:tcPr>
          <w:p w14:paraId="091868EB" w14:textId="77777777" w:rsidR="00205FD6" w:rsidRPr="00E0118F" w:rsidRDefault="00205FD6" w:rsidP="0055104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087DA451" w14:textId="77777777" w:rsidR="00205FD6" w:rsidRPr="00E0118F" w:rsidRDefault="00205FD6" w:rsidP="0055104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2019 poz. 2019 ze zm.) (dalej jako: ustawa Pzp), dotyczące:</w:t>
            </w:r>
          </w:p>
          <w:p w14:paraId="57155998" w14:textId="77777777" w:rsidR="00205FD6" w:rsidRPr="00E0118F" w:rsidRDefault="00205FD6" w:rsidP="0055104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691AEF76" w14:textId="77777777" w:rsidR="00205FD6" w:rsidRPr="00E0118F" w:rsidRDefault="00205FD6" w:rsidP="005510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FED91C" w14:textId="77777777" w:rsidR="00E0118F" w:rsidRDefault="00E0118F" w:rsidP="00E0118F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28538E39" w14:textId="2DE4DCFE" w:rsidR="00E0118F" w:rsidRDefault="00205FD6" w:rsidP="00E0118F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3BA56B46" w14:textId="7723BF97" w:rsidR="005F7BAA" w:rsidRPr="00E0118F" w:rsidRDefault="00205FD6" w:rsidP="00E0118F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pn.:</w:t>
      </w:r>
      <w:r w:rsidR="005F7BAA" w:rsidRPr="00E0118F">
        <w:rPr>
          <w:rFonts w:ascii="Arial" w:hAnsi="Arial" w:cs="Arial"/>
          <w:b/>
          <w:sz w:val="20"/>
          <w:szCs w:val="20"/>
        </w:rPr>
        <w:t xml:space="preserve"> </w:t>
      </w:r>
      <w:r w:rsidR="004479A8" w:rsidRPr="00E0118F">
        <w:rPr>
          <w:rFonts w:ascii="Arial" w:hAnsi="Arial" w:cs="Arial"/>
          <w:b/>
          <w:sz w:val="20"/>
          <w:szCs w:val="20"/>
        </w:rPr>
        <w:t xml:space="preserve">Dostawa </w:t>
      </w:r>
      <w:r w:rsidR="00D53AA1">
        <w:rPr>
          <w:rFonts w:ascii="Arial" w:hAnsi="Arial" w:cs="Arial"/>
          <w:b/>
          <w:sz w:val="20"/>
          <w:szCs w:val="20"/>
        </w:rPr>
        <w:t xml:space="preserve">i montaż </w:t>
      </w:r>
      <w:r w:rsidR="004479A8" w:rsidRPr="00E0118F">
        <w:rPr>
          <w:rFonts w:ascii="Arial" w:hAnsi="Arial" w:cs="Arial"/>
          <w:b/>
          <w:sz w:val="20"/>
          <w:szCs w:val="20"/>
        </w:rPr>
        <w:t>tablicy multimedialnej</w:t>
      </w:r>
    </w:p>
    <w:p w14:paraId="44A19E45" w14:textId="77777777" w:rsidR="00E0118F" w:rsidRDefault="00E0118F" w:rsidP="005510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11300C" w14:textId="2EDBE309" w:rsidR="00205FD6" w:rsidRPr="00E0118F" w:rsidRDefault="00205FD6" w:rsidP="005510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326D3179" w14:textId="77777777" w:rsidR="00205FD6" w:rsidRPr="00E0118F" w:rsidRDefault="00205FD6" w:rsidP="005510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0FC520" w14:textId="07419A48" w:rsidR="00205FD6" w:rsidRPr="00E0118F" w:rsidRDefault="00205FD6" w:rsidP="005510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520A321E" w14:textId="77777777" w:rsidR="00205FD6" w:rsidRPr="00E0118F" w:rsidRDefault="00205FD6" w:rsidP="00551042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C318C67" w14:textId="77777777" w:rsidR="00205FD6" w:rsidRPr="00E0118F" w:rsidRDefault="00205FD6" w:rsidP="00551042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43E42DA6" w14:textId="77777777" w:rsidR="00205FD6" w:rsidRPr="00E0118F" w:rsidRDefault="00205FD6" w:rsidP="0055104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 xml:space="preserve">dnia ………….……. r. </w:t>
      </w:r>
    </w:p>
    <w:p w14:paraId="23B8183E" w14:textId="77777777" w:rsidR="00205FD6" w:rsidRPr="00E0118F" w:rsidRDefault="00205FD6" w:rsidP="005510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886BB51" w14:textId="77777777" w:rsidR="00205FD6" w:rsidRPr="00E0118F" w:rsidRDefault="00205FD6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1F468B8" w14:textId="77777777" w:rsidR="00E0118F" w:rsidRPr="00E0118F" w:rsidRDefault="00205FD6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E0118F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E0118F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</w:t>
      </w:r>
    </w:p>
    <w:p w14:paraId="13CD067E" w14:textId="53BCED9C" w:rsidR="00205FD6" w:rsidRPr="00E0118F" w:rsidRDefault="00205FD6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3B7ED11D" w14:textId="77777777" w:rsidR="00205FD6" w:rsidRPr="00E0118F" w:rsidRDefault="00205FD6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0B290800" w14:textId="77777777" w:rsidR="00205FD6" w:rsidRPr="00E0118F" w:rsidRDefault="00205FD6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249FE6" w14:textId="77777777" w:rsidR="00205FD6" w:rsidRPr="00E0118F" w:rsidRDefault="00205FD6" w:rsidP="00523E0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5C16F612" w14:textId="7AC86E21" w:rsidR="00205FD6" w:rsidRPr="00E0118F" w:rsidRDefault="00205FD6" w:rsidP="00523E0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3C06E2AC" w14:textId="77777777" w:rsidR="00E0118F" w:rsidRPr="00E0118F" w:rsidRDefault="00E0118F" w:rsidP="00E0118F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E0118F">
        <w:rPr>
          <w:rFonts w:ascii="Arial" w:hAnsi="Arial" w:cs="Arial"/>
          <w:sz w:val="20"/>
          <w:szCs w:val="20"/>
        </w:rPr>
        <w:t xml:space="preserve"> .</w:t>
      </w:r>
    </w:p>
    <w:p w14:paraId="0B61E168" w14:textId="70401CB3" w:rsidR="00E0118F" w:rsidRPr="00E0118F" w:rsidRDefault="00E0118F" w:rsidP="00FE3A65">
      <w:pPr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lastRenderedPageBreak/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</w:p>
    <w:p w14:paraId="65DDEA21" w14:textId="27C391D9" w:rsidR="00E0118F" w:rsidRPr="00E0118F" w:rsidRDefault="00E0118F" w:rsidP="00FE3A65">
      <w:pPr>
        <w:jc w:val="both"/>
        <w:rPr>
          <w:rFonts w:ascii="Arial" w:hAnsi="Arial" w:cs="Arial"/>
          <w:sz w:val="20"/>
          <w:szCs w:val="20"/>
        </w:rPr>
      </w:pPr>
    </w:p>
    <w:p w14:paraId="653BF192" w14:textId="77777777" w:rsidR="00E0118F" w:rsidRPr="00E0118F" w:rsidRDefault="00E0118F" w:rsidP="00E0118F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47AF67DF" w14:textId="77777777" w:rsidR="00E0118F" w:rsidRPr="00E0118F" w:rsidRDefault="00E0118F" w:rsidP="00E011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BF0A07" w14:textId="2F30BD30" w:rsidR="00E0118F" w:rsidRPr="00E0118F" w:rsidRDefault="00E0118F" w:rsidP="00E0118F">
      <w:pPr>
        <w:jc w:val="both"/>
        <w:rPr>
          <w:rFonts w:ascii="Arial" w:hAnsi="Arial" w:cs="Arial"/>
          <w:sz w:val="20"/>
          <w:szCs w:val="20"/>
        </w:rPr>
      </w:pPr>
      <w:bookmarkStart w:id="0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0"/>
    </w:p>
    <w:p w14:paraId="7EA9AE51" w14:textId="77777777" w:rsidR="00E0118F" w:rsidRPr="00E0118F" w:rsidRDefault="00E0118F" w:rsidP="00FE3A65">
      <w:pPr>
        <w:jc w:val="both"/>
        <w:rPr>
          <w:rFonts w:ascii="Arial" w:hAnsi="Arial" w:cs="Arial"/>
          <w:sz w:val="20"/>
          <w:szCs w:val="20"/>
        </w:rPr>
      </w:pPr>
    </w:p>
    <w:p w14:paraId="3ABAB521" w14:textId="77777777" w:rsidR="00E0118F" w:rsidRPr="00E0118F" w:rsidRDefault="00E0118F" w:rsidP="00FE3A65">
      <w:pPr>
        <w:jc w:val="both"/>
        <w:rPr>
          <w:rFonts w:ascii="Arial" w:hAnsi="Arial" w:cs="Arial"/>
          <w:sz w:val="20"/>
          <w:szCs w:val="20"/>
        </w:rPr>
      </w:pPr>
    </w:p>
    <w:p w14:paraId="77EAE86D" w14:textId="4E91641E" w:rsidR="00205FD6" w:rsidRPr="00E0118F" w:rsidRDefault="00205FD6" w:rsidP="00FE3A65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09E3A047" w14:textId="77777777" w:rsidR="00205FD6" w:rsidRPr="00E0118F" w:rsidRDefault="00205FD6" w:rsidP="00FE3A65">
      <w:pPr>
        <w:rPr>
          <w:rFonts w:ascii="Arial" w:hAnsi="Arial" w:cs="Arial"/>
          <w:sz w:val="20"/>
          <w:szCs w:val="20"/>
        </w:rPr>
      </w:pPr>
    </w:p>
    <w:p w14:paraId="7C886EE0" w14:textId="77777777" w:rsidR="00FD27E9" w:rsidRPr="00E0118F" w:rsidRDefault="00205FD6" w:rsidP="00205FD6">
      <w:pPr>
        <w:jc w:val="both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b/>
          <w:bCs/>
          <w:sz w:val="20"/>
          <w:szCs w:val="20"/>
          <w:u w:val="single"/>
        </w:rPr>
        <w:t xml:space="preserve">Uwaga: w przypadku oferty wspólnej (konsorcjum, spółka cywilna) dokument składa każdy z Wykonawców we własnym imieniu. </w:t>
      </w:r>
    </w:p>
    <w:sectPr w:rsidR="00FD27E9" w:rsidRPr="00E0118F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911B2" w14:textId="77777777" w:rsidR="00DD099F" w:rsidRDefault="00DD099F">
      <w:pPr>
        <w:spacing w:after="0" w:line="240" w:lineRule="auto"/>
      </w:pPr>
      <w:r>
        <w:separator/>
      </w:r>
    </w:p>
  </w:endnote>
  <w:endnote w:type="continuationSeparator" w:id="0">
    <w:p w14:paraId="60D0628A" w14:textId="77777777" w:rsidR="00DD099F" w:rsidRDefault="00DD0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00252" w14:textId="77777777" w:rsidR="004479A8" w:rsidRDefault="004479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3A3D4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FE0B69C" w14:textId="77777777" w:rsidR="001C6945" w:rsidRDefault="00DD09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329F" w14:textId="77777777" w:rsidR="004479A8" w:rsidRDefault="00447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DA665" w14:textId="77777777" w:rsidR="00DD099F" w:rsidRDefault="00DD099F">
      <w:pPr>
        <w:spacing w:after="0" w:line="240" w:lineRule="auto"/>
      </w:pPr>
      <w:r>
        <w:separator/>
      </w:r>
    </w:p>
  </w:footnote>
  <w:footnote w:type="continuationSeparator" w:id="0">
    <w:p w14:paraId="4A06D2B2" w14:textId="77777777" w:rsidR="00DD099F" w:rsidRDefault="00DD099F">
      <w:pPr>
        <w:spacing w:after="0" w:line="240" w:lineRule="auto"/>
      </w:pPr>
      <w:r>
        <w:continuationSeparator/>
      </w:r>
    </w:p>
  </w:footnote>
  <w:footnote w:id="1">
    <w:p w14:paraId="6F32AAD0" w14:textId="77777777" w:rsidR="00E0118F" w:rsidRPr="0011306C" w:rsidRDefault="00E0118F" w:rsidP="00E011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CFCE99" w14:textId="77777777" w:rsidR="00E0118F" w:rsidRDefault="00E0118F" w:rsidP="00E0118F">
      <w:pPr>
        <w:pStyle w:val="Tekstprzypisudolnego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357FC1" w14:textId="77777777" w:rsidR="00E0118F" w:rsidRDefault="00E0118F" w:rsidP="00E0118F">
      <w:pPr>
        <w:pStyle w:val="Tekstprzypisudolnego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72BD1E" w14:textId="77777777" w:rsidR="00E0118F" w:rsidRPr="0011306C" w:rsidRDefault="00E0118F" w:rsidP="00E0118F">
      <w:pPr>
        <w:pStyle w:val="Tekstprzypisudolnego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D5342" w14:textId="77777777" w:rsidR="004479A8" w:rsidRDefault="00447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24A97" w14:textId="77777777" w:rsidR="004479A8" w:rsidRDefault="004479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1A86B" w14:textId="77777777" w:rsidR="004479A8" w:rsidRDefault="004479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2CA"/>
    <w:rsid w:val="001F40B3"/>
    <w:rsid w:val="00205FD6"/>
    <w:rsid w:val="003202CA"/>
    <w:rsid w:val="004479A8"/>
    <w:rsid w:val="005B488A"/>
    <w:rsid w:val="005F7BAA"/>
    <w:rsid w:val="0081273D"/>
    <w:rsid w:val="008F13F6"/>
    <w:rsid w:val="009267B7"/>
    <w:rsid w:val="00CA7C03"/>
    <w:rsid w:val="00D53AA1"/>
    <w:rsid w:val="00DD099F"/>
    <w:rsid w:val="00E0118F"/>
    <w:rsid w:val="00E40E32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2B975"/>
  <w15:chartTrackingRefBased/>
  <w15:docId w15:val="{65613494-1F0B-4AF3-A8A1-BADCDD7E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A8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11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118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011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333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4</cp:revision>
  <dcterms:created xsi:type="dcterms:W3CDTF">2022-06-21T11:11:00Z</dcterms:created>
  <dcterms:modified xsi:type="dcterms:W3CDTF">2022-06-29T09:03:00Z</dcterms:modified>
</cp:coreProperties>
</file>