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E9303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93036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E93036">
        <w:rPr>
          <w:rFonts w:ascii="Arial" w:hAnsi="Arial" w:cs="Arial"/>
          <w:sz w:val="24"/>
          <w:szCs w:val="24"/>
        </w:rPr>
        <w:t>2022-06-30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93036" w:rsidRPr="00E93036" w:rsidRDefault="00E9303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9303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E9303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9303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E93036" w:rsidP="00D665F5">
      <w:pPr>
        <w:rPr>
          <w:rFonts w:ascii="Arial" w:hAnsi="Arial" w:cs="Arial"/>
          <w:sz w:val="24"/>
          <w:szCs w:val="24"/>
        </w:rPr>
      </w:pPr>
      <w:r w:rsidRPr="00E93036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93036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E93036" w:rsidP="00D665F5">
      <w:pPr>
        <w:rPr>
          <w:rFonts w:ascii="Arial" w:hAnsi="Arial" w:cs="Arial"/>
          <w:sz w:val="24"/>
          <w:szCs w:val="24"/>
        </w:rPr>
      </w:pPr>
      <w:r w:rsidRPr="00E93036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E81140" w:rsidRPr="00E93036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E93036" w:rsidRPr="00E93036">
        <w:rPr>
          <w:rFonts w:ascii="Arial" w:hAnsi="Arial" w:cs="Arial"/>
          <w:b/>
          <w:sz w:val="24"/>
          <w:szCs w:val="24"/>
        </w:rPr>
        <w:t>KA-2/058/2022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>postępowania o udzielenie zamówienia publicznego prowadzonego w trybie</w:t>
      </w:r>
      <w:r w:rsidR="00E81140">
        <w:rPr>
          <w:rFonts w:ascii="Arial" w:hAnsi="Arial" w:cs="Arial"/>
          <w:sz w:val="24"/>
          <w:szCs w:val="24"/>
        </w:rPr>
        <w:t>: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93036" w:rsidRPr="00E93036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81140">
        <w:rPr>
          <w:rFonts w:ascii="Arial" w:hAnsi="Arial" w:cs="Arial"/>
          <w:sz w:val="24"/>
          <w:szCs w:val="24"/>
        </w:rPr>
        <w:t>pn.</w:t>
      </w:r>
    </w:p>
    <w:p w:rsidR="00A80738" w:rsidRPr="00355C9D" w:rsidRDefault="00E9303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93036">
        <w:rPr>
          <w:rFonts w:ascii="Arial" w:hAnsi="Arial" w:cs="Arial"/>
          <w:b/>
          <w:szCs w:val="24"/>
        </w:rPr>
        <w:t>Dostawa  zestawów komputerowych do obliczeń numerycznych i inżynierskich z monitorami.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93036" w:rsidRPr="00E93036">
        <w:rPr>
          <w:rFonts w:ascii="Arial" w:hAnsi="Arial" w:cs="Arial"/>
          <w:sz w:val="24"/>
          <w:szCs w:val="24"/>
        </w:rPr>
        <w:t>(</w:t>
      </w:r>
      <w:proofErr w:type="spellStart"/>
      <w:r w:rsidR="00E93036" w:rsidRPr="00E93036">
        <w:rPr>
          <w:rFonts w:ascii="Arial" w:hAnsi="Arial" w:cs="Arial"/>
          <w:sz w:val="24"/>
          <w:szCs w:val="24"/>
        </w:rPr>
        <w:t>t.j</w:t>
      </w:r>
      <w:proofErr w:type="spellEnd"/>
      <w:r w:rsidR="00E93036" w:rsidRPr="00E9303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93036" w:rsidRPr="00E93036">
        <w:rPr>
          <w:rFonts w:ascii="Arial" w:hAnsi="Arial" w:cs="Arial"/>
          <w:sz w:val="24"/>
          <w:szCs w:val="24"/>
        </w:rPr>
        <w:t>późn</w:t>
      </w:r>
      <w:proofErr w:type="spellEnd"/>
      <w:r w:rsidR="00E93036" w:rsidRPr="00E93036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93036" w:rsidRPr="00E93036">
        <w:rPr>
          <w:rFonts w:ascii="Arial" w:hAnsi="Arial" w:cs="Arial"/>
          <w:sz w:val="24"/>
          <w:szCs w:val="24"/>
        </w:rPr>
        <w:t>30/06/2022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93036" w:rsidRPr="00E93036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 xml:space="preserve">, otwarte </w:t>
      </w:r>
      <w:bookmarkStart w:id="0" w:name="_GoBack"/>
      <w:bookmarkEnd w:id="0"/>
      <w:r w:rsidRPr="00355C9D">
        <w:rPr>
          <w:rFonts w:ascii="Arial" w:hAnsi="Arial" w:cs="Arial"/>
          <w:sz w:val="24"/>
          <w:szCs w:val="24"/>
        </w:rPr>
        <w:t>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E93036" w:rsidRPr="00355C9D" w:rsidTr="006C3E17">
        <w:tc>
          <w:tcPr>
            <w:tcW w:w="993" w:type="dxa"/>
            <w:shd w:val="clear" w:color="auto" w:fill="auto"/>
            <w:vAlign w:val="center"/>
          </w:tcPr>
          <w:p w:rsidR="00E93036" w:rsidRPr="00355C9D" w:rsidRDefault="00E93036" w:rsidP="006C3E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93036" w:rsidRPr="00355C9D" w:rsidRDefault="00E93036" w:rsidP="006C3E17">
            <w:pPr>
              <w:spacing w:before="80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PROGRESS - Systemy Komputerowe Sp. z o. o.</w:t>
            </w:r>
          </w:p>
          <w:p w:rsidR="00E93036" w:rsidRPr="00355C9D" w:rsidRDefault="00E93036" w:rsidP="006C3E17">
            <w:pPr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Al. Mickiewicza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93036">
              <w:rPr>
                <w:rFonts w:ascii="Arial" w:hAnsi="Arial" w:cs="Arial"/>
              </w:rPr>
              <w:t>27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E93036" w:rsidRPr="00355C9D" w:rsidRDefault="00E93036" w:rsidP="006C3E17">
            <w:pPr>
              <w:spacing w:after="80"/>
              <w:jc w:val="both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31-120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9303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036" w:rsidRPr="00355C9D" w:rsidRDefault="00E93036" w:rsidP="006C3E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159 933.44 zł</w:t>
            </w:r>
          </w:p>
        </w:tc>
      </w:tr>
      <w:tr w:rsidR="00E93036" w:rsidRPr="00355C9D" w:rsidTr="006C3E17">
        <w:tc>
          <w:tcPr>
            <w:tcW w:w="993" w:type="dxa"/>
            <w:shd w:val="clear" w:color="auto" w:fill="auto"/>
            <w:vAlign w:val="center"/>
          </w:tcPr>
          <w:p w:rsidR="00E93036" w:rsidRPr="00355C9D" w:rsidRDefault="00E93036" w:rsidP="006C3E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E93036" w:rsidRPr="00355C9D" w:rsidRDefault="00E93036" w:rsidP="006C3E17">
            <w:pPr>
              <w:spacing w:before="80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NKK SYSTEM Spółka z ograniczoną odpowiedzialnością</w:t>
            </w:r>
          </w:p>
          <w:p w:rsidR="00E93036" w:rsidRPr="00355C9D" w:rsidRDefault="00E93036" w:rsidP="006C3E17">
            <w:pPr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ul. Tatarska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93036">
              <w:rPr>
                <w:rFonts w:ascii="Arial" w:hAnsi="Arial" w:cs="Arial"/>
              </w:rPr>
              <w:t>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E93036" w:rsidRPr="00355C9D" w:rsidRDefault="00E93036" w:rsidP="006C3E17">
            <w:pPr>
              <w:spacing w:after="80"/>
              <w:jc w:val="both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30-103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9303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036" w:rsidRPr="00355C9D" w:rsidRDefault="00E93036" w:rsidP="006C3E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245 488.32 zł</w:t>
            </w:r>
          </w:p>
        </w:tc>
      </w:tr>
      <w:tr w:rsidR="00E93036" w:rsidRPr="00355C9D" w:rsidTr="006C3E17">
        <w:tc>
          <w:tcPr>
            <w:tcW w:w="993" w:type="dxa"/>
            <w:shd w:val="clear" w:color="auto" w:fill="auto"/>
            <w:vAlign w:val="center"/>
          </w:tcPr>
          <w:p w:rsidR="00E93036" w:rsidRPr="00355C9D" w:rsidRDefault="00E93036" w:rsidP="006C3E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E93036" w:rsidRPr="00355C9D" w:rsidRDefault="00E93036" w:rsidP="006C3E17">
            <w:pPr>
              <w:spacing w:before="80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CPU ZETO Sp.  z o.o.</w:t>
            </w:r>
          </w:p>
          <w:p w:rsidR="00E93036" w:rsidRPr="00355C9D" w:rsidRDefault="00E93036" w:rsidP="006C3E17">
            <w:pPr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ul. Powstańców Wielkopolskich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93036">
              <w:rPr>
                <w:rFonts w:ascii="Arial" w:hAnsi="Arial" w:cs="Arial"/>
              </w:rPr>
              <w:t>20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E93036" w:rsidRPr="00355C9D" w:rsidRDefault="00E93036" w:rsidP="006C3E17">
            <w:pPr>
              <w:spacing w:after="80"/>
              <w:jc w:val="both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58-500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93036">
              <w:rPr>
                <w:rFonts w:ascii="Arial" w:hAnsi="Arial" w:cs="Arial"/>
              </w:rPr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036" w:rsidRPr="00355C9D" w:rsidRDefault="00E93036" w:rsidP="006C3E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183 706.50 zł</w:t>
            </w:r>
          </w:p>
        </w:tc>
      </w:tr>
      <w:tr w:rsidR="00E93036" w:rsidRPr="00355C9D" w:rsidTr="006C3E17">
        <w:tc>
          <w:tcPr>
            <w:tcW w:w="993" w:type="dxa"/>
            <w:shd w:val="clear" w:color="auto" w:fill="auto"/>
            <w:vAlign w:val="center"/>
          </w:tcPr>
          <w:p w:rsidR="00E93036" w:rsidRPr="00355C9D" w:rsidRDefault="00E93036" w:rsidP="006C3E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E93036" w:rsidRPr="00355C9D" w:rsidRDefault="00E93036" w:rsidP="006C3E17">
            <w:pPr>
              <w:spacing w:before="80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 xml:space="preserve">Web-Profit Maciej </w:t>
            </w:r>
            <w:proofErr w:type="spellStart"/>
            <w:r w:rsidRPr="00E93036">
              <w:rPr>
                <w:rFonts w:ascii="Arial" w:hAnsi="Arial" w:cs="Arial"/>
              </w:rPr>
              <w:t>Kuźlik</w:t>
            </w:r>
            <w:proofErr w:type="spellEnd"/>
          </w:p>
          <w:p w:rsidR="00E93036" w:rsidRPr="00355C9D" w:rsidRDefault="00E93036" w:rsidP="006C3E17">
            <w:pPr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ul. Spokojna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93036">
              <w:rPr>
                <w:rFonts w:ascii="Arial" w:hAnsi="Arial" w:cs="Arial"/>
              </w:rPr>
              <w:t>18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E93036" w:rsidRPr="00355C9D" w:rsidRDefault="00E93036" w:rsidP="006C3E17">
            <w:pPr>
              <w:spacing w:after="80"/>
              <w:jc w:val="both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41-940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93036">
              <w:rPr>
                <w:rFonts w:ascii="Arial" w:hAnsi="Arial" w:cs="Arial"/>
              </w:rPr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036" w:rsidRPr="00355C9D" w:rsidRDefault="00E93036" w:rsidP="006C3E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93036">
              <w:rPr>
                <w:rFonts w:ascii="Arial" w:hAnsi="Arial" w:cs="Arial"/>
              </w:rPr>
              <w:t>159 014.40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E81140" w:rsidRDefault="00E81140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E81140">
        <w:rPr>
          <w:rFonts w:ascii="Arial" w:hAnsi="Arial" w:cs="Arial"/>
          <w:szCs w:val="24"/>
        </w:rPr>
        <w:t>ZAMAWIAJĄCY</w:t>
      </w:r>
    </w:p>
    <w:sectPr w:rsidR="00A80738" w:rsidRPr="00E811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680" w:rsidRDefault="00C06680">
      <w:r>
        <w:separator/>
      </w:r>
    </w:p>
  </w:endnote>
  <w:endnote w:type="continuationSeparator" w:id="0">
    <w:p w:rsidR="00C06680" w:rsidRDefault="00C0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680" w:rsidRDefault="00C06680">
      <w:r>
        <w:separator/>
      </w:r>
    </w:p>
  </w:footnote>
  <w:footnote w:type="continuationSeparator" w:id="0">
    <w:p w:rsidR="00C06680" w:rsidRDefault="00C06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036" w:rsidRDefault="00E93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036" w:rsidRDefault="00E930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036" w:rsidRDefault="00E930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68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06680"/>
    <w:rsid w:val="00C236D3"/>
    <w:rsid w:val="00C659E2"/>
    <w:rsid w:val="00CB0802"/>
    <w:rsid w:val="00D665F5"/>
    <w:rsid w:val="00D7128F"/>
    <w:rsid w:val="00E81140"/>
    <w:rsid w:val="00E9303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DB0765"/>
  <w15:chartTrackingRefBased/>
  <w15:docId w15:val="{A1026246-BE1E-4A13-A6BB-55781D25E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2022-06-30T11:42:00Z</cp:lastPrinted>
  <dcterms:created xsi:type="dcterms:W3CDTF">2022-06-30T11:41:00Z</dcterms:created>
  <dcterms:modified xsi:type="dcterms:W3CDTF">2022-06-30T11:43:00Z</dcterms:modified>
</cp:coreProperties>
</file>