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607AC" w:rsidRDefault="000924C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607AC">
        <w:rPr>
          <w:rFonts w:ascii="Arial Narrow" w:hAnsi="Arial Narrow"/>
          <w:sz w:val="22"/>
          <w:szCs w:val="22"/>
        </w:rPr>
        <w:t>Poznań</w:t>
      </w:r>
      <w:r w:rsidR="00FB7F50" w:rsidRPr="001607AC">
        <w:rPr>
          <w:rFonts w:ascii="Arial Narrow" w:hAnsi="Arial Narrow"/>
          <w:sz w:val="22"/>
          <w:szCs w:val="22"/>
        </w:rPr>
        <w:t xml:space="preserve"> dnia: </w:t>
      </w:r>
      <w:r w:rsidRPr="001607AC">
        <w:rPr>
          <w:rFonts w:ascii="Arial Narrow" w:hAnsi="Arial Narrow"/>
          <w:sz w:val="22"/>
          <w:szCs w:val="22"/>
        </w:rPr>
        <w:t>2022-07-01</w:t>
      </w:r>
    </w:p>
    <w:p w:rsidR="00FB7F50" w:rsidRPr="001607AC" w:rsidRDefault="000924C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607AC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1607AC" w:rsidRDefault="000924C0" w:rsidP="00FB7F50">
      <w:pPr>
        <w:rPr>
          <w:rFonts w:ascii="Arial Narrow" w:hAnsi="Arial Narrow"/>
          <w:sz w:val="22"/>
          <w:szCs w:val="22"/>
        </w:rPr>
      </w:pPr>
      <w:r w:rsidRPr="001607AC">
        <w:rPr>
          <w:rFonts w:ascii="Arial Narrow" w:hAnsi="Arial Narrow"/>
          <w:sz w:val="22"/>
          <w:szCs w:val="22"/>
        </w:rPr>
        <w:t>ul. Wieniawskiego</w:t>
      </w:r>
      <w:r w:rsidR="00FB7F50" w:rsidRPr="001607AC">
        <w:rPr>
          <w:rFonts w:ascii="Arial Narrow" w:hAnsi="Arial Narrow"/>
          <w:sz w:val="22"/>
          <w:szCs w:val="22"/>
        </w:rPr>
        <w:t xml:space="preserve"> </w:t>
      </w:r>
      <w:r w:rsidRPr="001607AC">
        <w:rPr>
          <w:rFonts w:ascii="Arial Narrow" w:hAnsi="Arial Narrow"/>
          <w:sz w:val="22"/>
          <w:szCs w:val="22"/>
        </w:rPr>
        <w:t>1</w:t>
      </w:r>
    </w:p>
    <w:p w:rsidR="00FB7F50" w:rsidRPr="001607AC" w:rsidRDefault="000924C0" w:rsidP="00FB7F50">
      <w:pPr>
        <w:rPr>
          <w:rFonts w:ascii="Arial Narrow" w:hAnsi="Arial Narrow"/>
          <w:sz w:val="22"/>
          <w:szCs w:val="22"/>
        </w:rPr>
      </w:pPr>
      <w:r w:rsidRPr="001607AC">
        <w:rPr>
          <w:rFonts w:ascii="Arial Narrow" w:hAnsi="Arial Narrow"/>
          <w:sz w:val="22"/>
          <w:szCs w:val="22"/>
        </w:rPr>
        <w:t>61-712</w:t>
      </w:r>
      <w:r w:rsidR="00FB7F50" w:rsidRPr="001607AC">
        <w:rPr>
          <w:rFonts w:ascii="Arial Narrow" w:hAnsi="Arial Narrow"/>
          <w:sz w:val="22"/>
          <w:szCs w:val="22"/>
        </w:rPr>
        <w:t xml:space="preserve"> </w:t>
      </w:r>
      <w:r w:rsidRPr="001607AC">
        <w:rPr>
          <w:rFonts w:ascii="Arial Narrow" w:hAnsi="Arial Narrow"/>
          <w:sz w:val="22"/>
          <w:szCs w:val="22"/>
        </w:rPr>
        <w:t>Poznań</w:t>
      </w:r>
    </w:p>
    <w:p w:rsidR="008642B3" w:rsidRPr="001607A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607AC">
        <w:rPr>
          <w:rFonts w:ascii="Arial Narrow" w:hAnsi="Arial Narrow"/>
          <w:sz w:val="28"/>
        </w:rPr>
        <w:t>OGŁOSZENIE</w:t>
      </w:r>
    </w:p>
    <w:p w:rsidR="008642B3" w:rsidRPr="001607A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607AC">
        <w:rPr>
          <w:rFonts w:ascii="Arial Narrow" w:hAnsi="Arial Narrow"/>
          <w:b/>
          <w:sz w:val="28"/>
        </w:rPr>
        <w:t xml:space="preserve">o </w:t>
      </w:r>
      <w:r w:rsidR="0054734E" w:rsidRPr="001607A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924C0" w:rsidRPr="001607AC" w:rsidTr="00AD1C91">
        <w:trPr>
          <w:trHeight w:val="638"/>
        </w:trPr>
        <w:tc>
          <w:tcPr>
            <w:tcW w:w="959" w:type="dxa"/>
            <w:shd w:val="clear" w:color="auto" w:fill="auto"/>
          </w:tcPr>
          <w:p w:rsidR="000924C0" w:rsidRPr="001607AC" w:rsidRDefault="000924C0" w:rsidP="00AD1C9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07A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24C0" w:rsidRPr="001607AC" w:rsidRDefault="000924C0" w:rsidP="00AD1C9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607A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607AC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07A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1607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07A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607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07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607AC">
              <w:rPr>
                <w:rFonts w:ascii="Arial Narrow" w:hAnsi="Arial Narrow"/>
                <w:b/>
                <w:bCs/>
                <w:sz w:val="22"/>
                <w:szCs w:val="22"/>
              </w:rPr>
              <w:t>Roboty remontowe w obiektach UAM, 5 części</w:t>
            </w:r>
            <w:r w:rsidRPr="001607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607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07A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607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07AC">
              <w:rPr>
                <w:rFonts w:ascii="Arial Narrow" w:hAnsi="Arial Narrow"/>
                <w:b/>
                <w:sz w:val="22"/>
                <w:szCs w:val="22"/>
              </w:rPr>
              <w:t>ZP/40/B/22</w:t>
            </w:r>
            <w:r w:rsidRPr="001607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607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1607AC">
        <w:rPr>
          <w:rFonts w:ascii="Arial Narrow" w:hAnsi="Arial Narrow"/>
          <w:sz w:val="22"/>
          <w:szCs w:val="22"/>
        </w:rPr>
        <w:t xml:space="preserve">Zamawiający, </w:t>
      </w:r>
      <w:r w:rsidR="000924C0" w:rsidRPr="001607AC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1607A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607AC">
        <w:rPr>
          <w:rFonts w:ascii="Arial Narrow" w:hAnsi="Arial Narrow"/>
          <w:sz w:val="22"/>
          <w:szCs w:val="22"/>
        </w:rPr>
        <w:t xml:space="preserve"> pkt. 1 i ust. 2</w:t>
      </w:r>
      <w:r w:rsidRPr="001607A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924C0" w:rsidRPr="001607AC">
        <w:rPr>
          <w:rFonts w:ascii="Arial Narrow" w:hAnsi="Arial Narrow"/>
          <w:sz w:val="22"/>
          <w:szCs w:val="22"/>
        </w:rPr>
        <w:t>(</w:t>
      </w:r>
      <w:proofErr w:type="spellStart"/>
      <w:r w:rsidR="000924C0" w:rsidRPr="001607AC">
        <w:rPr>
          <w:rFonts w:ascii="Arial Narrow" w:hAnsi="Arial Narrow"/>
          <w:sz w:val="22"/>
          <w:szCs w:val="22"/>
        </w:rPr>
        <w:t>t.j</w:t>
      </w:r>
      <w:proofErr w:type="spellEnd"/>
      <w:r w:rsidR="000924C0" w:rsidRPr="001607AC">
        <w:rPr>
          <w:rFonts w:ascii="Arial Narrow" w:hAnsi="Arial Narrow"/>
          <w:sz w:val="22"/>
          <w:szCs w:val="22"/>
        </w:rPr>
        <w:t>. Dz.U. z 2021r. poz. 1129)</w:t>
      </w:r>
      <w:r w:rsidRPr="001607AC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1607AC">
        <w:rPr>
          <w:rFonts w:ascii="Arial Narrow" w:hAnsi="Arial Narrow"/>
          <w:sz w:val="22"/>
          <w:szCs w:val="22"/>
        </w:rPr>
        <w:t>Pzp</w:t>
      </w:r>
      <w:proofErr w:type="spellEnd"/>
      <w:r w:rsidRPr="001607AC">
        <w:rPr>
          <w:rFonts w:ascii="Arial Narrow" w:hAnsi="Arial Narrow"/>
          <w:sz w:val="22"/>
          <w:szCs w:val="22"/>
        </w:rPr>
        <w:t>”</w:t>
      </w:r>
      <w:r w:rsidR="00D26ED6" w:rsidRPr="001607AC">
        <w:rPr>
          <w:rFonts w:ascii="Arial Narrow" w:hAnsi="Arial Narrow"/>
          <w:sz w:val="22"/>
          <w:szCs w:val="22"/>
        </w:rPr>
        <w:t xml:space="preserve">, </w:t>
      </w:r>
      <w:r w:rsidRPr="001607AC">
        <w:rPr>
          <w:rFonts w:ascii="Arial Narrow" w:hAnsi="Arial Narrow"/>
          <w:sz w:val="22"/>
          <w:szCs w:val="22"/>
        </w:rPr>
        <w:t>informuje</w:t>
      </w:r>
      <w:r w:rsidR="00D26ED6" w:rsidRPr="001607A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607AC">
        <w:rPr>
          <w:rFonts w:ascii="Arial Narrow" w:hAnsi="Arial Narrow"/>
          <w:sz w:val="22"/>
          <w:szCs w:val="22"/>
        </w:rPr>
        <w:t>najkorzystniejsz</w:t>
      </w:r>
      <w:r w:rsidR="00D26ED6" w:rsidRPr="001607A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607AC">
        <w:rPr>
          <w:rFonts w:ascii="Arial Narrow" w:hAnsi="Arial Narrow"/>
          <w:sz w:val="22"/>
          <w:szCs w:val="22"/>
        </w:rPr>
        <w:t>ofer</w:t>
      </w:r>
      <w:r w:rsidR="00D26ED6" w:rsidRPr="001607AC">
        <w:rPr>
          <w:rFonts w:ascii="Arial Narrow" w:hAnsi="Arial Narrow"/>
          <w:sz w:val="22"/>
          <w:szCs w:val="22"/>
        </w:rPr>
        <w:t>t</w:t>
      </w:r>
      <w:r w:rsidR="009F0E5C" w:rsidRPr="001607AC">
        <w:rPr>
          <w:rFonts w:ascii="Arial Narrow" w:hAnsi="Arial Narrow"/>
          <w:sz w:val="22"/>
          <w:szCs w:val="22"/>
        </w:rPr>
        <w:t>a</w:t>
      </w:r>
      <w:r w:rsidR="00D26ED6" w:rsidRPr="001607AC">
        <w:rPr>
          <w:rFonts w:ascii="Arial Narrow" w:hAnsi="Arial Narrow"/>
          <w:sz w:val="22"/>
          <w:szCs w:val="22"/>
        </w:rPr>
        <w:t>:</w:t>
      </w:r>
    </w:p>
    <w:p w:rsidR="001607AC" w:rsidRPr="001607AC" w:rsidRDefault="001607AC" w:rsidP="001607AC">
      <w:pPr>
        <w:pStyle w:val="Nagwek"/>
        <w:tabs>
          <w:tab w:val="left" w:pos="708"/>
        </w:tabs>
        <w:spacing w:line="276" w:lineRule="auto"/>
        <w:jc w:val="both"/>
        <w:rPr>
          <w:rFonts w:ascii="Arial Narrow" w:hAnsi="Arial Narrow" w:cs="Arial"/>
          <w:bCs/>
        </w:rPr>
      </w:pPr>
      <w:r w:rsidRPr="001607AC">
        <w:rPr>
          <w:rFonts w:ascii="Arial Narrow" w:hAnsi="Arial Narrow" w:cs="Arial"/>
          <w:sz w:val="20"/>
          <w:szCs w:val="20"/>
        </w:rPr>
        <w:t xml:space="preserve">Część </w:t>
      </w:r>
      <w:r w:rsidRPr="001607AC">
        <w:rPr>
          <w:rFonts w:ascii="Arial Narrow" w:hAnsi="Arial Narrow" w:cs="Arial"/>
          <w:bCs/>
          <w:sz w:val="20"/>
          <w:szCs w:val="20"/>
        </w:rPr>
        <w:t xml:space="preserve">2 -  </w:t>
      </w:r>
      <w:r w:rsidRPr="001607AC">
        <w:rPr>
          <w:rFonts w:ascii="Arial Narrow" w:hAnsi="Arial Narrow" w:cs="Arial"/>
          <w:sz w:val="20"/>
          <w:szCs w:val="20"/>
        </w:rPr>
        <w:t>Modernizacja instalacji dla podłączenia 4 dygestoriów w pomieszczeniu B231, 1 dygestorium i 1 szafy chemicznej w pomieszczeniu B235 w budynku WCZT UAM zlokalizowanego przy ul. Uniwersytetu Poznańskiego 10 w Poznaniu</w:t>
      </w:r>
      <w:r w:rsidRPr="001607AC">
        <w:rPr>
          <w:rFonts w:ascii="Arial Narrow" w:hAnsi="Arial Narrow" w:cs="Arial"/>
          <w:b/>
          <w:bCs/>
          <w:sz w:val="20"/>
          <w:szCs w:val="20"/>
        </w:rPr>
        <w:t>,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607AC" w:rsidRPr="001607AC" w:rsidTr="001607A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Bomax</w:t>
            </w:r>
            <w:proofErr w:type="spellEnd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Tey</w:t>
            </w:r>
            <w:proofErr w:type="spellEnd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</w:t>
            </w:r>
          </w:p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 xml:space="preserve">ul. Szczepankowo 134, </w:t>
            </w:r>
          </w:p>
          <w:p w:rsidR="001607AC" w:rsidRPr="001607AC" w:rsidRDefault="001607AC">
            <w:pPr>
              <w:spacing w:line="25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61-313 Poznań</w:t>
            </w: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                                                                                       za cenę brutto </w:t>
            </w: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646 857,00</w:t>
            </w: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zł</w:t>
            </w:r>
            <w:r w:rsidRPr="001607A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607AC" w:rsidRPr="001607AC" w:rsidRDefault="001607AC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1607AC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607AC" w:rsidRPr="001607AC" w:rsidRDefault="001607AC" w:rsidP="001607AC">
      <w:pPr>
        <w:rPr>
          <w:rFonts w:ascii="Arial Narrow" w:hAnsi="Arial Narrow" w:cs="Arial"/>
        </w:rPr>
      </w:pPr>
    </w:p>
    <w:p w:rsidR="001607AC" w:rsidRPr="001607AC" w:rsidRDefault="001607AC" w:rsidP="001607AC">
      <w:pPr>
        <w:rPr>
          <w:rFonts w:ascii="Arial Narrow" w:hAnsi="Arial Narrow" w:cs="Arial"/>
        </w:rPr>
      </w:pPr>
      <w:r w:rsidRPr="001607AC">
        <w:rPr>
          <w:rFonts w:ascii="Arial Narrow" w:hAnsi="Arial Narrow" w:cs="Arial"/>
          <w:bCs/>
          <w:sz w:val="20"/>
          <w:szCs w:val="20"/>
        </w:rPr>
        <w:t xml:space="preserve">Część 3 -  </w:t>
      </w:r>
      <w:r w:rsidRPr="001607AC">
        <w:rPr>
          <w:rFonts w:ascii="Arial Narrow" w:hAnsi="Arial Narrow" w:cs="Arial"/>
          <w:sz w:val="20"/>
          <w:szCs w:val="20"/>
        </w:rPr>
        <w:t>Montaż instalacji wentylacji, zasilającą sale wykładową C1 w budynku UAM Collegium Novum przy al. Niepodległości 4 w Poznaniu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607AC" w:rsidRPr="001607AC" w:rsidTr="001607AC">
        <w:trPr>
          <w:cantSplit/>
          <w:trHeight w:val="1651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Bomax</w:t>
            </w:r>
            <w:proofErr w:type="spellEnd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Tey</w:t>
            </w:r>
            <w:proofErr w:type="spellEnd"/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</w:t>
            </w:r>
          </w:p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 xml:space="preserve">ul. Szczepankowo 134, </w:t>
            </w:r>
          </w:p>
          <w:p w:rsidR="001607AC" w:rsidRPr="001607AC" w:rsidRDefault="001607AC">
            <w:pPr>
              <w:spacing w:line="25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61-313 Poznań</w:t>
            </w: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                                                                                       za cenę brutto </w:t>
            </w: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446 800,00</w:t>
            </w: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607AC">
              <w:rPr>
                <w:rFonts w:ascii="Arial Narrow" w:hAnsi="Arial Narrow" w:cs="Arial"/>
                <w:b/>
                <w:sz w:val="20"/>
                <w:szCs w:val="20"/>
              </w:rPr>
              <w:t>zł</w:t>
            </w:r>
            <w:r w:rsidRPr="001607A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607AC" w:rsidRPr="001607AC" w:rsidRDefault="001607AC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1607AC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607AC" w:rsidRPr="001607AC" w:rsidRDefault="001607AC" w:rsidP="001607AC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607AC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127"/>
        <w:gridCol w:w="2409"/>
        <w:gridCol w:w="1560"/>
      </w:tblGrid>
      <w:tr w:rsidR="001607AC" w:rsidRPr="001607AC" w:rsidTr="001607A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607AC" w:rsidRPr="001607AC" w:rsidRDefault="001607AC">
            <w:pPr>
              <w:spacing w:before="120" w:after="120" w:line="25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Zadanie częściowe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607AC" w:rsidRPr="001607AC" w:rsidRDefault="001607AC">
            <w:pPr>
              <w:spacing w:before="120" w:after="120" w:line="25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607AC" w:rsidRPr="001607AC" w:rsidRDefault="001607AC">
            <w:pPr>
              <w:spacing w:before="120" w:after="120" w:line="25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607AC" w:rsidRPr="001607AC" w:rsidRDefault="001607AC">
            <w:pPr>
              <w:spacing w:before="120" w:after="120" w:line="25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color w:val="000000"/>
                <w:sz w:val="20"/>
                <w:szCs w:val="20"/>
              </w:rPr>
              <w:t>Razem</w:t>
            </w:r>
          </w:p>
        </w:tc>
      </w:tr>
      <w:tr w:rsidR="001607AC" w:rsidRPr="001607AC" w:rsidTr="001607A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7AC" w:rsidRPr="001607AC" w:rsidRDefault="001607AC">
            <w:pPr>
              <w:spacing w:before="40" w:after="40" w:line="25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Modernizacja instalacji dla podłączenia 4 dygestoriów w pomieszczeniu B231, 1 dygestorium i 1 szafy chemicznej w pomieszczeniu B235 w budynku WCZT UAM zlokalizowanego przy ul. Uniwersytetu Poznańskiego 10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607AC">
              <w:rPr>
                <w:rFonts w:ascii="Arial Narrow" w:hAnsi="Arial Narrow" w:cs="Arial"/>
                <w:sz w:val="20"/>
                <w:szCs w:val="20"/>
              </w:rPr>
              <w:t>Bomax</w:t>
            </w:r>
            <w:proofErr w:type="spellEnd"/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1607AC">
              <w:rPr>
                <w:rFonts w:ascii="Arial Narrow" w:hAnsi="Arial Narrow" w:cs="Arial"/>
                <w:sz w:val="20"/>
                <w:szCs w:val="20"/>
              </w:rPr>
              <w:t>Tey</w:t>
            </w:r>
            <w:proofErr w:type="spellEnd"/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Sp. z o.o. </w:t>
            </w:r>
          </w:p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ul. Szczepankowo 134, </w:t>
            </w:r>
          </w:p>
          <w:p w:rsidR="001607AC" w:rsidRPr="001607AC" w:rsidRDefault="001607AC">
            <w:pPr>
              <w:spacing w:after="40" w:line="25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61-313 Poznań                                                                     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before="40" w:after="40" w:line="256" w:lineRule="auto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1 - Cena – 646 857,00 zł / 60.00</w:t>
            </w:r>
          </w:p>
          <w:p w:rsidR="001607AC" w:rsidRPr="001607AC" w:rsidRDefault="001607AC">
            <w:pPr>
              <w:spacing w:before="40" w:after="40" w:line="25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7AC" w:rsidRPr="001607AC" w:rsidRDefault="001607AC">
            <w:pPr>
              <w:spacing w:line="25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607AC" w:rsidRPr="001607AC" w:rsidTr="001607A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Montaż instalacji wentylacji, zasilającą sale wykładową C1 w budynku UAM Collegium Novum przy al. Niepodległości 4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607AC">
              <w:rPr>
                <w:rFonts w:ascii="Arial Narrow" w:hAnsi="Arial Narrow" w:cs="Arial"/>
                <w:sz w:val="20"/>
                <w:szCs w:val="20"/>
              </w:rPr>
              <w:t>Bomax</w:t>
            </w:r>
            <w:proofErr w:type="spellEnd"/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1607AC">
              <w:rPr>
                <w:rFonts w:ascii="Arial Narrow" w:hAnsi="Arial Narrow" w:cs="Arial"/>
                <w:sz w:val="20"/>
                <w:szCs w:val="20"/>
              </w:rPr>
              <w:t>Tey</w:t>
            </w:r>
            <w:proofErr w:type="spellEnd"/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Sp. z o.o. </w:t>
            </w:r>
          </w:p>
          <w:p w:rsidR="001607AC" w:rsidRPr="001607AC" w:rsidRDefault="001607AC">
            <w:pPr>
              <w:spacing w:line="256" w:lineRule="auto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ul. Szczepankowo 134, </w:t>
            </w:r>
          </w:p>
          <w:p w:rsidR="001607AC" w:rsidRPr="001607AC" w:rsidRDefault="001607AC">
            <w:pPr>
              <w:spacing w:after="40" w:line="25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61-313 Poznań                                                                                    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7AC" w:rsidRPr="001607AC" w:rsidRDefault="001607AC">
            <w:pPr>
              <w:spacing w:before="40" w:after="40" w:line="256" w:lineRule="auto"/>
              <w:rPr>
                <w:rFonts w:ascii="Arial Narrow" w:hAnsi="Arial Narrow" w:cs="Arial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1 - Cena – 446 800,00 zł / 60.00</w:t>
            </w:r>
          </w:p>
          <w:p w:rsidR="001607AC" w:rsidRPr="001607AC" w:rsidRDefault="001607AC">
            <w:pPr>
              <w:spacing w:before="40" w:after="40" w:line="25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7AC" w:rsidRPr="001607AC" w:rsidRDefault="001607AC">
            <w:pPr>
              <w:spacing w:line="25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607A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1607AC" w:rsidRPr="001607AC" w:rsidRDefault="001607AC" w:rsidP="001607AC">
      <w:pPr>
        <w:spacing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607AC">
        <w:rPr>
          <w:rFonts w:ascii="Arial Narrow" w:hAnsi="Arial Narrow" w:cs="Arial"/>
          <w:color w:val="000000"/>
          <w:sz w:val="22"/>
          <w:szCs w:val="22"/>
        </w:rPr>
        <w:t>Informacja o wykonawcach, których oferty zostały odrzucone [część 2, 3] - 0</w:t>
      </w:r>
      <w:bookmarkStart w:id="1" w:name="_GoBack"/>
      <w:bookmarkEnd w:id="1"/>
    </w:p>
    <w:bookmarkEnd w:id="0"/>
    <w:sectPr w:rsidR="001607AC" w:rsidRPr="001607AC" w:rsidSect="001607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F85" w:rsidRDefault="00903F85">
      <w:r>
        <w:separator/>
      </w:r>
    </w:p>
  </w:endnote>
  <w:endnote w:type="continuationSeparator" w:id="0">
    <w:p w:rsidR="00903F85" w:rsidRDefault="0090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1607AC" w:rsidRDefault="000C1E6F" w:rsidP="001607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F85" w:rsidRDefault="00903F85">
      <w:r>
        <w:separator/>
      </w:r>
    </w:p>
  </w:footnote>
  <w:footnote w:type="continuationSeparator" w:id="0">
    <w:p w:rsidR="00903F85" w:rsidRDefault="00903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3F85"/>
    <w:rsid w:val="00022322"/>
    <w:rsid w:val="00042497"/>
    <w:rsid w:val="000924C0"/>
    <w:rsid w:val="000C1E6F"/>
    <w:rsid w:val="000E4E56"/>
    <w:rsid w:val="001607AC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3F85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22246"/>
  <w15:chartTrackingRefBased/>
  <w15:docId w15:val="{403A275E-A9CF-47A9-862E-A24C37BE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607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394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2022-07-01T06:54:00Z</dcterms:created>
  <dcterms:modified xsi:type="dcterms:W3CDTF">2022-07-01T06:54:00Z</dcterms:modified>
</cp:coreProperties>
</file>