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765D9971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 xml:space="preserve">Znak </w:t>
      </w:r>
      <w:r w:rsidRPr="00346F90">
        <w:rPr>
          <w:rFonts w:asciiTheme="minorHAnsi" w:hAnsiTheme="minorHAnsi" w:cstheme="minorHAnsi"/>
          <w:bCs/>
          <w:sz w:val="24"/>
          <w:szCs w:val="24"/>
        </w:rPr>
        <w:t>sprawy:</w:t>
      </w:r>
      <w:r w:rsidRPr="00346F9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346F90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346F90" w:rsidRPr="00346F90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A533EE">
        <w:rPr>
          <w:rFonts w:asciiTheme="minorHAnsi" w:hAnsiTheme="minorHAnsi" w:cstheme="minorHAnsi"/>
          <w:b/>
          <w:bCs/>
          <w:sz w:val="24"/>
          <w:szCs w:val="24"/>
        </w:rPr>
        <w:t>76</w:t>
      </w:r>
      <w:r w:rsidR="005375D8" w:rsidRPr="00346F90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346F90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8C73A9" w:rsidRPr="00346F90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14F4E946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375D8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9D365E4" w14:textId="04F74FE6" w:rsidR="002D0F3E" w:rsidRDefault="002D6B17" w:rsidP="002D0F3E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</w:t>
      </w:r>
      <w:r w:rsidR="003255F6">
        <w:rPr>
          <w:rFonts w:asciiTheme="minorHAnsi" w:hAnsiTheme="minorHAnsi" w:cstheme="minorHAnsi"/>
          <w:sz w:val="22"/>
          <w:szCs w:val="24"/>
        </w:rPr>
        <w:br/>
      </w:r>
      <w:r w:rsidR="009F3D3A">
        <w:rPr>
          <w:rFonts w:asciiTheme="minorHAnsi" w:hAnsiTheme="minorHAnsi" w:cstheme="minorHAnsi"/>
          <w:sz w:val="22"/>
          <w:szCs w:val="24"/>
        </w:rPr>
        <w:t xml:space="preserve">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31E8AD56" w14:textId="7A9F5869" w:rsidR="00E7334B" w:rsidRDefault="00B04206" w:rsidP="002D0F3E">
      <w:pPr>
        <w:pStyle w:val="Tekstpodstawowywcity"/>
        <w:spacing w:before="120" w:line="240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4"/>
        </w:rPr>
      </w:pPr>
      <w:r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EE6D43" w:rsidRPr="00B755A2">
        <w:rPr>
          <w:rFonts w:asciiTheme="minorHAnsi" w:hAnsiTheme="minorHAnsi" w:cstheme="minorHAnsi"/>
          <w:b/>
          <w:sz w:val="22"/>
          <w:szCs w:val="24"/>
        </w:rPr>
        <w:t xml:space="preserve">Dostawa </w:t>
      </w:r>
      <w:r w:rsidR="003255F6">
        <w:rPr>
          <w:rFonts w:asciiTheme="minorHAnsi" w:hAnsiTheme="minorHAnsi" w:cstheme="minorHAnsi"/>
          <w:b/>
          <w:sz w:val="22"/>
          <w:szCs w:val="24"/>
        </w:rPr>
        <w:t>i montaż projektorów na sal</w:t>
      </w:r>
      <w:r w:rsidR="00CA1526">
        <w:rPr>
          <w:rFonts w:asciiTheme="minorHAnsi" w:hAnsiTheme="minorHAnsi" w:cstheme="minorHAnsi"/>
          <w:b/>
          <w:sz w:val="22"/>
          <w:szCs w:val="24"/>
        </w:rPr>
        <w:t>e</w:t>
      </w:r>
      <w:r w:rsidR="003255F6">
        <w:rPr>
          <w:rFonts w:asciiTheme="minorHAnsi" w:hAnsiTheme="minorHAnsi" w:cstheme="minorHAnsi"/>
          <w:b/>
          <w:sz w:val="22"/>
          <w:szCs w:val="24"/>
        </w:rPr>
        <w:t xml:space="preserve"> wykładow</w:t>
      </w:r>
      <w:r w:rsidR="00CA1526">
        <w:rPr>
          <w:rFonts w:asciiTheme="minorHAnsi" w:hAnsiTheme="minorHAnsi" w:cstheme="minorHAnsi"/>
          <w:b/>
          <w:sz w:val="22"/>
          <w:szCs w:val="24"/>
        </w:rPr>
        <w:t>e do</w:t>
      </w:r>
      <w:r w:rsidR="00B46E14">
        <w:rPr>
          <w:rFonts w:asciiTheme="minorHAnsi" w:hAnsiTheme="minorHAnsi" w:cstheme="minorHAnsi"/>
          <w:b/>
          <w:sz w:val="22"/>
          <w:szCs w:val="24"/>
        </w:rPr>
        <w:t xml:space="preserve"> Wydziału Inżynierii Środowiska i Energetyki</w:t>
      </w:r>
      <w:r w:rsidR="009F3D3A">
        <w:rPr>
          <w:rFonts w:asciiTheme="minorHAnsi" w:hAnsiTheme="minorHAnsi" w:cstheme="minorHAnsi"/>
          <w:b/>
          <w:sz w:val="22"/>
          <w:szCs w:val="24"/>
        </w:rPr>
        <w:t>”</w:t>
      </w:r>
    </w:p>
    <w:p w14:paraId="252535CD" w14:textId="0E7176D6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4E79CF7B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p w14:paraId="5D60BC36" w14:textId="65FC3A50" w:rsidR="005375D8" w:rsidRDefault="005375D8" w:rsidP="005375D8">
      <w:pPr>
        <w:pStyle w:val="Nagwek5"/>
        <w:spacing w:before="0"/>
        <w:rPr>
          <w:rFonts w:ascii="Arial" w:hAnsi="Arial" w:cs="Arial"/>
          <w:sz w:val="20"/>
          <w:szCs w:val="20"/>
        </w:rPr>
      </w:pPr>
      <w:r w:rsidRPr="00DC047C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9F3D3A" w:rsidRDefault="009F3D3A" w:rsidP="009F3D3A">
      <w:pPr>
        <w:rPr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A85027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A85027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Hlk99900422"/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A85027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  <w:tr w:rsidR="004F6108" w:rsidRPr="00A85027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sz w:val="22"/>
                <w:szCs w:val="20"/>
              </w:rPr>
              <w:t>Powyższa cena zawiera podatek VAT w wysokości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34E61DE6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……………. %</w:t>
            </w:r>
          </w:p>
        </w:tc>
      </w:tr>
      <w:tr w:rsidR="004F6108" w:rsidRPr="00A85027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46C9784F" w14:textId="1393A25A" w:rsidR="009F3D3A" w:rsidRDefault="009F3D3A">
      <w:pPr>
        <w:rPr>
          <w:b/>
          <w:bCs/>
          <w:sz w:val="20"/>
        </w:rPr>
      </w:pPr>
      <w:r>
        <w:rPr>
          <w:b/>
          <w:bCs/>
          <w:sz w:val="20"/>
        </w:rPr>
        <w:t>z czego:</w:t>
      </w:r>
    </w:p>
    <w:p w14:paraId="245711A7" w14:textId="77777777" w:rsidR="009F3D3A" w:rsidRDefault="009F3D3A">
      <w:pPr>
        <w:rPr>
          <w:b/>
          <w:bCs/>
          <w:sz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1355"/>
        <w:gridCol w:w="1047"/>
        <w:gridCol w:w="1456"/>
        <w:gridCol w:w="1245"/>
        <w:gridCol w:w="1250"/>
        <w:gridCol w:w="1296"/>
      </w:tblGrid>
      <w:tr w:rsidR="003255F6" w14:paraId="6E4F8171" w14:textId="77777777" w:rsidTr="003255F6">
        <w:trPr>
          <w:jc w:val="center"/>
        </w:trPr>
        <w:tc>
          <w:tcPr>
            <w:tcW w:w="1696" w:type="dxa"/>
            <w:shd w:val="clear" w:color="auto" w:fill="DBDBDB" w:themeFill="accent3" w:themeFillTint="66"/>
          </w:tcPr>
          <w:p w14:paraId="37C16583" w14:textId="56042444" w:rsidR="003255F6" w:rsidRPr="002D0F3E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2D0F3E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Rodzaj asortymentu</w:t>
            </w:r>
          </w:p>
        </w:tc>
        <w:tc>
          <w:tcPr>
            <w:tcW w:w="1355" w:type="dxa"/>
            <w:shd w:val="clear" w:color="auto" w:fill="DBDBDB" w:themeFill="accent3" w:themeFillTint="66"/>
          </w:tcPr>
          <w:p w14:paraId="00C747DE" w14:textId="77777777" w:rsidR="003255F6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Producent/</w:t>
            </w:r>
          </w:p>
          <w:p w14:paraId="11603739" w14:textId="621A7CFF" w:rsidR="003255F6" w:rsidRPr="002D0F3E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Model</w:t>
            </w:r>
          </w:p>
        </w:tc>
        <w:tc>
          <w:tcPr>
            <w:tcW w:w="1047" w:type="dxa"/>
            <w:shd w:val="clear" w:color="auto" w:fill="DBDBDB" w:themeFill="accent3" w:themeFillTint="66"/>
          </w:tcPr>
          <w:p w14:paraId="14843FBE" w14:textId="50569DF9" w:rsidR="003255F6" w:rsidRPr="002D0F3E" w:rsidRDefault="00B46E14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Ilość sztuk</w:t>
            </w:r>
          </w:p>
        </w:tc>
        <w:tc>
          <w:tcPr>
            <w:tcW w:w="1456" w:type="dxa"/>
            <w:shd w:val="clear" w:color="auto" w:fill="DBDBDB" w:themeFill="accent3" w:themeFillTint="66"/>
          </w:tcPr>
          <w:p w14:paraId="33333703" w14:textId="76181255" w:rsidR="003255F6" w:rsidRPr="002D0F3E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2D0F3E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Cena jednostkowa netto</w:t>
            </w:r>
          </w:p>
        </w:tc>
        <w:tc>
          <w:tcPr>
            <w:tcW w:w="1245" w:type="dxa"/>
            <w:shd w:val="clear" w:color="auto" w:fill="DBDBDB" w:themeFill="accent3" w:themeFillTint="66"/>
          </w:tcPr>
          <w:p w14:paraId="4ED2357F" w14:textId="6CF5BB6C" w:rsidR="003255F6" w:rsidRPr="002D0F3E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Wartość netto</w:t>
            </w:r>
          </w:p>
        </w:tc>
        <w:tc>
          <w:tcPr>
            <w:tcW w:w="1250" w:type="dxa"/>
            <w:shd w:val="clear" w:color="auto" w:fill="DBDBDB" w:themeFill="accent3" w:themeFillTint="66"/>
          </w:tcPr>
          <w:p w14:paraId="715B26F2" w14:textId="1DA35AD5" w:rsidR="003255F6" w:rsidRPr="002D0F3E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Podatek VAT - wysokość %</w:t>
            </w:r>
          </w:p>
        </w:tc>
        <w:tc>
          <w:tcPr>
            <w:tcW w:w="1296" w:type="dxa"/>
            <w:shd w:val="clear" w:color="auto" w:fill="DBDBDB" w:themeFill="accent3" w:themeFillTint="66"/>
          </w:tcPr>
          <w:p w14:paraId="50F1FBA3" w14:textId="46FDE480" w:rsidR="003255F6" w:rsidRPr="002D0F3E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Wartość Brutto</w:t>
            </w:r>
          </w:p>
        </w:tc>
      </w:tr>
      <w:tr w:rsidR="003255F6" w14:paraId="4B31F224" w14:textId="77777777" w:rsidTr="003255F6">
        <w:trPr>
          <w:jc w:val="center"/>
        </w:trPr>
        <w:tc>
          <w:tcPr>
            <w:tcW w:w="1696" w:type="dxa"/>
          </w:tcPr>
          <w:p w14:paraId="7B25B519" w14:textId="677D2CE1" w:rsidR="003255F6" w:rsidRPr="00C32311" w:rsidRDefault="00C32311" w:rsidP="002D0F3E">
            <w:pPr>
              <w:pStyle w:val="Nagwek3"/>
              <w:keepNext w:val="0"/>
              <w:tabs>
                <w:tab w:val="left" w:pos="720"/>
              </w:tabs>
              <w:spacing w:before="60" w:after="120" w:line="240" w:lineRule="auto"/>
              <w:ind w:left="0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 w:rsidRPr="00C32311">
              <w:rPr>
                <w:rFonts w:ascii="Arial" w:hAnsi="Arial" w:cs="Arial"/>
                <w:b w:val="0"/>
                <w:bCs/>
                <w:sz w:val="20"/>
              </w:rPr>
              <w:t>Projektor</w:t>
            </w:r>
          </w:p>
        </w:tc>
        <w:tc>
          <w:tcPr>
            <w:tcW w:w="1355" w:type="dxa"/>
          </w:tcPr>
          <w:p w14:paraId="70A17365" w14:textId="7ADCBD23" w:rsidR="003255F6" w:rsidRPr="002D0F3E" w:rsidRDefault="003255F6" w:rsidP="002D0F3E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047" w:type="dxa"/>
          </w:tcPr>
          <w:p w14:paraId="54E433F2" w14:textId="25F7408F" w:rsidR="003255F6" w:rsidRPr="00B46E14" w:rsidRDefault="00B46E14" w:rsidP="00B46E14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B46E14"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56" w:type="dxa"/>
          </w:tcPr>
          <w:p w14:paraId="7CD4D882" w14:textId="308E0F0D" w:rsidR="003255F6" w:rsidRDefault="003255F6" w:rsidP="00486706">
            <w:pPr>
              <w:rPr>
                <w:lang w:eastAsia="en-US"/>
              </w:rPr>
            </w:pPr>
          </w:p>
        </w:tc>
        <w:tc>
          <w:tcPr>
            <w:tcW w:w="1245" w:type="dxa"/>
          </w:tcPr>
          <w:p w14:paraId="0C82E5F2" w14:textId="77777777" w:rsidR="003255F6" w:rsidRDefault="003255F6" w:rsidP="00486706">
            <w:pPr>
              <w:rPr>
                <w:lang w:eastAsia="en-US"/>
              </w:rPr>
            </w:pPr>
          </w:p>
        </w:tc>
        <w:tc>
          <w:tcPr>
            <w:tcW w:w="1250" w:type="dxa"/>
          </w:tcPr>
          <w:p w14:paraId="14BC2BFD" w14:textId="77777777" w:rsidR="003255F6" w:rsidRDefault="003255F6" w:rsidP="00486706">
            <w:pPr>
              <w:rPr>
                <w:lang w:eastAsia="en-US"/>
              </w:rPr>
            </w:pPr>
          </w:p>
        </w:tc>
        <w:tc>
          <w:tcPr>
            <w:tcW w:w="1296" w:type="dxa"/>
          </w:tcPr>
          <w:p w14:paraId="11F04FCC" w14:textId="77777777" w:rsidR="003255F6" w:rsidRDefault="003255F6" w:rsidP="00486706">
            <w:pPr>
              <w:rPr>
                <w:lang w:eastAsia="en-US"/>
              </w:rPr>
            </w:pPr>
          </w:p>
        </w:tc>
      </w:tr>
      <w:tr w:rsidR="00C32311" w14:paraId="3F502ECC" w14:textId="77777777" w:rsidTr="003255F6">
        <w:trPr>
          <w:jc w:val="center"/>
        </w:trPr>
        <w:tc>
          <w:tcPr>
            <w:tcW w:w="1696" w:type="dxa"/>
          </w:tcPr>
          <w:p w14:paraId="27CB8DEF" w14:textId="462CCA3B" w:rsidR="00C32311" w:rsidRPr="00C32311" w:rsidRDefault="00C32311" w:rsidP="002D0F3E">
            <w:pPr>
              <w:pStyle w:val="Nagwek3"/>
              <w:keepNext w:val="0"/>
              <w:tabs>
                <w:tab w:val="left" w:pos="720"/>
              </w:tabs>
              <w:spacing w:before="60" w:after="120" w:line="240" w:lineRule="auto"/>
              <w:ind w:left="0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 w:rsidRPr="00C32311">
              <w:rPr>
                <w:rFonts w:ascii="Arial" w:hAnsi="Arial" w:cs="Arial"/>
                <w:b w:val="0"/>
                <w:bCs/>
                <w:sz w:val="20"/>
              </w:rPr>
              <w:t>Ekran</w:t>
            </w:r>
          </w:p>
        </w:tc>
        <w:tc>
          <w:tcPr>
            <w:tcW w:w="1355" w:type="dxa"/>
          </w:tcPr>
          <w:p w14:paraId="4710E11E" w14:textId="77777777" w:rsidR="00C32311" w:rsidRPr="002D0F3E" w:rsidRDefault="00C32311" w:rsidP="002D0F3E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047" w:type="dxa"/>
          </w:tcPr>
          <w:p w14:paraId="6D9906D3" w14:textId="6C34ACF8" w:rsidR="00C32311" w:rsidRPr="00B46E14" w:rsidRDefault="00C32311" w:rsidP="00B46E14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56" w:type="dxa"/>
          </w:tcPr>
          <w:p w14:paraId="22A7BF12" w14:textId="77777777" w:rsidR="00C32311" w:rsidRDefault="00C32311" w:rsidP="00486706">
            <w:pPr>
              <w:rPr>
                <w:lang w:eastAsia="en-US"/>
              </w:rPr>
            </w:pPr>
          </w:p>
        </w:tc>
        <w:tc>
          <w:tcPr>
            <w:tcW w:w="1245" w:type="dxa"/>
          </w:tcPr>
          <w:p w14:paraId="1859D71B" w14:textId="77777777" w:rsidR="00C32311" w:rsidRDefault="00C32311" w:rsidP="00486706">
            <w:pPr>
              <w:rPr>
                <w:lang w:eastAsia="en-US"/>
              </w:rPr>
            </w:pPr>
          </w:p>
        </w:tc>
        <w:tc>
          <w:tcPr>
            <w:tcW w:w="1250" w:type="dxa"/>
          </w:tcPr>
          <w:p w14:paraId="499DD7D0" w14:textId="77777777" w:rsidR="00C32311" w:rsidRDefault="00C32311" w:rsidP="00486706">
            <w:pPr>
              <w:rPr>
                <w:lang w:eastAsia="en-US"/>
              </w:rPr>
            </w:pPr>
          </w:p>
        </w:tc>
        <w:tc>
          <w:tcPr>
            <w:tcW w:w="1296" w:type="dxa"/>
          </w:tcPr>
          <w:p w14:paraId="476D1876" w14:textId="77777777" w:rsidR="00C32311" w:rsidRDefault="00C32311" w:rsidP="00486706">
            <w:pPr>
              <w:rPr>
                <w:lang w:eastAsia="en-US"/>
              </w:rPr>
            </w:pPr>
          </w:p>
        </w:tc>
      </w:tr>
      <w:tr w:rsidR="00C32311" w14:paraId="571F51AF" w14:textId="77777777" w:rsidTr="003255F6">
        <w:trPr>
          <w:jc w:val="center"/>
        </w:trPr>
        <w:tc>
          <w:tcPr>
            <w:tcW w:w="1696" w:type="dxa"/>
          </w:tcPr>
          <w:p w14:paraId="7F40F7D7" w14:textId="23E3887D" w:rsidR="00C32311" w:rsidRPr="00C32311" w:rsidRDefault="00C32311" w:rsidP="002D0F3E">
            <w:pPr>
              <w:pStyle w:val="Nagwek3"/>
              <w:keepNext w:val="0"/>
              <w:tabs>
                <w:tab w:val="left" w:pos="720"/>
              </w:tabs>
              <w:spacing w:before="60" w:after="120" w:line="240" w:lineRule="auto"/>
              <w:ind w:left="0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 w:rsidRPr="00C32311">
              <w:rPr>
                <w:rFonts w:ascii="Arial" w:hAnsi="Arial" w:cs="Arial"/>
                <w:b w:val="0"/>
                <w:bCs/>
                <w:sz w:val="20"/>
              </w:rPr>
              <w:t>Głośniki</w:t>
            </w:r>
          </w:p>
        </w:tc>
        <w:tc>
          <w:tcPr>
            <w:tcW w:w="1355" w:type="dxa"/>
          </w:tcPr>
          <w:p w14:paraId="7A70E37F" w14:textId="77777777" w:rsidR="00C32311" w:rsidRPr="002D0F3E" w:rsidRDefault="00C32311" w:rsidP="002D0F3E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047" w:type="dxa"/>
          </w:tcPr>
          <w:p w14:paraId="57D46AA8" w14:textId="0E127C6A" w:rsidR="00C32311" w:rsidRPr="00B46E14" w:rsidRDefault="00C32311" w:rsidP="00B46E14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</w:t>
            </w:r>
            <w:r w:rsidR="00C24F5A">
              <w:rPr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C24F5A">
              <w:rPr>
                <w:b/>
                <w:bCs/>
                <w:sz w:val="20"/>
                <w:szCs w:val="20"/>
                <w:lang w:eastAsia="en-US"/>
              </w:rPr>
              <w:t>kpl</w:t>
            </w:r>
            <w:proofErr w:type="spellEnd"/>
          </w:p>
        </w:tc>
        <w:tc>
          <w:tcPr>
            <w:tcW w:w="1456" w:type="dxa"/>
          </w:tcPr>
          <w:p w14:paraId="0B0CA20D" w14:textId="77777777" w:rsidR="00C32311" w:rsidRDefault="00C32311" w:rsidP="00486706">
            <w:pPr>
              <w:rPr>
                <w:lang w:eastAsia="en-US"/>
              </w:rPr>
            </w:pPr>
          </w:p>
        </w:tc>
        <w:tc>
          <w:tcPr>
            <w:tcW w:w="1245" w:type="dxa"/>
          </w:tcPr>
          <w:p w14:paraId="7EB1793A" w14:textId="77777777" w:rsidR="00C32311" w:rsidRDefault="00C32311" w:rsidP="00486706">
            <w:pPr>
              <w:rPr>
                <w:lang w:eastAsia="en-US"/>
              </w:rPr>
            </w:pPr>
          </w:p>
        </w:tc>
        <w:tc>
          <w:tcPr>
            <w:tcW w:w="1250" w:type="dxa"/>
          </w:tcPr>
          <w:p w14:paraId="7984A239" w14:textId="77777777" w:rsidR="00C32311" w:rsidRDefault="00C32311" w:rsidP="00486706">
            <w:pPr>
              <w:rPr>
                <w:lang w:eastAsia="en-US"/>
              </w:rPr>
            </w:pPr>
          </w:p>
        </w:tc>
        <w:tc>
          <w:tcPr>
            <w:tcW w:w="1296" w:type="dxa"/>
          </w:tcPr>
          <w:p w14:paraId="70506428" w14:textId="77777777" w:rsidR="00C32311" w:rsidRDefault="00C32311" w:rsidP="00486706">
            <w:pPr>
              <w:rPr>
                <w:lang w:eastAsia="en-US"/>
              </w:rPr>
            </w:pPr>
          </w:p>
        </w:tc>
      </w:tr>
    </w:tbl>
    <w:p w14:paraId="4A26D5AB" w14:textId="24162148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77C2AB5" w14:textId="318D8B42" w:rsidR="00E7334B" w:rsidRDefault="0008184B" w:rsidP="00B66774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Termin realizacji przedmiotu zamówienia od daty udzielenia zamówienia:</w:t>
      </w:r>
      <w:r w:rsidR="00E7334B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3255F6">
        <w:rPr>
          <w:rFonts w:asciiTheme="minorHAnsi" w:hAnsiTheme="minorHAnsi" w:cstheme="minorHAnsi"/>
          <w:bCs/>
          <w:sz w:val="22"/>
          <w:szCs w:val="20"/>
        </w:rPr>
        <w:t>(kryterium oceny ofert)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3255F6" w:rsidRPr="00A85027" w14:paraId="4C430410" w14:textId="77777777" w:rsidTr="00321297">
        <w:trPr>
          <w:trHeight w:val="624"/>
        </w:trPr>
        <w:tc>
          <w:tcPr>
            <w:tcW w:w="7370" w:type="dxa"/>
            <w:shd w:val="clear" w:color="auto" w:fill="FFF2CC" w:themeFill="accent4" w:themeFillTint="33"/>
            <w:vAlign w:val="center"/>
          </w:tcPr>
          <w:p w14:paraId="0BF7A21B" w14:textId="754E4FCC" w:rsidR="003255F6" w:rsidRDefault="00110A21" w:rsidP="00321297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Wpisać ilość dni (nie więcej niż </w:t>
            </w:r>
            <w:r w:rsidR="000A537F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12 </w:t>
            </w:r>
            <w:r w:rsidRPr="000A537F">
              <w:rPr>
                <w:rFonts w:asciiTheme="minorHAnsi" w:hAnsiTheme="minorHAnsi" w:cstheme="minorHAnsi"/>
                <w:b/>
                <w:sz w:val="22"/>
                <w:szCs w:val="20"/>
              </w:rPr>
              <w:t>dni od daty udzielenia zamówienia)</w:t>
            </w:r>
          </w:p>
          <w:p w14:paraId="361293E4" w14:textId="77777777" w:rsidR="003255F6" w:rsidRPr="00A85027" w:rsidRDefault="003255F6" w:rsidP="00321297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01C06082" w14:textId="5C72762E" w:rsidR="003255F6" w:rsidRPr="00A85027" w:rsidRDefault="003255F6" w:rsidP="003212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……….. </w:t>
            </w:r>
            <w:r w:rsidR="00110A21">
              <w:rPr>
                <w:rFonts w:asciiTheme="minorHAnsi" w:hAnsiTheme="minorHAnsi" w:cstheme="minorHAnsi"/>
                <w:sz w:val="22"/>
                <w:szCs w:val="20"/>
              </w:rPr>
              <w:t>dni</w:t>
            </w:r>
          </w:p>
        </w:tc>
      </w:tr>
    </w:tbl>
    <w:p w14:paraId="050F4A29" w14:textId="4B351F08" w:rsidR="003255F6" w:rsidRDefault="003255F6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</w:p>
    <w:p w14:paraId="4FF45870" w14:textId="77777777" w:rsidR="000A537F" w:rsidRPr="00E7334B" w:rsidRDefault="000A537F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</w:p>
    <w:p w14:paraId="53D32423" w14:textId="52E7A6F2" w:rsidR="005375D8" w:rsidRPr="005375D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61E329F" w14:textId="008A5442" w:rsidR="005375D8" w:rsidRPr="0008184B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bookmarkStart w:id="4" w:name="_Hlk104880498"/>
      <w:bookmarkEnd w:id="3"/>
      <w:r w:rsidRPr="0008184B">
        <w:rPr>
          <w:rFonts w:asciiTheme="minorHAnsi" w:hAnsiTheme="minorHAnsi" w:cstheme="minorHAnsi"/>
          <w:bCs/>
          <w:sz w:val="22"/>
          <w:szCs w:val="20"/>
        </w:rPr>
        <w:t>Wykonawca udziela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gwarancji na okres 48 miesięcy </w:t>
      </w:r>
      <w:r w:rsidR="00C3706F" w:rsidRPr="000A537F">
        <w:rPr>
          <w:rFonts w:asciiTheme="minorHAnsi" w:hAnsiTheme="minorHAnsi" w:cstheme="minorHAnsi"/>
          <w:bCs/>
          <w:sz w:val="22"/>
          <w:szCs w:val="20"/>
        </w:rPr>
        <w:t>od daty odbioru.</w:t>
      </w:r>
    </w:p>
    <w:bookmarkEnd w:id="4"/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645F81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2EBDD74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43F85E30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hideMark/>
          </w:tcPr>
          <w:p w14:paraId="5587DD22" w14:textId="77777777" w:rsidR="00B755A2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Firma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BCCAF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biurka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645F81">
        <w:trPr>
          <w:trHeight w:val="425"/>
        </w:trPr>
        <w:tc>
          <w:tcPr>
            <w:tcW w:w="6917" w:type="dxa"/>
            <w:shd w:val="clear" w:color="auto" w:fill="9CC2E5" w:themeFill="accent1" w:themeFillTint="9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9CC2E5" w:themeFill="accent1" w:themeFillTint="9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76631" w14:textId="77777777" w:rsidR="000376E2" w:rsidRDefault="000376E2">
      <w:r>
        <w:separator/>
      </w:r>
    </w:p>
  </w:endnote>
  <w:endnote w:type="continuationSeparator" w:id="0">
    <w:p w14:paraId="6E8039C3" w14:textId="77777777" w:rsidR="000376E2" w:rsidRDefault="00037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6C9B8" w14:textId="77777777" w:rsidR="000376E2" w:rsidRDefault="000376E2">
      <w:r>
        <w:separator/>
      </w:r>
    </w:p>
  </w:footnote>
  <w:footnote w:type="continuationSeparator" w:id="0">
    <w:p w14:paraId="43CDED9A" w14:textId="77777777" w:rsidR="000376E2" w:rsidRDefault="000376E2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663A"/>
    <w:rsid w:val="0003050D"/>
    <w:rsid w:val="0003181E"/>
    <w:rsid w:val="0003471E"/>
    <w:rsid w:val="000376E2"/>
    <w:rsid w:val="00040674"/>
    <w:rsid w:val="0008184B"/>
    <w:rsid w:val="000A2786"/>
    <w:rsid w:val="000A537F"/>
    <w:rsid w:val="000D401E"/>
    <w:rsid w:val="000F42F4"/>
    <w:rsid w:val="000F7132"/>
    <w:rsid w:val="00110A21"/>
    <w:rsid w:val="00123A13"/>
    <w:rsid w:val="00124B57"/>
    <w:rsid w:val="00142716"/>
    <w:rsid w:val="0015132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11132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4A6C"/>
    <w:rsid w:val="002D6B17"/>
    <w:rsid w:val="002F364C"/>
    <w:rsid w:val="002F480B"/>
    <w:rsid w:val="00320CF8"/>
    <w:rsid w:val="0032113C"/>
    <w:rsid w:val="003255F6"/>
    <w:rsid w:val="0033695E"/>
    <w:rsid w:val="0034302B"/>
    <w:rsid w:val="00346F90"/>
    <w:rsid w:val="0035159A"/>
    <w:rsid w:val="00363F21"/>
    <w:rsid w:val="00382993"/>
    <w:rsid w:val="00391740"/>
    <w:rsid w:val="00394D2A"/>
    <w:rsid w:val="003B2C1C"/>
    <w:rsid w:val="003B310D"/>
    <w:rsid w:val="003B7BF2"/>
    <w:rsid w:val="003D05D2"/>
    <w:rsid w:val="003D26EF"/>
    <w:rsid w:val="00417B4B"/>
    <w:rsid w:val="00433E74"/>
    <w:rsid w:val="00476E29"/>
    <w:rsid w:val="00493ACB"/>
    <w:rsid w:val="00497A01"/>
    <w:rsid w:val="004A121B"/>
    <w:rsid w:val="004B1844"/>
    <w:rsid w:val="004F59A6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71A2F"/>
    <w:rsid w:val="0057285E"/>
    <w:rsid w:val="00586B94"/>
    <w:rsid w:val="005A602F"/>
    <w:rsid w:val="005F4A04"/>
    <w:rsid w:val="006063C6"/>
    <w:rsid w:val="006249FA"/>
    <w:rsid w:val="00630029"/>
    <w:rsid w:val="00641579"/>
    <w:rsid w:val="00645F81"/>
    <w:rsid w:val="00647A8A"/>
    <w:rsid w:val="00656619"/>
    <w:rsid w:val="0066141A"/>
    <w:rsid w:val="00666E86"/>
    <w:rsid w:val="00676DC2"/>
    <w:rsid w:val="00687135"/>
    <w:rsid w:val="006A3C1B"/>
    <w:rsid w:val="006B0C57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925DC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7120A"/>
    <w:rsid w:val="008878EE"/>
    <w:rsid w:val="0089416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9E1EB0"/>
    <w:rsid w:val="009F3D3A"/>
    <w:rsid w:val="00A00A14"/>
    <w:rsid w:val="00A23458"/>
    <w:rsid w:val="00A27BD8"/>
    <w:rsid w:val="00A45357"/>
    <w:rsid w:val="00A533EE"/>
    <w:rsid w:val="00A5420F"/>
    <w:rsid w:val="00A56A6D"/>
    <w:rsid w:val="00A61D3C"/>
    <w:rsid w:val="00A6382F"/>
    <w:rsid w:val="00A81191"/>
    <w:rsid w:val="00A82B1C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46E14"/>
    <w:rsid w:val="00B639E0"/>
    <w:rsid w:val="00B66774"/>
    <w:rsid w:val="00B755A2"/>
    <w:rsid w:val="00B92D61"/>
    <w:rsid w:val="00B9752F"/>
    <w:rsid w:val="00B97D15"/>
    <w:rsid w:val="00BA71D0"/>
    <w:rsid w:val="00BC1E84"/>
    <w:rsid w:val="00BE2535"/>
    <w:rsid w:val="00BE751B"/>
    <w:rsid w:val="00BF371A"/>
    <w:rsid w:val="00C04D94"/>
    <w:rsid w:val="00C24F5A"/>
    <w:rsid w:val="00C32311"/>
    <w:rsid w:val="00C3706F"/>
    <w:rsid w:val="00C4652A"/>
    <w:rsid w:val="00C70E06"/>
    <w:rsid w:val="00C73C32"/>
    <w:rsid w:val="00C83073"/>
    <w:rsid w:val="00C9049D"/>
    <w:rsid w:val="00C94083"/>
    <w:rsid w:val="00CA1526"/>
    <w:rsid w:val="00CA56B7"/>
    <w:rsid w:val="00CA6A4D"/>
    <w:rsid w:val="00CB1F13"/>
    <w:rsid w:val="00CB7259"/>
    <w:rsid w:val="00CB7BDD"/>
    <w:rsid w:val="00CC3102"/>
    <w:rsid w:val="00CD775A"/>
    <w:rsid w:val="00D24480"/>
    <w:rsid w:val="00D31A71"/>
    <w:rsid w:val="00D32490"/>
    <w:rsid w:val="00D47524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4AD9"/>
    <w:rsid w:val="00F64413"/>
    <w:rsid w:val="00F8058B"/>
    <w:rsid w:val="00F86B1A"/>
    <w:rsid w:val="00FA0EC7"/>
    <w:rsid w:val="00FB2FB5"/>
    <w:rsid w:val="00FD7860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D4DE95-0FE9-483B-8D06-B2EBA911D0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72</TotalTime>
  <Pages>2</Pages>
  <Words>534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Agnieszka Baran</cp:lastModifiedBy>
  <cp:revision>23</cp:revision>
  <cp:lastPrinted>2021-06-22T12:36:00Z</cp:lastPrinted>
  <dcterms:created xsi:type="dcterms:W3CDTF">2022-04-11T15:21:00Z</dcterms:created>
  <dcterms:modified xsi:type="dcterms:W3CDTF">2022-06-27T07:39:00Z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