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C016FA">
        <w:rPr>
          <w:rFonts w:ascii="Arial" w:hAnsi="Arial" w:cs="Arial"/>
          <w:b/>
          <w:bCs/>
          <w:sz w:val="24"/>
          <w:szCs w:val="24"/>
        </w:rPr>
        <w:t>70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:rsidR="00E616D4" w:rsidRPr="007070BC" w:rsidRDefault="00E616D4" w:rsidP="003B310D">
      <w:pPr>
        <w:pStyle w:val="Nagwek2"/>
        <w:ind w:left="0"/>
        <w:rPr>
          <w:sz w:val="24"/>
        </w:rPr>
      </w:pPr>
    </w:p>
    <w:p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:rsidR="00EF47EE" w:rsidRPr="007070BC" w:rsidRDefault="00EF47EE" w:rsidP="00EF47EE"/>
    <w:p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:rsidR="00B639E0" w:rsidRPr="007070BC" w:rsidRDefault="00B639E0" w:rsidP="007070BC">
      <w:pPr>
        <w:spacing w:line="276" w:lineRule="auto"/>
        <w:ind w:left="567"/>
        <w:jc w:val="both"/>
      </w:pPr>
    </w:p>
    <w:p w:rsidR="00B04206" w:rsidRPr="007070B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C016FA" w:rsidRPr="00C016FA">
        <w:rPr>
          <w:rFonts w:ascii="Arial" w:hAnsi="Arial" w:cs="Arial"/>
          <w:b/>
          <w:sz w:val="24"/>
          <w:szCs w:val="24"/>
        </w:rPr>
        <w:t>Remont instalacji elektrycznej w budynku KN-1(14-1) wydziału architektury Politechniki Krakowskiej ul.</w:t>
      </w:r>
      <w:r w:rsidR="00D43FB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C016FA" w:rsidRPr="00C016FA">
        <w:rPr>
          <w:rFonts w:ascii="Arial" w:hAnsi="Arial" w:cs="Arial"/>
          <w:b/>
          <w:sz w:val="24"/>
          <w:szCs w:val="24"/>
        </w:rPr>
        <w:t>Kanonicza 1 Kraków- etap II / piwnice, teatr i galeria</w:t>
      </w:r>
      <w:r w:rsidR="00C016FA" w:rsidRPr="00C016FA">
        <w:rPr>
          <w:rFonts w:ascii="Arial" w:hAnsi="Arial" w:cs="Arial"/>
          <w:sz w:val="24"/>
          <w:szCs w:val="24"/>
        </w:rPr>
        <w:t>/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SIWZ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:rsidR="00C32B78" w:rsidRPr="007070BC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3"/>
        <w:gridCol w:w="918"/>
        <w:gridCol w:w="5189"/>
      </w:tblGrid>
      <w:tr w:rsidR="00C32B78" w:rsidRPr="007070BC" w:rsidTr="00CB41B2">
        <w:trPr>
          <w:trHeight w:val="1064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Cena  netto</w:t>
            </w: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stawka</w:t>
            </w:r>
          </w:p>
          <w:p w:rsidR="00C32B78" w:rsidRPr="007070BC" w:rsidRDefault="00C32B78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7070BC" w:rsidTr="00CB41B2">
        <w:trPr>
          <w:trHeight w:val="1964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7070BC" w:rsidRDefault="00C32B78">
            <w:pPr>
              <w:spacing w:line="276" w:lineRule="auto"/>
              <w:rPr>
                <w:b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</w:rPr>
              <w:t xml:space="preserve">  cyfrą : ………</w:t>
            </w:r>
            <w:r w:rsidR="00CB41B2">
              <w:rPr>
                <w:b/>
              </w:rPr>
              <w:t>……</w:t>
            </w:r>
            <w:r w:rsidRPr="007070BC">
              <w:rPr>
                <w:b/>
              </w:rPr>
              <w:t>….</w:t>
            </w:r>
            <w:r w:rsidRPr="007070BC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23%</w:t>
            </w:r>
          </w:p>
          <w:p w:rsidR="00C32B78" w:rsidRPr="007070BC" w:rsidRDefault="00C32B78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…</w:t>
      </w:r>
      <w:r w:rsidR="00AC76F9">
        <w:rPr>
          <w:lang w:eastAsia="zh-CN"/>
        </w:rPr>
        <w:t>…..</w:t>
      </w:r>
      <w:r w:rsidRPr="007070BC">
        <w:rPr>
          <w:lang w:eastAsia="zh-CN"/>
        </w:rPr>
        <w:t xml:space="preserve">.. lat </w:t>
      </w:r>
    </w:p>
    <w:p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lastRenderedPageBreak/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:rsidR="00491A84" w:rsidRPr="007070BC" w:rsidRDefault="00491A84" w:rsidP="00491A84">
      <w:pPr>
        <w:ind w:left="426"/>
        <w:jc w:val="both"/>
        <w:rPr>
          <w:lang w:eastAsia="zh-CN"/>
        </w:rPr>
      </w:pPr>
    </w:p>
    <w:p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>Oświadczam/y, że warunki udziału w postępowaniu określone w pkt. 7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873C5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070BC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718FE"/>
    <w:rsid w:val="00AC76F9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BF5418"/>
    <w:rsid w:val="00C016FA"/>
    <w:rsid w:val="00C32B78"/>
    <w:rsid w:val="00C70E06"/>
    <w:rsid w:val="00CA56B7"/>
    <w:rsid w:val="00CA6A4D"/>
    <w:rsid w:val="00CB41B2"/>
    <w:rsid w:val="00CB7259"/>
    <w:rsid w:val="00CB7BDD"/>
    <w:rsid w:val="00CD1224"/>
    <w:rsid w:val="00D24480"/>
    <w:rsid w:val="00D31A71"/>
    <w:rsid w:val="00D32490"/>
    <w:rsid w:val="00D43FB1"/>
    <w:rsid w:val="00DC034D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2C71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9B02A8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1F873-3761-4CA5-845A-7659907A9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591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15</cp:revision>
  <cp:lastPrinted>2014-06-05T14:00:00Z</cp:lastPrinted>
  <dcterms:created xsi:type="dcterms:W3CDTF">2022-05-06T09:45:00Z</dcterms:created>
  <dcterms:modified xsi:type="dcterms:W3CDTF">2022-06-15T06:39:00Z</dcterms:modified>
</cp:coreProperties>
</file>