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E55B6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35712" w:rsidRPr="00735712">
        <w:rPr>
          <w:rFonts w:ascii="Arial" w:hAnsi="Arial" w:cs="Arial"/>
          <w:b/>
          <w:sz w:val="24"/>
          <w:szCs w:val="24"/>
        </w:rPr>
        <w:t>93/2022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35712" w:rsidRPr="0073571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735712" w:rsidRPr="00735712">
        <w:rPr>
          <w:rFonts w:ascii="Arial" w:hAnsi="Arial" w:cs="Arial"/>
        </w:rPr>
        <w:t>ul</w:t>
      </w:r>
      <w:proofErr w:type="gramEnd"/>
      <w:r w:rsidR="00735712" w:rsidRPr="00735712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735712" w:rsidRPr="00735712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35712" w:rsidRPr="00735712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35712" w:rsidRPr="00735712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5712" w:rsidRPr="0012157F" w:rsidTr="002C296E">
        <w:tc>
          <w:tcPr>
            <w:tcW w:w="9104" w:type="dxa"/>
            <w:shd w:val="clear" w:color="auto" w:fill="D9D9D9"/>
          </w:tcPr>
          <w:p w:rsidR="00735712" w:rsidRPr="0012157F" w:rsidRDefault="00735712" w:rsidP="002C296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35712" w:rsidRDefault="00735712" w:rsidP="002C29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73571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357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35712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735712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735712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735712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735712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73571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3571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35712" w:rsidRPr="00C86421" w:rsidRDefault="00735712" w:rsidP="002C29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735712" w:rsidRDefault="00735712" w:rsidP="002C29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735712" w:rsidRPr="00C86421" w:rsidRDefault="00735712" w:rsidP="002C29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3571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35712">
        <w:rPr>
          <w:rFonts w:ascii="Arial" w:hAnsi="Arial" w:cs="Arial"/>
          <w:b/>
          <w:sz w:val="24"/>
          <w:szCs w:val="24"/>
        </w:rPr>
        <w:t xml:space="preserve">Dostawa aparatów do ciągłej terapii </w:t>
      </w:r>
      <w:proofErr w:type="spellStart"/>
      <w:r w:rsidRPr="00735712">
        <w:rPr>
          <w:rFonts w:ascii="Arial" w:hAnsi="Arial" w:cs="Arial"/>
          <w:b/>
          <w:sz w:val="24"/>
          <w:szCs w:val="24"/>
        </w:rPr>
        <w:t>nerkozastepczej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735712" w:rsidRPr="0073571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35712" w:rsidRPr="0012157F" w:rsidTr="002C29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712" w:rsidRPr="0012157F" w:rsidRDefault="00735712" w:rsidP="002C296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357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712" w:rsidRPr="0012157F" w:rsidRDefault="00735712" w:rsidP="002C296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3571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35712" w:rsidRPr="0012157F" w:rsidRDefault="00735712" w:rsidP="002C296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571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735712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735712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</w:t>
            </w:r>
            <w:r w:rsidRPr="00735712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F02EF7" w:rsidRDefault="00F02EF7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B2C" w:rsidRDefault="00053B2C" w:rsidP="0038231F">
      <w:pPr>
        <w:spacing w:after="0" w:line="240" w:lineRule="auto"/>
      </w:pPr>
      <w:r>
        <w:separator/>
      </w:r>
    </w:p>
  </w:endnote>
  <w:endnote w:type="continuationSeparator" w:id="0">
    <w:p w:rsidR="00053B2C" w:rsidRDefault="00053B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12" w:rsidRDefault="007357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359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359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12" w:rsidRDefault="007357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B2C" w:rsidRDefault="00053B2C" w:rsidP="0038231F">
      <w:pPr>
        <w:spacing w:after="0" w:line="240" w:lineRule="auto"/>
      </w:pPr>
      <w:r>
        <w:separator/>
      </w:r>
    </w:p>
  </w:footnote>
  <w:footnote w:type="continuationSeparator" w:id="0">
    <w:p w:rsidR="00053B2C" w:rsidRDefault="00053B2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12" w:rsidRDefault="007357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12" w:rsidRDefault="007357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12" w:rsidRDefault="007357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B2C"/>
    <w:rsid w:val="00023477"/>
    <w:rsid w:val="000247FF"/>
    <w:rsid w:val="00025C8D"/>
    <w:rsid w:val="000303EE"/>
    <w:rsid w:val="00053B2C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595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71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55B6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2EF7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0293A-A2FB-4740-824C-3B7BA738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2022-07-01T11:24:00Z</cp:lastPrinted>
  <dcterms:created xsi:type="dcterms:W3CDTF">2022-06-28T12:23:00Z</dcterms:created>
  <dcterms:modified xsi:type="dcterms:W3CDTF">2022-07-01T11:24:00Z</dcterms:modified>
</cp:coreProperties>
</file>