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5A58B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A58B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A58B3">
        <w:rPr>
          <w:rFonts w:ascii="Arial" w:hAnsi="Arial" w:cs="Arial"/>
          <w:sz w:val="24"/>
          <w:szCs w:val="24"/>
        </w:rPr>
        <w:t>2022-07-04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A58B3" w:rsidRPr="005A58B3" w:rsidRDefault="005A58B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A58B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5A58B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5A58B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5A58B3" w:rsidP="00D665F5">
      <w:pPr>
        <w:rPr>
          <w:rFonts w:ascii="Arial" w:hAnsi="Arial" w:cs="Arial"/>
          <w:sz w:val="24"/>
          <w:szCs w:val="24"/>
        </w:rPr>
      </w:pPr>
      <w:r w:rsidRPr="005A58B3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A58B3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5A58B3" w:rsidP="00D665F5">
      <w:pPr>
        <w:rPr>
          <w:rFonts w:ascii="Arial" w:hAnsi="Arial" w:cs="Arial"/>
          <w:sz w:val="24"/>
          <w:szCs w:val="24"/>
        </w:rPr>
      </w:pPr>
      <w:r w:rsidRPr="005A58B3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A58B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A58B3" w:rsidRPr="005A58B3">
        <w:rPr>
          <w:rFonts w:ascii="Arial" w:hAnsi="Arial" w:cs="Arial"/>
          <w:b/>
          <w:sz w:val="24"/>
          <w:szCs w:val="24"/>
        </w:rPr>
        <w:t>KA-2/004/2022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A58B3" w:rsidRPr="005A58B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A58B3" w:rsidRPr="005A58B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5A58B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5A58B3">
        <w:rPr>
          <w:rFonts w:ascii="Arial" w:hAnsi="Arial" w:cs="Arial"/>
          <w:b/>
          <w:szCs w:val="24"/>
        </w:rPr>
        <w:t>Zorganizowanie wystawy multimedialnej pn. "Pałac Królewski w Łobzowie" wraz z dostawą sprzętu multimedialnego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A58B3" w:rsidRPr="005A58B3">
        <w:rPr>
          <w:rFonts w:ascii="Arial" w:hAnsi="Arial" w:cs="Arial"/>
          <w:sz w:val="24"/>
          <w:szCs w:val="24"/>
        </w:rPr>
        <w:t>(</w:t>
      </w:r>
      <w:proofErr w:type="spellStart"/>
      <w:r w:rsidR="005A58B3" w:rsidRPr="005A58B3">
        <w:rPr>
          <w:rFonts w:ascii="Arial" w:hAnsi="Arial" w:cs="Arial"/>
          <w:sz w:val="24"/>
          <w:szCs w:val="24"/>
        </w:rPr>
        <w:t>t.j</w:t>
      </w:r>
      <w:proofErr w:type="spellEnd"/>
      <w:r w:rsidR="005A58B3" w:rsidRPr="005A58B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A58B3" w:rsidRPr="005A58B3">
        <w:rPr>
          <w:rFonts w:ascii="Arial" w:hAnsi="Arial" w:cs="Arial"/>
          <w:sz w:val="24"/>
          <w:szCs w:val="24"/>
        </w:rPr>
        <w:t>późn</w:t>
      </w:r>
      <w:proofErr w:type="spellEnd"/>
      <w:r w:rsidR="005A58B3" w:rsidRPr="005A58B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A58B3" w:rsidRPr="005A58B3">
        <w:rPr>
          <w:rFonts w:ascii="Arial" w:hAnsi="Arial" w:cs="Arial"/>
          <w:sz w:val="24"/>
          <w:szCs w:val="24"/>
        </w:rPr>
        <w:t>04/07/2022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A58B3" w:rsidRPr="005A58B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5A58B3" w:rsidRPr="00355C9D" w:rsidTr="0015085A">
        <w:tc>
          <w:tcPr>
            <w:tcW w:w="993" w:type="dxa"/>
            <w:shd w:val="clear" w:color="auto" w:fill="auto"/>
            <w:vAlign w:val="center"/>
          </w:tcPr>
          <w:p w:rsidR="005A58B3" w:rsidRPr="00355C9D" w:rsidRDefault="005A58B3" w:rsidP="001508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A58B3" w:rsidRPr="00355C9D" w:rsidRDefault="005A58B3" w:rsidP="0015085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A58B3">
              <w:rPr>
                <w:rFonts w:ascii="Arial" w:hAnsi="Arial" w:cs="Arial"/>
              </w:rPr>
              <w:t>Eurokreator</w:t>
            </w:r>
            <w:proofErr w:type="spellEnd"/>
            <w:r w:rsidRPr="005A58B3">
              <w:rPr>
                <w:rFonts w:ascii="Arial" w:hAnsi="Arial" w:cs="Arial"/>
              </w:rPr>
              <w:t xml:space="preserve"> T&amp;C sp. z o.o.</w:t>
            </w:r>
          </w:p>
          <w:p w:rsidR="005A58B3" w:rsidRPr="00355C9D" w:rsidRDefault="005A58B3" w:rsidP="0015085A">
            <w:pPr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Przemysłowa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58B3">
              <w:rPr>
                <w:rFonts w:ascii="Arial" w:hAnsi="Arial" w:cs="Arial"/>
              </w:rPr>
              <w:t>13/1U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58B3" w:rsidRPr="00355C9D" w:rsidRDefault="005A58B3" w:rsidP="0015085A">
            <w:pPr>
              <w:spacing w:after="80"/>
              <w:jc w:val="both"/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30-701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58B3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8B3" w:rsidRPr="00355C9D" w:rsidRDefault="005A58B3" w:rsidP="001508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232 470.00 zł</w:t>
            </w:r>
          </w:p>
        </w:tc>
      </w:tr>
      <w:tr w:rsidR="005A58B3" w:rsidRPr="00355C9D" w:rsidTr="0015085A">
        <w:tc>
          <w:tcPr>
            <w:tcW w:w="993" w:type="dxa"/>
            <w:shd w:val="clear" w:color="auto" w:fill="auto"/>
            <w:vAlign w:val="center"/>
          </w:tcPr>
          <w:p w:rsidR="005A58B3" w:rsidRPr="00355C9D" w:rsidRDefault="005A58B3" w:rsidP="001508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A58B3" w:rsidRPr="00355C9D" w:rsidRDefault="005A58B3" w:rsidP="0015085A">
            <w:pPr>
              <w:spacing w:before="80"/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AVLPRO sp. z o. o.</w:t>
            </w:r>
          </w:p>
          <w:p w:rsidR="005A58B3" w:rsidRPr="00355C9D" w:rsidRDefault="005A58B3" w:rsidP="0015085A">
            <w:pPr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Matuszewska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58B3">
              <w:rPr>
                <w:rFonts w:ascii="Arial" w:hAnsi="Arial" w:cs="Arial"/>
              </w:rPr>
              <w:t>20/131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5A58B3" w:rsidRPr="00355C9D" w:rsidRDefault="005A58B3" w:rsidP="0015085A">
            <w:pPr>
              <w:spacing w:after="80"/>
              <w:jc w:val="both"/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03-876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A58B3">
              <w:rPr>
                <w:rFonts w:ascii="Arial" w:hAnsi="Arial" w:cs="Arial"/>
              </w:rPr>
              <w:t>Warszawa (Targówek)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A58B3" w:rsidRPr="00355C9D" w:rsidRDefault="005A58B3" w:rsidP="0015085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A58B3">
              <w:rPr>
                <w:rFonts w:ascii="Arial" w:hAnsi="Arial" w:cs="Arial"/>
              </w:rPr>
              <w:t>358 679.07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FDD" w:rsidRDefault="00293FDD">
      <w:r>
        <w:separator/>
      </w:r>
    </w:p>
  </w:endnote>
  <w:endnote w:type="continuationSeparator" w:id="0">
    <w:p w:rsidR="00293FDD" w:rsidRDefault="0029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FDD" w:rsidRDefault="00293FDD">
      <w:r>
        <w:separator/>
      </w:r>
    </w:p>
  </w:footnote>
  <w:footnote w:type="continuationSeparator" w:id="0">
    <w:p w:rsidR="00293FDD" w:rsidRDefault="00293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8B3" w:rsidRDefault="005A5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8B3" w:rsidRDefault="005A5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8B3" w:rsidRDefault="005A58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3F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3FD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58B3"/>
    <w:rsid w:val="00601802"/>
    <w:rsid w:val="0069085C"/>
    <w:rsid w:val="00843263"/>
    <w:rsid w:val="00861E75"/>
    <w:rsid w:val="008A26A5"/>
    <w:rsid w:val="0095181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278204-7E34-44FB-AFFF-CB1FB0492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F3F9F-7A10-4132-90D2-FA327AA62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2022-07-04T08:40:00Z</cp:lastPrinted>
  <dcterms:created xsi:type="dcterms:W3CDTF">2022-07-04T08:40:00Z</dcterms:created>
  <dcterms:modified xsi:type="dcterms:W3CDTF">2022-07-04T08:40:00Z</dcterms:modified>
</cp:coreProperties>
</file>