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C03306" w:rsidRPr="00C03306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C03306" w:rsidRPr="00C03306">
        <w:rPr>
          <w:rFonts w:ascii="Tahoma" w:eastAsia="Calibri" w:hAnsi="Tahoma" w:cs="Tahoma"/>
          <w:b/>
          <w:sz w:val="18"/>
          <w:szCs w:val="18"/>
          <w:lang w:eastAsia="en-US"/>
        </w:rPr>
        <w:t>NZ/44/D/P/AC/2022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C03306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C03306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C03306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C03306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C03306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C03306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C03306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C03306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C03306" w:rsidRPr="00C03306">
        <w:rPr>
          <w:rFonts w:ascii="Tahoma" w:hAnsi="Tahoma" w:cs="Tahoma"/>
          <w:b/>
          <w:sz w:val="18"/>
          <w:szCs w:val="18"/>
        </w:rPr>
        <w:t>Dostawy sterylnych serwet operacyjnych, jednorazowych pokryć i prześcieradeł higienicznych, czepków  chirurgicznych,  masek ochronnych i chirurgicznych,  sterylnych  fartuchów chirurgicznych, jednorazowej odzieży dla pacjenta ujętych w 9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  <w:r w:rsidR="00927D2D">
        <w:rPr>
          <w:rFonts w:ascii="Tahoma" w:hAnsi="Tahoma" w:cs="Tahoma"/>
          <w:b/>
          <w:sz w:val="18"/>
          <w:szCs w:val="18"/>
        </w:rPr>
        <w:t>.</w:t>
      </w:r>
      <w:bookmarkStart w:id="0" w:name="_GoBack"/>
      <w:bookmarkEnd w:id="0"/>
      <w:r w:rsidR="00864D55">
        <w:rPr>
          <w:rFonts w:ascii="Times New Roman" w:eastAsia="Times New Roman" w:hAnsi="Times New Roman" w:cs="Times New Roman"/>
        </w:rPr>
        <w:t xml:space="preserve">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FB8" w:rsidRDefault="008E1FB8" w:rsidP="007801CC">
      <w:pPr>
        <w:spacing w:after="0" w:line="240" w:lineRule="auto"/>
      </w:pPr>
      <w:r>
        <w:separator/>
      </w:r>
    </w:p>
  </w:endnote>
  <w:endnote w:type="continuationSeparator" w:id="0">
    <w:p w:rsidR="008E1FB8" w:rsidRDefault="008E1FB8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06" w:rsidRDefault="00C033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06" w:rsidRDefault="00C0330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06" w:rsidRDefault="00C033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FB8" w:rsidRDefault="008E1FB8" w:rsidP="007801CC">
      <w:pPr>
        <w:spacing w:after="0" w:line="240" w:lineRule="auto"/>
      </w:pPr>
      <w:r>
        <w:separator/>
      </w:r>
    </w:p>
  </w:footnote>
  <w:footnote w:type="continuationSeparator" w:id="0">
    <w:p w:rsidR="008E1FB8" w:rsidRDefault="008E1FB8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06" w:rsidRDefault="00C033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06" w:rsidRDefault="00C033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06" w:rsidRDefault="00C033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FB8"/>
    <w:rsid w:val="00397D1F"/>
    <w:rsid w:val="00431B9D"/>
    <w:rsid w:val="007801CC"/>
    <w:rsid w:val="00864D55"/>
    <w:rsid w:val="008E1FB8"/>
    <w:rsid w:val="00915085"/>
    <w:rsid w:val="00927D2D"/>
    <w:rsid w:val="009B4448"/>
    <w:rsid w:val="00A0542C"/>
    <w:rsid w:val="00C03306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4F5866-7F8D-4AE8-8869-B5106A23B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03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306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3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306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2022-07-01T10:39:00Z</dcterms:created>
  <dcterms:modified xsi:type="dcterms:W3CDTF">2022-07-01T10:39:00Z</dcterms:modified>
</cp:coreProperties>
</file>