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511E" w14:textId="76773C87" w:rsidR="006676AE" w:rsidRPr="003818AC" w:rsidRDefault="006676AE" w:rsidP="006676AE">
      <w:pPr>
        <w:pStyle w:val="Nagwek4"/>
        <w:rPr>
          <w:bCs/>
          <w:i w:val="0"/>
          <w:szCs w:val="24"/>
        </w:rPr>
      </w:pPr>
      <w:r w:rsidRPr="003818AC">
        <w:rPr>
          <w:bCs/>
          <w:i w:val="0"/>
          <w:szCs w:val="24"/>
        </w:rPr>
        <w:t xml:space="preserve">Załącznik nr </w:t>
      </w:r>
      <w:r w:rsidR="003818AC">
        <w:rPr>
          <w:bCs/>
          <w:i w:val="0"/>
          <w:szCs w:val="24"/>
        </w:rPr>
        <w:t>2</w:t>
      </w:r>
      <w:r w:rsidR="00B36ABD" w:rsidRPr="003818AC">
        <w:rPr>
          <w:bCs/>
          <w:i w:val="0"/>
          <w:szCs w:val="24"/>
        </w:rPr>
        <w:t xml:space="preserve"> do SWZ</w:t>
      </w:r>
    </w:p>
    <w:p w14:paraId="51C1EAC0" w14:textId="77777777" w:rsidR="005103B9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757B586" w14:textId="13F4AC3F" w:rsidR="006676AE" w:rsidRPr="003818AC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Znak sprawy:</w:t>
      </w: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2F2CCC" w:rsidRPr="003818AC">
        <w:rPr>
          <w:rFonts w:ascii="Times New Roman" w:hAnsi="Times New Roman"/>
          <w:b/>
          <w:sz w:val="24"/>
          <w:szCs w:val="24"/>
        </w:rPr>
        <w:t>SZW/DZP/</w:t>
      </w:r>
      <w:r w:rsidR="009111F6">
        <w:rPr>
          <w:rFonts w:ascii="Times New Roman" w:hAnsi="Times New Roman"/>
          <w:b/>
          <w:sz w:val="24"/>
          <w:szCs w:val="24"/>
        </w:rPr>
        <w:t>43</w:t>
      </w:r>
      <w:r w:rsidR="002F2CCC" w:rsidRPr="003818AC">
        <w:rPr>
          <w:rFonts w:ascii="Times New Roman" w:hAnsi="Times New Roman"/>
          <w:b/>
          <w:sz w:val="24"/>
          <w:szCs w:val="24"/>
        </w:rPr>
        <w:t>/2022</w:t>
      </w:r>
    </w:p>
    <w:p w14:paraId="1ADB8D21" w14:textId="77777777" w:rsidR="00C4103F" w:rsidRPr="003818A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818AC">
        <w:rPr>
          <w:rFonts w:ascii="Times New Roman" w:hAnsi="Times New Roman"/>
          <w:b/>
          <w:sz w:val="24"/>
          <w:szCs w:val="24"/>
        </w:rPr>
        <w:t>Zamawiający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73C1EE59" w14:textId="77777777" w:rsidR="006676AE" w:rsidRPr="003818AC" w:rsidRDefault="006676AE" w:rsidP="00E24546">
      <w:pPr>
        <w:pStyle w:val="Tekstpodstawowy"/>
        <w:spacing w:after="0"/>
        <w:ind w:left="4111"/>
      </w:pPr>
      <w:r w:rsidRPr="003818AC">
        <w:t xml:space="preserve"> </w:t>
      </w:r>
      <w:r w:rsidR="002F2CCC" w:rsidRPr="003818AC">
        <w:t>SZPITAL WOJEWÓDZKI W POZNANIU</w:t>
      </w:r>
    </w:p>
    <w:p w14:paraId="71E1B17C" w14:textId="13D5037E" w:rsidR="006676AE" w:rsidRPr="003818AC" w:rsidRDefault="006676AE" w:rsidP="00E24546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3818AC">
        <w:t xml:space="preserve">ul. </w:t>
      </w:r>
      <w:r w:rsidR="002F2CCC" w:rsidRPr="003818AC">
        <w:t>Juraszów</w:t>
      </w:r>
      <w:r w:rsidRPr="003818AC">
        <w:t xml:space="preserve"> </w:t>
      </w:r>
      <w:r w:rsidR="002F2CCC" w:rsidRPr="003818AC">
        <w:t>7/19</w:t>
      </w:r>
      <w:r w:rsidRPr="003818AC">
        <w:t xml:space="preserve"> </w:t>
      </w:r>
    </w:p>
    <w:p w14:paraId="7A62C446" w14:textId="77777777" w:rsidR="00F90CD1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t xml:space="preserve"> </w:t>
      </w:r>
      <w:r w:rsidR="002F2CCC" w:rsidRPr="003818AC">
        <w:t>60-479</w:t>
      </w:r>
      <w:r w:rsidRPr="003818AC">
        <w:t xml:space="preserve"> </w:t>
      </w:r>
      <w:r w:rsidR="002F2CCC" w:rsidRPr="003818AC">
        <w:t>Poznań</w:t>
      </w:r>
    </w:p>
    <w:p w14:paraId="3A10B6BA" w14:textId="77777777" w:rsidR="00C4103F" w:rsidRPr="003818AC" w:rsidRDefault="006676AE" w:rsidP="00F90CD1">
      <w:pPr>
        <w:pStyle w:val="Tekstpodstawowy"/>
        <w:spacing w:after="0" w:line="276" w:lineRule="auto"/>
        <w:ind w:left="4111"/>
      </w:pPr>
      <w:r w:rsidRPr="003818AC">
        <w:rPr>
          <w:i/>
        </w:rPr>
        <w:t xml:space="preserve"> </w:t>
      </w:r>
    </w:p>
    <w:p w14:paraId="2E3EDCCE" w14:textId="77777777" w:rsidR="00C4103F" w:rsidRPr="003818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818AC">
        <w:rPr>
          <w:rFonts w:ascii="Times New Roman" w:hAnsi="Times New Roman"/>
          <w:b/>
          <w:sz w:val="24"/>
          <w:szCs w:val="24"/>
        </w:rPr>
        <w:t>Wykonawca</w:t>
      </w:r>
      <w:r w:rsidR="007936D6" w:rsidRPr="003818AC">
        <w:rPr>
          <w:rFonts w:ascii="Times New Roman" w:hAnsi="Times New Roman"/>
          <w:b/>
          <w:sz w:val="24"/>
          <w:szCs w:val="24"/>
        </w:rPr>
        <w:t>:</w:t>
      </w:r>
    </w:p>
    <w:p w14:paraId="3CA99F81" w14:textId="54BB3A50" w:rsidR="007118F0" w:rsidRPr="00694C83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</w:t>
      </w:r>
      <w:r w:rsidR="003818AC" w:rsidRPr="00694C83">
        <w:rPr>
          <w:rFonts w:ascii="Times New Roman" w:hAnsi="Times New Roman"/>
          <w:sz w:val="20"/>
          <w:szCs w:val="20"/>
        </w:rPr>
        <w:t>…</w:t>
      </w:r>
    </w:p>
    <w:p w14:paraId="5258FB71" w14:textId="6609DB85" w:rsidR="00757EFB" w:rsidRPr="00694C83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3AB30740" w14:textId="34E17C26" w:rsidR="007118F0" w:rsidRPr="003818A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3818A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F8631A">
        <w:rPr>
          <w:rFonts w:ascii="Times New Roman" w:hAnsi="Times New Roman"/>
          <w:i/>
          <w:sz w:val="20"/>
          <w:szCs w:val="20"/>
        </w:rPr>
        <w:br/>
      </w:r>
      <w:r w:rsidR="00757EFB" w:rsidRPr="003818AC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818A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818AC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818AC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818AC">
        <w:rPr>
          <w:rFonts w:ascii="Times New Roman" w:hAnsi="Times New Roman"/>
          <w:i/>
          <w:sz w:val="20"/>
          <w:szCs w:val="20"/>
        </w:rPr>
        <w:t>)</w:t>
      </w:r>
    </w:p>
    <w:p w14:paraId="0129FCFE" w14:textId="77777777" w:rsidR="007118F0" w:rsidRPr="003818AC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818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2DB4E7A" w14:textId="2F0135D2" w:rsidR="00C4103F" w:rsidRPr="00694C83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</w:t>
      </w:r>
      <w:r w:rsidR="00757EFB" w:rsidRPr="00694C83">
        <w:rPr>
          <w:rFonts w:ascii="Times New Roman" w:hAnsi="Times New Roman"/>
          <w:sz w:val="20"/>
          <w:szCs w:val="20"/>
        </w:rPr>
        <w:t>……</w:t>
      </w:r>
    </w:p>
    <w:p w14:paraId="725E6C9E" w14:textId="77D34749" w:rsidR="00757EFB" w:rsidRPr="00694C83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>……………………………………</w:t>
      </w:r>
    </w:p>
    <w:p w14:paraId="2B79EDF3" w14:textId="14F49948" w:rsidR="007936D6" w:rsidRPr="00694C8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(imię, n</w:t>
      </w:r>
      <w:r w:rsidR="00825A09" w:rsidRPr="00694C8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94C8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694C83">
        <w:rPr>
          <w:rFonts w:ascii="Times New Roman" w:hAnsi="Times New Roman"/>
          <w:i/>
          <w:sz w:val="20"/>
          <w:szCs w:val="20"/>
        </w:rPr>
        <w:br/>
      </w:r>
      <w:r w:rsidR="00757EFB" w:rsidRPr="00694C83">
        <w:rPr>
          <w:rFonts w:ascii="Times New Roman" w:hAnsi="Times New Roman"/>
          <w:i/>
          <w:sz w:val="20"/>
          <w:szCs w:val="20"/>
        </w:rPr>
        <w:t>do</w:t>
      </w:r>
      <w:r w:rsidR="0012157F" w:rsidRPr="00694C8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94C83">
        <w:rPr>
          <w:rFonts w:ascii="Times New Roman" w:hAnsi="Times New Roman"/>
          <w:i/>
          <w:sz w:val="20"/>
          <w:szCs w:val="20"/>
        </w:rPr>
        <w:t>reprezentacji</w:t>
      </w:r>
      <w:r w:rsidRPr="00694C83">
        <w:rPr>
          <w:rFonts w:ascii="Times New Roman" w:hAnsi="Times New Roman"/>
          <w:i/>
          <w:sz w:val="20"/>
          <w:szCs w:val="20"/>
        </w:rPr>
        <w:t>)</w:t>
      </w:r>
    </w:p>
    <w:p w14:paraId="7FAA4330" w14:textId="77777777" w:rsidR="00484F88" w:rsidRPr="003818AC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2CCC" w:rsidRPr="003818AC" w14:paraId="7DA8CABB" w14:textId="77777777" w:rsidTr="001C176F">
        <w:tc>
          <w:tcPr>
            <w:tcW w:w="9212" w:type="dxa"/>
            <w:shd w:val="clear" w:color="auto" w:fill="D9D9D9"/>
          </w:tcPr>
          <w:p w14:paraId="41E08651" w14:textId="77777777" w:rsidR="002F2CCC" w:rsidRPr="003818AC" w:rsidRDefault="002F2CCC" w:rsidP="001C176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D8DB142" w14:textId="77777777" w:rsidR="002F2CCC" w:rsidRPr="003818AC" w:rsidRDefault="002F2CCC" w:rsidP="001C176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3818A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3818AC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3818A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3818AC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FD61708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33E5084" w14:textId="77777777" w:rsidR="002F2CCC" w:rsidRPr="003818AC" w:rsidRDefault="002F2CCC" w:rsidP="001C17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38A3C426" w14:textId="77777777" w:rsidR="002F2CCC" w:rsidRPr="003818AC" w:rsidRDefault="002F2CCC" w:rsidP="001C17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F765B79" w14:textId="77777777" w:rsidR="006F0034" w:rsidRPr="003818AC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A00E65" w14:textId="77777777" w:rsidR="004C4854" w:rsidRPr="003818AC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54FF93" w14:textId="06A91482" w:rsidR="005434B3" w:rsidRPr="003818AC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Na potrzeby postę</w:t>
      </w:r>
      <w:r w:rsidR="008D0487" w:rsidRPr="003818A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818AC">
        <w:rPr>
          <w:rFonts w:ascii="Times New Roman" w:hAnsi="Times New Roman"/>
          <w:sz w:val="24"/>
          <w:szCs w:val="24"/>
        </w:rPr>
        <w:t>zamówienia publicznego</w:t>
      </w:r>
      <w:r w:rsidR="005434B3" w:rsidRPr="003818AC">
        <w:rPr>
          <w:rFonts w:ascii="Times New Roman" w:hAnsi="Times New Roman"/>
          <w:sz w:val="24"/>
          <w:szCs w:val="24"/>
        </w:rPr>
        <w:t xml:space="preserve"> prowadzonego </w:t>
      </w:r>
      <w:r w:rsidR="00694C83">
        <w:rPr>
          <w:rFonts w:ascii="Times New Roman" w:hAnsi="Times New Roman"/>
          <w:sz w:val="24"/>
          <w:szCs w:val="24"/>
        </w:rPr>
        <w:br/>
      </w:r>
      <w:r w:rsidR="005434B3" w:rsidRPr="003818AC">
        <w:rPr>
          <w:rFonts w:ascii="Times New Roman" w:hAnsi="Times New Roman"/>
          <w:sz w:val="24"/>
          <w:szCs w:val="24"/>
        </w:rPr>
        <w:t xml:space="preserve">przez </w:t>
      </w:r>
      <w:r w:rsidR="002F2CCC" w:rsidRPr="003818AC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818AC">
        <w:rPr>
          <w:rFonts w:ascii="Times New Roman" w:hAnsi="Times New Roman"/>
          <w:b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</w:t>
      </w:r>
      <w:r w:rsidR="002168A8" w:rsidRPr="003818AC">
        <w:rPr>
          <w:rFonts w:ascii="Times New Roman" w:hAnsi="Times New Roman"/>
          <w:sz w:val="24"/>
          <w:szCs w:val="24"/>
        </w:rPr>
        <w:t>pn.</w:t>
      </w:r>
      <w:r w:rsidR="002B2AD9" w:rsidRPr="003818AC">
        <w:rPr>
          <w:rFonts w:ascii="Times New Roman" w:hAnsi="Times New Roman"/>
          <w:sz w:val="24"/>
          <w:szCs w:val="24"/>
        </w:rPr>
        <w:t>:</w:t>
      </w:r>
      <w:r w:rsidR="002168A8" w:rsidRPr="003818AC">
        <w:rPr>
          <w:rFonts w:ascii="Times New Roman" w:hAnsi="Times New Roman"/>
          <w:sz w:val="24"/>
          <w:szCs w:val="24"/>
        </w:rPr>
        <w:t xml:space="preserve"> </w:t>
      </w:r>
    </w:p>
    <w:p w14:paraId="44B492F7" w14:textId="77777777" w:rsidR="009111F6" w:rsidRPr="009111F6" w:rsidRDefault="009111F6" w:rsidP="009111F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07830719"/>
      <w:r w:rsidRPr="009111F6">
        <w:rPr>
          <w:rFonts w:ascii="Times New Roman" w:hAnsi="Times New Roman"/>
          <w:b/>
          <w:sz w:val="24"/>
          <w:szCs w:val="24"/>
        </w:rPr>
        <w:t>Dostosowanie Budynków Szpitala Wojewódzkiego W Poznaniu do przepisów przeciwpożarowych systemem zaprojektuj i wybuduj -ETAP IV</w:t>
      </w:r>
      <w:bookmarkEnd w:id="0"/>
    </w:p>
    <w:p w14:paraId="58159B9E" w14:textId="77777777" w:rsidR="009111F6" w:rsidRDefault="009111F6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82FDB52" w14:textId="4D4B2D4C" w:rsidR="00F90CD1" w:rsidRPr="003818AC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</w:t>
      </w:r>
      <w:r w:rsidR="00825A09" w:rsidRPr="003818AC">
        <w:rPr>
          <w:rFonts w:ascii="Times New Roman" w:hAnsi="Times New Roman"/>
          <w:sz w:val="24"/>
          <w:szCs w:val="24"/>
        </w:rPr>
        <w:t>dczam</w:t>
      </w:r>
      <w:r w:rsidRPr="003818AC">
        <w:rPr>
          <w:rFonts w:ascii="Times New Roman" w:hAnsi="Times New Roman"/>
          <w:sz w:val="24"/>
          <w:szCs w:val="24"/>
        </w:rPr>
        <w:t>,</w:t>
      </w:r>
      <w:r w:rsidR="002B2AD9" w:rsidRPr="003818AC">
        <w:rPr>
          <w:rFonts w:ascii="Times New Roman" w:hAnsi="Times New Roman"/>
          <w:sz w:val="24"/>
          <w:szCs w:val="24"/>
        </w:rPr>
        <w:t xml:space="preserve"> co następuje:</w:t>
      </w:r>
    </w:p>
    <w:p w14:paraId="4EFD94F5" w14:textId="77777777" w:rsidR="00C113BF" w:rsidRPr="003818A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818AC">
        <w:rPr>
          <w:rFonts w:ascii="Times New Roman" w:hAnsi="Times New Roman"/>
          <w:sz w:val="24"/>
          <w:szCs w:val="24"/>
        </w:rPr>
        <w:t xml:space="preserve">dstawie </w:t>
      </w:r>
      <w:r w:rsidR="002C4137" w:rsidRPr="003818A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818AC">
        <w:rPr>
          <w:rFonts w:ascii="Times New Roman" w:hAnsi="Times New Roman"/>
          <w:sz w:val="24"/>
          <w:szCs w:val="24"/>
        </w:rPr>
        <w:t>108</w:t>
      </w:r>
      <w:r w:rsidR="002C4137" w:rsidRPr="003818AC">
        <w:rPr>
          <w:rFonts w:ascii="Times New Roman" w:hAnsi="Times New Roman"/>
          <w:sz w:val="24"/>
          <w:szCs w:val="24"/>
        </w:rPr>
        <w:t xml:space="preserve"> ust 1 </w:t>
      </w:r>
      <w:r w:rsidRPr="003818AC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3818AC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3818AC">
        <w:rPr>
          <w:rFonts w:ascii="Times New Roman" w:hAnsi="Times New Roman"/>
          <w:sz w:val="24"/>
          <w:szCs w:val="24"/>
        </w:rPr>
        <w:t>.</w:t>
      </w:r>
    </w:p>
    <w:p w14:paraId="71484F5F" w14:textId="77777777" w:rsidR="002426FF" w:rsidRPr="003818A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C27A4F7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7F05ADF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…………….……. </w:t>
      </w:r>
      <w:r w:rsidRPr="00694C8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694C8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ADAC6E6" w14:textId="77777777" w:rsidR="0012157F" w:rsidRPr="00694C8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260D2DA3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29C9603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lastRenderedPageBreak/>
        <w:t>(podpis)</w:t>
      </w:r>
    </w:p>
    <w:p w14:paraId="2C33DC17" w14:textId="77777777" w:rsidR="00023477" w:rsidRPr="003818A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C8F2084" w14:textId="76779BA1" w:rsidR="00023477" w:rsidRPr="003818A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694C83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na podstawie art. …………. ustawy </w:t>
      </w:r>
      <w:proofErr w:type="spellStart"/>
      <w:r w:rsidRPr="003818AC">
        <w:rPr>
          <w:rFonts w:ascii="Times New Roman" w:hAnsi="Times New Roman"/>
          <w:sz w:val="24"/>
          <w:szCs w:val="24"/>
        </w:rPr>
        <w:t>Pzp</w:t>
      </w:r>
      <w:proofErr w:type="spellEnd"/>
      <w:r w:rsidRPr="003818AC">
        <w:rPr>
          <w:rFonts w:ascii="Times New Roman" w:hAnsi="Times New Roman"/>
          <w:sz w:val="24"/>
          <w:szCs w:val="24"/>
        </w:rPr>
        <w:t xml:space="preserve"> </w:t>
      </w:r>
      <w:r w:rsidRPr="003818AC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694C83">
        <w:rPr>
          <w:rFonts w:ascii="Times New Roman" w:hAnsi="Times New Roman"/>
          <w:i/>
          <w:sz w:val="24"/>
          <w:szCs w:val="24"/>
        </w:rPr>
        <w:br/>
      </w:r>
      <w:r w:rsidR="00710937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108</w:t>
      </w:r>
      <w:r w:rsidRPr="003818AC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818AC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818AC">
        <w:rPr>
          <w:rFonts w:ascii="Times New Roman" w:hAnsi="Times New Roman"/>
          <w:i/>
          <w:sz w:val="24"/>
          <w:szCs w:val="24"/>
        </w:rPr>
        <w:t>z</w:t>
      </w:r>
      <w:r w:rsidRPr="003818AC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818AC">
        <w:rPr>
          <w:rFonts w:ascii="Times New Roman" w:hAnsi="Times New Roman"/>
          <w:i/>
          <w:sz w:val="24"/>
          <w:szCs w:val="24"/>
        </w:rPr>
        <w:t>109</w:t>
      </w:r>
      <w:r w:rsidRPr="003818AC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i/>
          <w:sz w:val="24"/>
          <w:szCs w:val="24"/>
        </w:rPr>
        <w:t>1</w:t>
      </w:r>
      <w:r w:rsidRPr="003818AC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Pr="003818AC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3818AC">
        <w:rPr>
          <w:rFonts w:ascii="Times New Roman" w:hAnsi="Times New Roman"/>
          <w:i/>
          <w:sz w:val="24"/>
          <w:szCs w:val="24"/>
        </w:rPr>
        <w:t>).</w:t>
      </w:r>
      <w:r w:rsidRPr="003818A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818AC">
        <w:rPr>
          <w:rFonts w:ascii="Times New Roman" w:hAnsi="Times New Roman"/>
          <w:sz w:val="24"/>
          <w:szCs w:val="24"/>
        </w:rPr>
        <w:t>110</w:t>
      </w:r>
      <w:r w:rsidRPr="003818AC">
        <w:rPr>
          <w:rFonts w:ascii="Times New Roman" w:hAnsi="Times New Roman"/>
          <w:sz w:val="24"/>
          <w:szCs w:val="24"/>
        </w:rPr>
        <w:t xml:space="preserve"> ust. </w:t>
      </w:r>
      <w:r w:rsidR="00710937" w:rsidRPr="003818AC">
        <w:rPr>
          <w:rFonts w:ascii="Times New Roman" w:hAnsi="Times New Roman"/>
          <w:sz w:val="24"/>
          <w:szCs w:val="24"/>
        </w:rPr>
        <w:t>2</w:t>
      </w:r>
      <w:r w:rsidRPr="003818A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3818AC">
        <w:rPr>
          <w:rFonts w:ascii="Times New Roman" w:hAnsi="Times New Roman"/>
          <w:sz w:val="24"/>
          <w:szCs w:val="24"/>
        </w:rPr>
        <w:t>Pzp</w:t>
      </w:r>
      <w:proofErr w:type="spellEnd"/>
      <w:r w:rsidRPr="003818AC">
        <w:rPr>
          <w:rFonts w:ascii="Times New Roman" w:hAnsi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818AC">
        <w:rPr>
          <w:rFonts w:ascii="Times New Roman" w:hAnsi="Times New Roman"/>
          <w:sz w:val="24"/>
          <w:szCs w:val="24"/>
        </w:rPr>
        <w:t>.</w:t>
      </w:r>
      <w:r w:rsidRPr="003818AC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818AC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818AC">
        <w:rPr>
          <w:rFonts w:ascii="Times New Roman" w:hAnsi="Times New Roman"/>
          <w:sz w:val="24"/>
          <w:szCs w:val="24"/>
        </w:rPr>
        <w:t>…………….</w:t>
      </w:r>
    </w:p>
    <w:p w14:paraId="79DF50B3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727E0B0" w14:textId="77777777" w:rsidR="0012157F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……….……. </w:t>
      </w:r>
      <w:r w:rsidRPr="00694C83">
        <w:rPr>
          <w:rFonts w:ascii="Times New Roman" w:hAnsi="Times New Roman"/>
          <w:i/>
          <w:sz w:val="20"/>
          <w:szCs w:val="20"/>
        </w:rPr>
        <w:t>(miejscowość),</w:t>
      </w:r>
      <w:r w:rsidRPr="00694C8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1FE36494" w14:textId="77777777" w:rsidR="00023477" w:rsidRPr="00694C8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 xml:space="preserve"> </w:t>
      </w:r>
    </w:p>
    <w:p w14:paraId="719654C9" w14:textId="77777777" w:rsidR="00023477" w:rsidRPr="00694C8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</w:r>
      <w:r w:rsidRPr="00694C8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3F86C0" w14:textId="77777777" w:rsidR="00023477" w:rsidRPr="00694C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694C83">
        <w:rPr>
          <w:rFonts w:ascii="Times New Roman" w:hAnsi="Times New Roman"/>
          <w:i/>
          <w:sz w:val="20"/>
          <w:szCs w:val="20"/>
        </w:rPr>
        <w:t>(podpis)</w:t>
      </w:r>
    </w:p>
    <w:p w14:paraId="33214499" w14:textId="77777777" w:rsidR="00023477" w:rsidRPr="003818A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E517B0C" w14:textId="5CCC57FC" w:rsidR="00D2702A" w:rsidRPr="003818AC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t>Oświadczam,</w:t>
      </w:r>
      <w:r w:rsidR="00313417" w:rsidRPr="003818A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818A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818AC">
        <w:rPr>
          <w:rFonts w:ascii="Times New Roman" w:hAnsi="Times New Roman"/>
          <w:sz w:val="24"/>
          <w:szCs w:val="24"/>
        </w:rPr>
        <w:t xml:space="preserve"> warunki udziału </w:t>
      </w:r>
      <w:r w:rsidR="00694C83">
        <w:rPr>
          <w:rFonts w:ascii="Times New Roman" w:hAnsi="Times New Roman"/>
          <w:sz w:val="24"/>
          <w:szCs w:val="24"/>
        </w:rPr>
        <w:br/>
      </w:r>
      <w:r w:rsidR="004541F9" w:rsidRPr="003818A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11F6" w14:paraId="4FB773B2" w14:textId="77777777" w:rsidTr="001B1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508E" w14:textId="77777777" w:rsidR="00D2702A" w:rsidRPr="0033095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959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1F37" w14:textId="77777777" w:rsidR="00D2702A" w:rsidRPr="00330959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F2CCC" w:rsidRPr="009111F6" w14:paraId="066740A7" w14:textId="77777777" w:rsidTr="001B1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5106" w14:textId="77777777" w:rsidR="002F2CCC" w:rsidRPr="00330959" w:rsidRDefault="002F2CCC" w:rsidP="001C176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3975" w14:textId="77777777" w:rsidR="002F2CCC" w:rsidRPr="00330959" w:rsidRDefault="002F2CCC" w:rsidP="001C176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959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2759DC71" w14:textId="77777777" w:rsidR="00192D6A" w:rsidRPr="00330959" w:rsidRDefault="00192D6A" w:rsidP="00192D6A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330959">
              <w:rPr>
                <w:rFonts w:ascii="Times New Roman" w:hAnsi="Times New Roman"/>
              </w:rPr>
              <w:t xml:space="preserve">O udzielenie zamówienia publicznego mogą ubiegać się Wykonawcy, którzy spełniają warunki, dotyczące  sytuacji ekonomicznej lub finansowej. </w:t>
            </w:r>
          </w:p>
          <w:p w14:paraId="1DC41506" w14:textId="7C87E8A0" w:rsidR="002F2CCC" w:rsidRPr="00330959" w:rsidRDefault="001B17B3" w:rsidP="001B17B3">
            <w:pPr>
              <w:spacing w:after="222" w:line="268" w:lineRule="auto"/>
              <w:ind w:right="10"/>
              <w:jc w:val="both"/>
              <w:rPr>
                <w:rFonts w:ascii="Times New Roman" w:hAnsi="Times New Roman"/>
                <w:i/>
                <w:iCs/>
                <w:color w:val="000000"/>
              </w:rPr>
            </w:pPr>
            <w:r w:rsidRPr="00330959">
              <w:rPr>
                <w:rFonts w:ascii="Times New Roman" w:hAnsi="Times New Roman"/>
                <w:i/>
                <w:iCs/>
                <w:color w:val="000000"/>
              </w:rPr>
              <w:t>Jest ubezpieczony od odpowiedzialności cywilnej w zakresie prowadzonej działalności związanej z przedmiotem zamówienia na łączną kwotę równą, co najmniej: 3 000 000,00 PLN.</w:t>
            </w:r>
          </w:p>
        </w:tc>
      </w:tr>
      <w:tr w:rsidR="001B17B3" w:rsidRPr="009111F6" w14:paraId="40258B0D" w14:textId="77777777" w:rsidTr="001B1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65B" w14:textId="77777777" w:rsidR="001B17B3" w:rsidRPr="00330959" w:rsidRDefault="001B17B3" w:rsidP="001B17B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EDC59" w14:textId="77777777" w:rsidR="001B17B3" w:rsidRPr="00330959" w:rsidRDefault="001B17B3" w:rsidP="00192D6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0959">
              <w:rPr>
                <w:rFonts w:ascii="Times New Roman" w:hAnsi="Times New Roman"/>
                <w:b/>
                <w:bCs/>
              </w:rPr>
              <w:t>Wykaz osób</w:t>
            </w:r>
          </w:p>
          <w:p w14:paraId="1313D1C8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Kierownik budowy (koordynatora kierowników robót),</w:t>
            </w:r>
            <w:r w:rsidRPr="00330959">
              <w:rPr>
                <w:rFonts w:ascii="Times New Roman" w:hAnsi="Times New Roman"/>
                <w:color w:val="000000"/>
              </w:rPr>
              <w:t xml:space="preserve"> która:</w:t>
            </w:r>
          </w:p>
          <w:p w14:paraId="7A639023" w14:textId="77777777" w:rsidR="00192D6A" w:rsidRPr="00330959" w:rsidRDefault="00192D6A" w:rsidP="00192D6A">
            <w:pPr>
              <w:numPr>
                <w:ilvl w:val="2"/>
                <w:numId w:val="14"/>
              </w:numPr>
              <w:spacing w:after="5" w:line="240" w:lineRule="auto"/>
              <w:ind w:left="567" w:right="149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posiada uprawnienia do kierowania robotami budowalnymi, w specjalności </w:t>
            </w:r>
            <w:proofErr w:type="spellStart"/>
            <w:r w:rsidRPr="00330959">
              <w:rPr>
                <w:rFonts w:ascii="Times New Roman" w:hAnsi="Times New Roman"/>
                <w:color w:val="000000"/>
              </w:rPr>
              <w:t>konstrukcyjno</w:t>
            </w:r>
            <w:proofErr w:type="spellEnd"/>
            <w:r w:rsidRPr="00330959">
              <w:rPr>
                <w:rFonts w:ascii="Times New Roman" w:hAnsi="Times New Roman"/>
                <w:color w:val="000000"/>
              </w:rPr>
              <w:t xml:space="preserve"> - budowlanej bez ograniczeń lub odpowiadające im równoważne uprawnienia w tej specjalności, które zostały wydane na podstawie wcześniej obowiązujących przepisów, zgodnie z wymogami ustawy Prawo Budowlane,</w:t>
            </w:r>
          </w:p>
          <w:p w14:paraId="589D8E8B" w14:textId="77777777" w:rsidR="00192D6A" w:rsidRPr="00330959" w:rsidRDefault="00192D6A" w:rsidP="00192D6A">
            <w:pPr>
              <w:numPr>
                <w:ilvl w:val="2"/>
                <w:numId w:val="14"/>
              </w:numPr>
              <w:tabs>
                <w:tab w:val="left" w:pos="1134"/>
              </w:tabs>
              <w:spacing w:after="5" w:line="240" w:lineRule="auto"/>
              <w:ind w:left="567" w:right="149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liczone od daty uzyskania uprawnień,</w:t>
            </w:r>
          </w:p>
          <w:p w14:paraId="2F723FD7" w14:textId="77777777" w:rsidR="00192D6A" w:rsidRPr="00330959" w:rsidRDefault="00192D6A" w:rsidP="00192D6A">
            <w:pPr>
              <w:numPr>
                <w:ilvl w:val="2"/>
                <w:numId w:val="14"/>
              </w:numPr>
              <w:tabs>
                <w:tab w:val="left" w:pos="1134"/>
              </w:tabs>
              <w:spacing w:after="136" w:line="240" w:lineRule="auto"/>
              <w:ind w:left="567" w:right="149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w ciągu ostatnich 5 lat pełniła funkcję kierownika budowy, przy co najmniej jednej zrealizowanej pełno branżowej roboty budowlanej o wartości zamówienia nie niższej niż 15 000 000,00 zł netto,</w:t>
            </w:r>
          </w:p>
          <w:p w14:paraId="4D07F0AC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kierownik robót elektrycznych</w:t>
            </w:r>
            <w:r w:rsidRPr="00330959">
              <w:rPr>
                <w:rFonts w:ascii="Times New Roman" w:hAnsi="Times New Roman"/>
                <w:color w:val="000000"/>
              </w:rPr>
              <w:t>, która:</w:t>
            </w:r>
          </w:p>
          <w:p w14:paraId="44A8E0F5" w14:textId="77777777" w:rsidR="00192D6A" w:rsidRPr="00330959" w:rsidRDefault="00192D6A" w:rsidP="00192D6A">
            <w:pPr>
              <w:numPr>
                <w:ilvl w:val="2"/>
                <w:numId w:val="15"/>
              </w:numPr>
              <w:spacing w:after="117" w:line="240" w:lineRule="auto"/>
              <w:ind w:left="567" w:right="211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uprawnienia do kierowania robotami budowalnymi, w specjalności sieci, instalacji i urządzeń elektrycznych i elektroenergetycznych bez ograniczeń zgodnie z wymaganiami ustawy Prawo budowlane tub odpowiadające im równoważne uprawnienia w tej specjalności,</w:t>
            </w:r>
          </w:p>
          <w:p w14:paraId="1DCAF51E" w14:textId="77777777" w:rsidR="00192D6A" w:rsidRPr="00330959" w:rsidRDefault="00192D6A" w:rsidP="00192D6A">
            <w:pPr>
              <w:numPr>
                <w:ilvl w:val="2"/>
                <w:numId w:val="15"/>
              </w:numPr>
              <w:spacing w:after="5" w:line="240" w:lineRule="auto"/>
              <w:ind w:left="567" w:right="211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lastRenderedPageBreak/>
              <w:t>posiada minimum 5-letnie doświadczenie zawodowe - liczone od daty uzyskania uprawnień,</w:t>
            </w:r>
          </w:p>
          <w:p w14:paraId="0E2A38C6" w14:textId="77777777" w:rsidR="00192D6A" w:rsidRPr="00330959" w:rsidRDefault="00192D6A" w:rsidP="00192D6A">
            <w:pPr>
              <w:numPr>
                <w:ilvl w:val="2"/>
                <w:numId w:val="15"/>
              </w:numPr>
              <w:spacing w:after="209" w:line="240" w:lineRule="auto"/>
              <w:ind w:left="567" w:right="211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w ciągu ostatnich 5 lat pełniła funkcję kierownika budowy lub kierownika robót przy realizacji, co najmniej 1 roboty budowlanej obejmującej wykonanie instalacji elektrycznych o wartości zamówienia nie niższej niż 2 000 000,00 zł netto,</w:t>
            </w:r>
          </w:p>
          <w:p w14:paraId="04D0B23D" w14:textId="77777777" w:rsidR="00192D6A" w:rsidRPr="00330959" w:rsidRDefault="00192D6A" w:rsidP="00192D6A">
            <w:pPr>
              <w:spacing w:after="209"/>
              <w:ind w:right="211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kierownik robót sanitarnych,</w:t>
            </w:r>
            <w:r w:rsidRPr="00330959">
              <w:rPr>
                <w:rFonts w:ascii="Times New Roman" w:hAnsi="Times New Roman"/>
                <w:color w:val="000000"/>
              </w:rPr>
              <w:t xml:space="preserve"> która:</w:t>
            </w:r>
          </w:p>
          <w:p w14:paraId="55528B60" w14:textId="77777777" w:rsidR="00192D6A" w:rsidRPr="00330959" w:rsidRDefault="00192D6A" w:rsidP="00192D6A">
            <w:pPr>
              <w:numPr>
                <w:ilvl w:val="1"/>
                <w:numId w:val="16"/>
              </w:numPr>
              <w:spacing w:after="85" w:line="240" w:lineRule="auto"/>
              <w:ind w:left="709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posiada uprawnienia do kierowania robotami budowalnymi w specjalności sieci, instalacji </w:t>
            </w:r>
            <w:r w:rsidRPr="00330959">
              <w:rPr>
                <w:rFonts w:ascii="Times New Roman" w:hAnsi="Times New Roman"/>
                <w:color w:val="000000"/>
              </w:rPr>
              <w:br/>
              <w:t>i urządzeń cieplnych, wentylacyjnych, gazowych, wodociągowych i kanalizacyjnych bez ograniczeń zgodnie z wymaganiami ustawy Prawo budowlane lub odpowiadające im równoważne uprawnienia w tej specjalności, które zostały wydane na podstawie wcześniej obowiązujących przepisów,</w:t>
            </w:r>
          </w:p>
          <w:p w14:paraId="5AB9CB13" w14:textId="77777777" w:rsidR="00192D6A" w:rsidRPr="00330959" w:rsidRDefault="00192D6A" w:rsidP="00192D6A">
            <w:pPr>
              <w:numPr>
                <w:ilvl w:val="1"/>
                <w:numId w:val="16"/>
              </w:numPr>
              <w:spacing w:after="5" w:line="240" w:lineRule="auto"/>
              <w:ind w:left="709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- liczone od daty uzyskaniu uprawnień,</w:t>
            </w:r>
          </w:p>
          <w:p w14:paraId="24B072A4" w14:textId="77777777" w:rsidR="00192D6A" w:rsidRPr="00330959" w:rsidRDefault="00192D6A" w:rsidP="00192D6A">
            <w:pPr>
              <w:numPr>
                <w:ilvl w:val="1"/>
                <w:numId w:val="16"/>
              </w:numPr>
              <w:spacing w:after="211" w:line="240" w:lineRule="auto"/>
              <w:ind w:left="709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w ciągu ostatnich 5 lat pełniła funkcję kierownika budowy lub kierownika robót przy realizacji, co najmniej jednej roboty budowlanej obejmującej wykonanie instalacji sanitarnych cieplnych, wodociągowych i kanalizacyjnych o wartości zamówienia nie niższej niż 500 000,00 zł netto.;</w:t>
            </w:r>
          </w:p>
          <w:p w14:paraId="202AD625" w14:textId="77777777" w:rsidR="00192D6A" w:rsidRPr="00330959" w:rsidRDefault="00192D6A" w:rsidP="00192D6A">
            <w:pPr>
              <w:spacing w:after="211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projektant w zakresie rozwiązań konstrukcyjno-budowlanych</w:t>
            </w:r>
            <w:r w:rsidRPr="00330959">
              <w:rPr>
                <w:rFonts w:ascii="Times New Roman" w:hAnsi="Times New Roman"/>
                <w:color w:val="000000"/>
              </w:rPr>
              <w:t>, która:</w:t>
            </w:r>
          </w:p>
          <w:p w14:paraId="266617BE" w14:textId="77777777" w:rsidR="00192D6A" w:rsidRPr="00330959" w:rsidRDefault="00192D6A" w:rsidP="00192D6A">
            <w:pPr>
              <w:numPr>
                <w:ilvl w:val="0"/>
                <w:numId w:val="17"/>
              </w:numPr>
              <w:spacing w:after="5" w:line="240" w:lineRule="auto"/>
              <w:ind w:left="567" w:right="118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uprawnienia do projektowania, w zakresie rozwiązań konstrukcyjnobudowlanych bez ograniczeń zgodnie z wymaganiami ustawy Prawo budowlane lub odpowiadające im równoważne uprawnienia w tej specjalności,</w:t>
            </w:r>
          </w:p>
          <w:p w14:paraId="35A9A6BF" w14:textId="77777777" w:rsidR="00192D6A" w:rsidRPr="00330959" w:rsidRDefault="00192D6A" w:rsidP="00192D6A">
            <w:pPr>
              <w:numPr>
                <w:ilvl w:val="0"/>
                <w:numId w:val="17"/>
              </w:numPr>
              <w:spacing w:after="145" w:line="240" w:lineRule="auto"/>
              <w:ind w:left="567" w:right="118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- liczone od daty uzyskania uprawnień,</w:t>
            </w:r>
          </w:p>
          <w:p w14:paraId="486EB53E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projektant instalacji elektrycznych</w:t>
            </w:r>
            <w:r w:rsidRPr="00330959">
              <w:rPr>
                <w:rFonts w:ascii="Times New Roman" w:hAnsi="Times New Roman"/>
                <w:color w:val="000000"/>
              </w:rPr>
              <w:t>, która:</w:t>
            </w:r>
          </w:p>
          <w:p w14:paraId="5A2BECC7" w14:textId="77777777" w:rsidR="00192D6A" w:rsidRPr="00330959" w:rsidRDefault="00192D6A" w:rsidP="00192D6A">
            <w:pPr>
              <w:numPr>
                <w:ilvl w:val="2"/>
                <w:numId w:val="18"/>
              </w:numPr>
              <w:spacing w:after="81" w:line="240" w:lineRule="auto"/>
              <w:ind w:left="567" w:right="252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uprawnienia do projektowania, w specjalności sieci, instalacji i urządzeń elektrycznych i elektroenergetycznych bez ograniczeń zgodnie z wymaganiami ustawy Prawo budowlane lub odpowiadające im równoważne uprawnienia w tej specjalności,</w:t>
            </w:r>
          </w:p>
          <w:p w14:paraId="622785A7" w14:textId="77777777" w:rsidR="00192D6A" w:rsidRPr="00330959" w:rsidRDefault="00192D6A" w:rsidP="00192D6A">
            <w:pPr>
              <w:numPr>
                <w:ilvl w:val="2"/>
                <w:numId w:val="18"/>
              </w:numPr>
              <w:spacing w:after="136" w:line="240" w:lineRule="auto"/>
              <w:ind w:left="567" w:right="252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- liczone od daty uzyskania uprawnień,</w:t>
            </w:r>
          </w:p>
          <w:p w14:paraId="213F3F12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projektant systemów sygnalizacji pożarowej</w:t>
            </w:r>
            <w:r w:rsidRPr="00330959">
              <w:rPr>
                <w:rFonts w:ascii="Times New Roman" w:hAnsi="Times New Roman"/>
                <w:color w:val="000000"/>
              </w:rPr>
              <w:t>, która:</w:t>
            </w:r>
          </w:p>
          <w:p w14:paraId="1263627E" w14:textId="77777777" w:rsidR="00192D6A" w:rsidRPr="00330959" w:rsidRDefault="00192D6A" w:rsidP="00192D6A">
            <w:pPr>
              <w:numPr>
                <w:ilvl w:val="2"/>
                <w:numId w:val="19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uprawnienia do projektowania, instalacji i konserwacji Systemów Sygnalizacji</w:t>
            </w:r>
          </w:p>
          <w:p w14:paraId="09C64428" w14:textId="77777777" w:rsidR="00192D6A" w:rsidRPr="00330959" w:rsidRDefault="00192D6A" w:rsidP="00192D6A">
            <w:pPr>
              <w:spacing w:after="102"/>
              <w:ind w:left="567" w:right="10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Pożarowej, </w:t>
            </w:r>
          </w:p>
          <w:p w14:paraId="163177D8" w14:textId="77777777" w:rsidR="00192D6A" w:rsidRPr="00330959" w:rsidRDefault="00192D6A" w:rsidP="00192D6A">
            <w:pPr>
              <w:numPr>
                <w:ilvl w:val="2"/>
                <w:numId w:val="19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- liczone od daty uzyskania uprawnień,</w:t>
            </w:r>
          </w:p>
          <w:p w14:paraId="02CF4D9F" w14:textId="77777777" w:rsidR="00192D6A" w:rsidRPr="00330959" w:rsidRDefault="00192D6A" w:rsidP="00192D6A">
            <w:pPr>
              <w:spacing w:after="5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</w:p>
          <w:p w14:paraId="65E1906C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min, 1 osobą, która będzie brała udział w realizacji zamówienia, jako </w:t>
            </w:r>
            <w:r w:rsidRPr="00330959">
              <w:rPr>
                <w:rFonts w:ascii="Times New Roman" w:hAnsi="Times New Roman"/>
                <w:color w:val="000000"/>
                <w:u w:val="single"/>
              </w:rPr>
              <w:t>projektant instalacji sanitarnych</w:t>
            </w:r>
            <w:r w:rsidRPr="00330959">
              <w:rPr>
                <w:rFonts w:ascii="Times New Roman" w:hAnsi="Times New Roman"/>
                <w:color w:val="000000"/>
              </w:rPr>
              <w:t>, która:</w:t>
            </w:r>
          </w:p>
          <w:p w14:paraId="196E59E7" w14:textId="77777777" w:rsidR="00192D6A" w:rsidRPr="00330959" w:rsidRDefault="00192D6A" w:rsidP="00192D6A">
            <w:pPr>
              <w:numPr>
                <w:ilvl w:val="2"/>
                <w:numId w:val="20"/>
              </w:numPr>
              <w:spacing w:after="85" w:line="240" w:lineRule="auto"/>
              <w:ind w:left="567" w:right="5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Posiada uprawnienia do projektowania, w specjalności sieci instalacji i urządzeń cieplnych, wentylacyjnych, gazowych, wodociągowych i kanalizacyjnych </w:t>
            </w:r>
            <w:r w:rsidRPr="00330959">
              <w:rPr>
                <w:rFonts w:ascii="Times New Roman" w:hAnsi="Times New Roman"/>
                <w:color w:val="000000"/>
              </w:rPr>
              <w:lastRenderedPageBreak/>
              <w:t>bez ograniczeń zgodnie 2 wymaganiami ustawy Prawo budowlane lub odpowiadające im równoważne uprawnienia w tej specjalności,</w:t>
            </w:r>
          </w:p>
          <w:p w14:paraId="397BB528" w14:textId="77777777" w:rsidR="00192D6A" w:rsidRPr="00330959" w:rsidRDefault="00192D6A" w:rsidP="00192D6A">
            <w:pPr>
              <w:numPr>
                <w:ilvl w:val="2"/>
                <w:numId w:val="20"/>
              </w:numPr>
              <w:spacing w:after="0" w:line="240" w:lineRule="auto"/>
              <w:ind w:left="567" w:right="5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Posiada minimum 5-letnie doświadczenie zawodowe - liczone od daty uzyskania uprawnień,</w:t>
            </w:r>
          </w:p>
          <w:p w14:paraId="59E188E3" w14:textId="77777777" w:rsidR="00192D6A" w:rsidRPr="00330959" w:rsidRDefault="00192D6A" w:rsidP="00192D6A">
            <w:pPr>
              <w:ind w:right="10"/>
              <w:rPr>
                <w:rFonts w:ascii="Times New Roman" w:hAnsi="Times New Roman"/>
                <w:b/>
                <w:color w:val="000000"/>
              </w:rPr>
            </w:pPr>
            <w:r w:rsidRPr="00330959">
              <w:rPr>
                <w:rFonts w:ascii="Times New Roman" w:hAnsi="Times New Roman"/>
                <w:b/>
                <w:color w:val="000000"/>
              </w:rPr>
              <w:t>Nie dopuszcza się łączenia poszczególnych funkcji przez jedną osobę</w:t>
            </w:r>
          </w:p>
          <w:p w14:paraId="7A8F1B84" w14:textId="77777777" w:rsidR="00192D6A" w:rsidRPr="00330959" w:rsidRDefault="00192D6A" w:rsidP="00192D6A">
            <w:pPr>
              <w:spacing w:after="5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dysponuje min. 1 osobą lub osobami, które będą brały udział w realizacji zamówienia (z uwagi na charakter zaplanowanych prac polegających na rozbudowie zainstalowanych już systemów teletechnicznych), posiadającym/mi odpowiednie certyfikaty, wiedzę i doświadczenie </w:t>
            </w:r>
            <w:r w:rsidRPr="00330959">
              <w:rPr>
                <w:rFonts w:ascii="Times New Roman" w:hAnsi="Times New Roman"/>
                <w:color w:val="000000"/>
              </w:rPr>
              <w:br/>
              <w:t>w zakresie instalacji, obsługi i uruchamianiu poniższych systemów:</w:t>
            </w:r>
          </w:p>
          <w:p w14:paraId="5F1F85D8" w14:textId="77777777" w:rsidR="00192D6A" w:rsidRPr="00330959" w:rsidRDefault="00192D6A" w:rsidP="00192D6A">
            <w:pPr>
              <w:numPr>
                <w:ilvl w:val="2"/>
                <w:numId w:val="21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System sygnalizacji pożaru (centrale pożarowe POLON 6000) — wymagane ważne świadectwo ukończenia, przez co najmniej 1 pracownika szkolenia „Rozproszonego</w:t>
            </w:r>
          </w:p>
          <w:p w14:paraId="575EA914" w14:textId="77777777" w:rsidR="00192D6A" w:rsidRPr="00330959" w:rsidRDefault="00192D6A" w:rsidP="00192D6A">
            <w:pPr>
              <w:spacing w:after="138"/>
              <w:ind w:left="567" w:right="10" w:firstLine="141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Systemu Sygnalizacji Pożarowej POLON 6000"</w:t>
            </w:r>
          </w:p>
          <w:p w14:paraId="65893689" w14:textId="77777777" w:rsidR="00192D6A" w:rsidRPr="00330959" w:rsidRDefault="00192D6A" w:rsidP="00192D6A">
            <w:pPr>
              <w:numPr>
                <w:ilvl w:val="2"/>
                <w:numId w:val="21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System dźwiękowego systemu ostrzegawczego (</w:t>
            </w:r>
            <w:proofErr w:type="spellStart"/>
            <w:r w:rsidRPr="00330959">
              <w:rPr>
                <w:rFonts w:ascii="Times New Roman" w:hAnsi="Times New Roman"/>
                <w:color w:val="000000"/>
              </w:rPr>
              <w:t>Ambient</w:t>
            </w:r>
            <w:proofErr w:type="spellEnd"/>
            <w:r w:rsidRPr="0033095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30959">
              <w:rPr>
                <w:rFonts w:ascii="Times New Roman" w:hAnsi="Times New Roman"/>
                <w:color w:val="000000"/>
              </w:rPr>
              <w:t>Multives</w:t>
            </w:r>
            <w:proofErr w:type="spellEnd"/>
            <w:r w:rsidRPr="00330959">
              <w:rPr>
                <w:rFonts w:ascii="Times New Roman" w:hAnsi="Times New Roman"/>
                <w:color w:val="000000"/>
              </w:rPr>
              <w:t>) — wymagane ważne świadectwo ukończenia, przez co najmniej 1 pracownika szkolenia „instalowania/ programowania/ uruchamiania/ konserwacji dźwiękowego systemu ostrzegawczego MULTIVES"</w:t>
            </w:r>
          </w:p>
          <w:p w14:paraId="5BFE108A" w14:textId="77777777" w:rsidR="00192D6A" w:rsidRPr="00330959" w:rsidRDefault="00192D6A" w:rsidP="00192D6A">
            <w:pPr>
              <w:numPr>
                <w:ilvl w:val="2"/>
                <w:numId w:val="21"/>
              </w:numPr>
              <w:spacing w:after="0" w:line="240" w:lineRule="auto"/>
              <w:ind w:left="567" w:right="11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System monitorowania i alarmowania stanów systemów bezpieczeństwa </w:t>
            </w:r>
            <w:r w:rsidRPr="00330959">
              <w:rPr>
                <w:rFonts w:ascii="Times New Roman" w:hAnsi="Times New Roman"/>
                <w:noProof/>
                <w:color w:val="000000"/>
              </w:rPr>
              <w:drawing>
                <wp:inline distT="0" distB="0" distL="0" distR="0" wp14:anchorId="5DCD0C1D" wp14:editId="1E56A2C2">
                  <wp:extent cx="34290" cy="17145"/>
                  <wp:effectExtent l="0" t="0" r="3810" b="190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1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59">
              <w:rPr>
                <w:rFonts w:ascii="Times New Roman" w:hAnsi="Times New Roman"/>
                <w:color w:val="000000"/>
              </w:rPr>
              <w:t>wymagane ważne świadectwo ukończenia, przez co najmniej I pracownika szkolenia dotyczącego instalacji i konfiguracji systemu.</w:t>
            </w:r>
          </w:p>
          <w:p w14:paraId="3185E5A6" w14:textId="77777777" w:rsidR="00192D6A" w:rsidRPr="00330959" w:rsidRDefault="00192D6A" w:rsidP="00192D6A">
            <w:pPr>
              <w:ind w:right="11"/>
              <w:rPr>
                <w:rFonts w:ascii="Times New Roman" w:hAnsi="Times New Roman"/>
                <w:b/>
                <w:color w:val="000000"/>
              </w:rPr>
            </w:pPr>
            <w:r w:rsidRPr="00330959">
              <w:rPr>
                <w:rFonts w:ascii="Times New Roman" w:hAnsi="Times New Roman"/>
                <w:b/>
                <w:color w:val="000000"/>
              </w:rPr>
              <w:t>Nie dopuszcza się łączenia poszczególnych funkcji przez jedną osobę</w:t>
            </w:r>
          </w:p>
          <w:p w14:paraId="2807E274" w14:textId="77777777" w:rsidR="00192D6A" w:rsidRPr="00330959" w:rsidRDefault="00192D6A" w:rsidP="00192D6A">
            <w:pPr>
              <w:spacing w:after="253"/>
              <w:ind w:right="10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ze względu na charakter zaplanowanych prac polegających na rozbudowie istniejącego już Systemu Sygnalizacji Pożarowej dysponuje „Świadectwem Autoryzacji POLON-ALFA Sp. z o.o. na instalowanie, programowanie i konserwację urządzeń sygnalizacji pożarowej systemu POLON 6000",</w:t>
            </w:r>
          </w:p>
          <w:p w14:paraId="5187395B" w14:textId="77777777" w:rsidR="00192D6A" w:rsidRPr="00330959" w:rsidRDefault="00192D6A" w:rsidP="00192D6A">
            <w:pPr>
              <w:spacing w:after="253"/>
              <w:ind w:right="10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  <w:lang w:val="en-US"/>
              </w:rPr>
              <w:t xml:space="preserve">-dysponuje min. 4 osobami, </w:t>
            </w:r>
            <w:proofErr w:type="spellStart"/>
            <w:r w:rsidRPr="00330959">
              <w:rPr>
                <w:rFonts w:ascii="Times New Roman" w:hAnsi="Times New Roman"/>
                <w:color w:val="000000"/>
                <w:lang w:val="en-US"/>
              </w:rPr>
              <w:t>które</w:t>
            </w:r>
            <w:proofErr w:type="spellEnd"/>
            <w:r w:rsidRPr="00330959">
              <w:rPr>
                <w:rFonts w:ascii="Times New Roman" w:hAnsi="Times New Roman"/>
                <w:color w:val="000000"/>
                <w:lang w:val="en-US"/>
              </w:rPr>
              <w:t xml:space="preserve"> będą brały udział w realizacji zamówienia (z uwagi na charakter prac związany z instalacjami elektrycznymi), posiadającymi świadectwa kwalifikacyjne SEP E+D dla „Grupa 1: Urządzenia, instalację i sieci elektroenergetyczne wytwarzające, przetwarzające, przesyłające i zużywające energię elektryczną" w zakresie:</w:t>
            </w:r>
          </w:p>
          <w:p w14:paraId="4BB04142" w14:textId="77777777" w:rsidR="00192D6A" w:rsidRPr="00330959" w:rsidRDefault="00192D6A" w:rsidP="00192D6A">
            <w:pPr>
              <w:numPr>
                <w:ilvl w:val="0"/>
                <w:numId w:val="22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Urządzenia prądotwórcze przyłączone do krajowej sieci elektroenergetycznej bez względu na wysokość napięcia znamionowego.</w:t>
            </w:r>
          </w:p>
          <w:p w14:paraId="43C45BB7" w14:textId="77777777" w:rsidR="00192D6A" w:rsidRPr="00330959" w:rsidRDefault="00192D6A" w:rsidP="00192D6A">
            <w:pPr>
              <w:numPr>
                <w:ilvl w:val="0"/>
                <w:numId w:val="22"/>
              </w:numPr>
              <w:spacing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Urządzenia, instalacje i sieci elektroenergetyczne o napięciu nie wyższym niż 1 </w:t>
            </w:r>
            <w:proofErr w:type="spellStart"/>
            <w:r w:rsidRPr="00330959">
              <w:rPr>
                <w:rFonts w:ascii="Times New Roman" w:hAnsi="Times New Roman"/>
                <w:color w:val="000000"/>
              </w:rPr>
              <w:t>kV</w:t>
            </w:r>
            <w:proofErr w:type="spellEnd"/>
            <w:r w:rsidRPr="00330959">
              <w:rPr>
                <w:rFonts w:ascii="Times New Roman" w:hAnsi="Times New Roman"/>
                <w:color w:val="000000"/>
              </w:rPr>
              <w:t>.</w:t>
            </w:r>
          </w:p>
          <w:p w14:paraId="5EFF540B" w14:textId="77777777" w:rsidR="00192D6A" w:rsidRPr="00330959" w:rsidRDefault="00192D6A" w:rsidP="00192D6A">
            <w:pPr>
              <w:numPr>
                <w:ilvl w:val="0"/>
                <w:numId w:val="22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Urządzenia, instalacje i sieci o napięciu znamionowym powyżej 1 </w:t>
            </w:r>
            <w:proofErr w:type="spellStart"/>
            <w:r w:rsidRPr="00330959">
              <w:rPr>
                <w:rFonts w:ascii="Times New Roman" w:hAnsi="Times New Roman"/>
                <w:color w:val="000000"/>
              </w:rPr>
              <w:t>kV</w:t>
            </w:r>
            <w:proofErr w:type="spellEnd"/>
            <w:r w:rsidRPr="00330959">
              <w:rPr>
                <w:rFonts w:ascii="Times New Roman" w:hAnsi="Times New Roman"/>
                <w:color w:val="000000"/>
              </w:rPr>
              <w:t>.</w:t>
            </w:r>
          </w:p>
          <w:p w14:paraId="04481EAA" w14:textId="72FCF1FB" w:rsidR="00192D6A" w:rsidRPr="00330959" w:rsidRDefault="00192D6A" w:rsidP="00192D6A">
            <w:pPr>
              <w:numPr>
                <w:ilvl w:val="0"/>
                <w:numId w:val="22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Aparatura kontrolno-pomiarowa oraz urządzenia i instalacje automatycznej regulacji, sterowania i zabezpieczeń urządzeń wymienionych w pkt. a, b, c.</w:t>
            </w:r>
          </w:p>
          <w:p w14:paraId="6CDC24B0" w14:textId="77777777" w:rsidR="00192D6A" w:rsidRPr="00330959" w:rsidRDefault="00192D6A" w:rsidP="00192D6A">
            <w:pPr>
              <w:numPr>
                <w:ilvl w:val="0"/>
                <w:numId w:val="22"/>
              </w:numPr>
              <w:spacing w:after="5" w:line="240" w:lineRule="auto"/>
              <w:ind w:left="567" w:right="10"/>
              <w:jc w:val="both"/>
              <w:rPr>
                <w:rFonts w:ascii="Times New Roman" w:hAnsi="Times New Roman"/>
                <w:color w:val="000000"/>
              </w:rPr>
            </w:pPr>
          </w:p>
          <w:p w14:paraId="2CE007A8" w14:textId="2D10A29A" w:rsidR="00192D6A" w:rsidRPr="00330959" w:rsidRDefault="00192D6A" w:rsidP="00192D6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30959">
              <w:rPr>
                <w:rFonts w:ascii="Times New Roman" w:hAnsi="Times New Roman"/>
                <w:b/>
                <w:bCs/>
              </w:rPr>
              <w:t>Wykaz robót budowlanych</w:t>
            </w:r>
          </w:p>
          <w:p w14:paraId="29928FB3" w14:textId="77777777" w:rsidR="00192D6A" w:rsidRPr="00330959" w:rsidRDefault="00192D6A" w:rsidP="00192D6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0959">
              <w:rPr>
                <w:rFonts w:ascii="Times New Roman" w:hAnsi="Times New Roman"/>
              </w:rPr>
              <w:t xml:space="preserve">Wykaz robót budowlanych wykonanych w okresie ostatnich 5 lat, a jeżeli okres prowadzenia działalności jest krótszy – w tym okresie, </w:t>
            </w:r>
            <w:r w:rsidRPr="00330959">
              <w:rPr>
                <w:rFonts w:ascii="Times New Roman" w:hAnsi="Times New Roman"/>
              </w:rPr>
              <w:br/>
              <w:t xml:space="preserve">wraz z podaniem ich rodzaju, wartości, daty i miejsca wykonania </w:t>
            </w:r>
            <w:r w:rsidRPr="00330959">
              <w:rPr>
                <w:rFonts w:ascii="Times New Roman" w:hAnsi="Times New Roman"/>
              </w:rPr>
              <w:br/>
              <w:t xml:space="preserve">oraz podmiotów, na rzecz których roboty te zostały wykonane, </w:t>
            </w:r>
            <w:r w:rsidRPr="00330959">
              <w:rPr>
                <w:rFonts w:ascii="Times New Roman" w:hAnsi="Times New Roman"/>
              </w:rPr>
              <w:br/>
              <w:t xml:space="preserve">oraz załączeniem dowodów określających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 Jeżeli Wykonawca powołuje się na doświadczenie w realizacji robót budowlanych wykonywanych wspólnie z innymi Wykonawcami, wykaz </w:t>
            </w:r>
            <w:r w:rsidRPr="00330959">
              <w:rPr>
                <w:rFonts w:ascii="Times New Roman" w:hAnsi="Times New Roman"/>
              </w:rPr>
              <w:lastRenderedPageBreak/>
              <w:t>robót budowlanych dotyczy robót budowlanych, w których wykonaniu Wykonawca ten bezpośrednio uczestniczył.</w:t>
            </w:r>
          </w:p>
          <w:p w14:paraId="769F8D6E" w14:textId="77777777" w:rsidR="00192D6A" w:rsidRPr="00330959" w:rsidRDefault="00192D6A" w:rsidP="00192D6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30959">
              <w:rPr>
                <w:rFonts w:ascii="Times New Roman" w:hAnsi="Times New Roman"/>
              </w:rPr>
              <w:t>Warunek zostanie uznany za spełniony, jeżeli Wykonawca przedstawi, że:</w:t>
            </w:r>
          </w:p>
          <w:p w14:paraId="6201B922" w14:textId="77777777" w:rsidR="00192D6A" w:rsidRPr="00330959" w:rsidRDefault="00192D6A" w:rsidP="00192D6A">
            <w:pPr>
              <w:spacing w:after="87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- w ciągu ostatnich 5 (słownie: pięciu) lat przed upływem terminu składania ofert wykonał:</w:t>
            </w:r>
          </w:p>
          <w:p w14:paraId="77283713" w14:textId="77777777" w:rsidR="00192D6A" w:rsidRPr="00330959" w:rsidRDefault="00192D6A" w:rsidP="00192D6A">
            <w:pPr>
              <w:spacing w:after="79"/>
              <w:ind w:right="10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Co najmniej 1 (słownie: jedną) robotę budowlaną o wartości nie mniejszej niż  15 000 000,00 zł (słownie: piętnaście milionów złotych) netto, która polegała na przebudowie budynku użyteczności publicznej oraz wykonał, co najmniej 2 (słownie: dwie) roboty budowlane gdzie zakres prac każdej z nich obejmował wykonanie robót:</w:t>
            </w:r>
          </w:p>
          <w:p w14:paraId="5CD5B90E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111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ogólnobudowlanych,</w:t>
            </w:r>
          </w:p>
          <w:p w14:paraId="0E293052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107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instalacyjnych elektrycznych,</w:t>
            </w:r>
          </w:p>
          <w:p w14:paraId="5D2F7249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103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instalacyjnych sanitarnych hydrantowych,</w:t>
            </w:r>
          </w:p>
          <w:p w14:paraId="004032B7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110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instalacji teletechnicznych: w tym SSP, DSO,</w:t>
            </w:r>
          </w:p>
          <w:p w14:paraId="39E641F1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5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instalacji oświetlenia awaryjnego i ewakuacyjnego,</w:t>
            </w:r>
          </w:p>
          <w:p w14:paraId="517C7B84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135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instalacji oddymiania klatek schodowych,</w:t>
            </w:r>
          </w:p>
          <w:p w14:paraId="2F9B4B53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5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dostawę i montaż stolarki ppoż.,</w:t>
            </w:r>
          </w:p>
          <w:p w14:paraId="73A576DB" w14:textId="77777777" w:rsidR="00192D6A" w:rsidRPr="00330959" w:rsidRDefault="00192D6A" w:rsidP="00192D6A">
            <w:pPr>
              <w:numPr>
                <w:ilvl w:val="0"/>
                <w:numId w:val="24"/>
              </w:numPr>
              <w:spacing w:after="222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wymianę drzwi wind osobowych na drzwi ppoż.,</w:t>
            </w:r>
          </w:p>
          <w:p w14:paraId="2DCDA93E" w14:textId="77777777" w:rsidR="00192D6A" w:rsidRPr="00330959" w:rsidRDefault="00192D6A" w:rsidP="00192D6A">
            <w:pPr>
              <w:spacing w:after="222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- w ciągu ostatnich 5 (słownie: pięciu) lat przed upływem terminu składania ofert wykonał: </w:t>
            </w:r>
          </w:p>
          <w:p w14:paraId="45E288C3" w14:textId="77777777" w:rsidR="00192D6A" w:rsidRPr="00330959" w:rsidRDefault="00192D6A" w:rsidP="00192D6A">
            <w:pPr>
              <w:spacing w:after="222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co najmniej 1 (słownie: jedną) robotę budowlaną z zakresu Systemu Sygnalizacji Pożarowej oraz Dźwiękowego Systemu Ostrzegawczego polegającą na montażu, co najmniej 1000 elementów instalacji SSP oraz 1000 głośników instalacji DSO wraz z uruchomieniem oraz wykonaniem testów współdziałania obu systemów,</w:t>
            </w:r>
          </w:p>
          <w:p w14:paraId="1EA5877E" w14:textId="77777777" w:rsidR="00192D6A" w:rsidRPr="00330959" w:rsidRDefault="00192D6A" w:rsidP="00192D6A">
            <w:pPr>
              <w:spacing w:after="222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- w ciągu ostatnich 5 (słownie: pięciu) lat przed upływem terminu składnia ofert wykonał:</w:t>
            </w:r>
          </w:p>
          <w:p w14:paraId="4F4BC0C4" w14:textId="77777777" w:rsidR="00192D6A" w:rsidRPr="00330959" w:rsidRDefault="00192D6A" w:rsidP="00192D6A">
            <w:pPr>
              <w:spacing w:after="222"/>
              <w:ind w:right="10"/>
              <w:jc w:val="both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co najmniej 1 (słownie: jeden) projekt techniczny z zakresu Systemu Sygnalizacji Pożarowej polegający na wykonaniu projektu zawierającego, co najmniej 1500 elementów instalacji SSP,</w:t>
            </w:r>
          </w:p>
          <w:p w14:paraId="282F10CC" w14:textId="77777777" w:rsidR="00192D6A" w:rsidRPr="00330959" w:rsidRDefault="00192D6A" w:rsidP="00192D6A">
            <w:pPr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>- w ciągu ostatnich 5 (słownie: pięciu) lat przed upływem terminu składnia ofert wykonał:</w:t>
            </w:r>
          </w:p>
          <w:p w14:paraId="30A423AC" w14:textId="77777777" w:rsidR="00192D6A" w:rsidRPr="00330959" w:rsidRDefault="00192D6A" w:rsidP="00330959">
            <w:pPr>
              <w:spacing w:after="158"/>
              <w:ind w:right="10"/>
              <w:rPr>
                <w:rFonts w:ascii="Times New Roman" w:hAnsi="Times New Roman"/>
                <w:color w:val="000000"/>
              </w:rPr>
            </w:pPr>
            <w:r w:rsidRPr="00330959">
              <w:rPr>
                <w:rFonts w:ascii="Times New Roman" w:hAnsi="Times New Roman"/>
                <w:color w:val="000000"/>
              </w:rPr>
              <w:t xml:space="preserve">co najmniej 2 (słownie: dwie) roboty budowlane, której zakres obejmował wykonanie systemu różnicowania ciśnień w budynku wysokim. </w:t>
            </w:r>
          </w:p>
          <w:p w14:paraId="5E78175F" w14:textId="627490B3" w:rsidR="00192D6A" w:rsidRPr="00330959" w:rsidRDefault="00192D6A" w:rsidP="00192D6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1B17B3" w:rsidRPr="009111F6" w14:paraId="39419ED1" w14:textId="77777777" w:rsidTr="001B1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44F01" w14:textId="77777777" w:rsidR="001B17B3" w:rsidRPr="00330959" w:rsidRDefault="001B17B3" w:rsidP="001B17B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DF08" w14:textId="77777777" w:rsidR="001B17B3" w:rsidRPr="00330959" w:rsidRDefault="001B17B3" w:rsidP="001B17B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959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7E437E8" w14:textId="0BF0DF3F" w:rsidR="001B17B3" w:rsidRPr="00330959" w:rsidRDefault="001B17B3" w:rsidP="001B17B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Pr="00330959">
              <w:rPr>
                <w:rFonts w:ascii="Times New Roman" w:hAnsi="Times New Roman"/>
                <w:sz w:val="24"/>
                <w:szCs w:val="24"/>
              </w:rPr>
              <w:br/>
              <w:t>w tym zakresie.</w:t>
            </w:r>
          </w:p>
        </w:tc>
      </w:tr>
      <w:tr w:rsidR="001B17B3" w:rsidRPr="003818AC" w14:paraId="569DBA0D" w14:textId="77777777" w:rsidTr="001B17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821B" w14:textId="77777777" w:rsidR="001B17B3" w:rsidRPr="00330959" w:rsidRDefault="001B17B3" w:rsidP="001B17B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18E7" w14:textId="32B12C62" w:rsidR="001B17B3" w:rsidRPr="00330959" w:rsidRDefault="001B17B3" w:rsidP="001B17B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3095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33095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lub zawodowej, o ile wynika to z odrębnych przepisów</w:t>
            </w:r>
          </w:p>
          <w:p w14:paraId="574A409D" w14:textId="520083CB" w:rsidR="001B17B3" w:rsidRPr="00330959" w:rsidRDefault="001B17B3" w:rsidP="001B17B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0959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Pr="00330959">
              <w:rPr>
                <w:rFonts w:ascii="Times New Roman" w:hAnsi="Times New Roman"/>
                <w:sz w:val="24"/>
                <w:szCs w:val="24"/>
              </w:rPr>
              <w:br/>
              <w:t>w tym zakresie.</w:t>
            </w:r>
          </w:p>
        </w:tc>
      </w:tr>
    </w:tbl>
    <w:p w14:paraId="7BF75797" w14:textId="77777777" w:rsidR="00D2702A" w:rsidRPr="003818AC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AE83803" w14:textId="77777777" w:rsidR="0012157F" w:rsidRPr="00CF748A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>dnia ………….……. r.</w:t>
      </w:r>
    </w:p>
    <w:p w14:paraId="01DC516E" w14:textId="36352419" w:rsidR="00025C8D" w:rsidRPr="00CF748A" w:rsidRDefault="00025C8D" w:rsidP="00CF748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 </w:t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2C9ED5" w14:textId="77777777" w:rsidR="00F8042D" w:rsidRPr="00CF748A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p w14:paraId="56D64239" w14:textId="2FB6B0E5" w:rsidR="00D23F3D" w:rsidRPr="003818AC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818AC">
        <w:rPr>
          <w:rFonts w:ascii="Times New Roman" w:hAnsi="Times New Roman"/>
          <w:sz w:val="24"/>
          <w:szCs w:val="24"/>
        </w:rPr>
        <w:lastRenderedPageBreak/>
        <w:t xml:space="preserve">Oświadczam, że wszystkie informacje podane w powyższych oświadczeniach są aktualne </w:t>
      </w:r>
      <w:r w:rsidR="00CF748A">
        <w:rPr>
          <w:rFonts w:ascii="Times New Roman" w:hAnsi="Times New Roman"/>
          <w:sz w:val="24"/>
          <w:szCs w:val="24"/>
        </w:rPr>
        <w:br/>
      </w:r>
      <w:r w:rsidRPr="003818AC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818AC">
        <w:rPr>
          <w:rFonts w:ascii="Times New Roman" w:hAnsi="Times New Roman"/>
          <w:sz w:val="24"/>
          <w:szCs w:val="24"/>
        </w:rPr>
        <w:t>Z</w:t>
      </w:r>
      <w:r w:rsidRPr="003818AC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74B76463" w14:textId="77777777" w:rsidR="00FE4E2B" w:rsidRPr="003818A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A932872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 xml:space="preserve">…………….……. </w:t>
      </w:r>
      <w:r w:rsidRPr="00CF748A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CF748A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A836845" w14:textId="77777777" w:rsidR="0012157F" w:rsidRPr="00CF748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43E426" w14:textId="77777777" w:rsidR="00FE4E2B" w:rsidRPr="00CF748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</w:r>
      <w:r w:rsidRPr="00CF748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9471C6" w14:textId="77777777" w:rsidR="00484F88" w:rsidRPr="00CF748A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CF748A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CF748A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A679" w14:textId="77777777" w:rsidR="007B30AD" w:rsidRDefault="007B30AD" w:rsidP="0038231F">
      <w:pPr>
        <w:spacing w:after="0" w:line="240" w:lineRule="auto"/>
      </w:pPr>
      <w:r>
        <w:separator/>
      </w:r>
    </w:p>
  </w:endnote>
  <w:endnote w:type="continuationSeparator" w:id="0">
    <w:p w14:paraId="3889D44C" w14:textId="77777777" w:rsidR="007B30AD" w:rsidRDefault="007B30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06C3" w14:textId="77777777" w:rsidR="002F2CCC" w:rsidRDefault="002F2C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7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7D9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F94E" w14:textId="77777777" w:rsidR="002F2CCC" w:rsidRDefault="002F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148C7" w14:textId="77777777" w:rsidR="007B30AD" w:rsidRDefault="007B30AD" w:rsidP="0038231F">
      <w:pPr>
        <w:spacing w:after="0" w:line="240" w:lineRule="auto"/>
      </w:pPr>
      <w:r>
        <w:separator/>
      </w:r>
    </w:p>
  </w:footnote>
  <w:footnote w:type="continuationSeparator" w:id="0">
    <w:p w14:paraId="0D70B2E2" w14:textId="77777777" w:rsidR="007B30AD" w:rsidRDefault="007B30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FE10B" w14:textId="77777777" w:rsidR="002F2CCC" w:rsidRDefault="002F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113FF" w14:textId="77777777" w:rsidR="002F2CCC" w:rsidRDefault="002F2C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F417" w14:textId="77777777" w:rsidR="002F2CCC" w:rsidRDefault="002F2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71EC0"/>
    <w:multiLevelType w:val="hybridMultilevel"/>
    <w:tmpl w:val="2EDE7C24"/>
    <w:lvl w:ilvl="0" w:tplc="08F0402A">
      <w:start w:val="1"/>
      <w:numFmt w:val="lowerLetter"/>
      <w:lvlText w:val="%1)"/>
      <w:lvlJc w:val="left"/>
      <w:pPr>
        <w:ind w:left="71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ACC57E">
      <w:start w:val="1"/>
      <w:numFmt w:val="lowerLetter"/>
      <w:lvlText w:val="%2"/>
      <w:lvlJc w:val="left"/>
      <w:pPr>
        <w:ind w:left="-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6C03BA">
      <w:start w:val="1"/>
      <w:numFmt w:val="lowerRoman"/>
      <w:lvlText w:val="%3"/>
      <w:lvlJc w:val="left"/>
      <w:pPr>
        <w:ind w:left="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1E6A32">
      <w:start w:val="1"/>
      <w:numFmt w:val="decimal"/>
      <w:lvlText w:val="%4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B0CD7A">
      <w:start w:val="1"/>
      <w:numFmt w:val="lowerLetter"/>
      <w:lvlText w:val="%5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6AB682">
      <w:start w:val="1"/>
      <w:numFmt w:val="lowerRoman"/>
      <w:lvlText w:val="%6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4E0346">
      <w:start w:val="1"/>
      <w:numFmt w:val="decimal"/>
      <w:lvlText w:val="%7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9AC1F6">
      <w:start w:val="1"/>
      <w:numFmt w:val="lowerLetter"/>
      <w:lvlText w:val="%8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9A8730">
      <w:start w:val="1"/>
      <w:numFmt w:val="lowerRoman"/>
      <w:lvlText w:val="%9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1CC266DC"/>
    <w:multiLevelType w:val="hybridMultilevel"/>
    <w:tmpl w:val="31C853E8"/>
    <w:lvl w:ilvl="0" w:tplc="50B6DCA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045A2C">
      <w:start w:val="1"/>
      <w:numFmt w:val="lowerLetter"/>
      <w:lvlText w:val="%2"/>
      <w:lvlJc w:val="left"/>
      <w:pPr>
        <w:ind w:left="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5C1DD0">
      <w:start w:val="1"/>
      <w:numFmt w:val="lowerLetter"/>
      <w:lvlRestart w:val="0"/>
      <w:lvlText w:val="%3)"/>
      <w:lvlJc w:val="left"/>
      <w:pPr>
        <w:ind w:left="2399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24290C">
      <w:start w:val="1"/>
      <w:numFmt w:val="decimal"/>
      <w:lvlText w:val="%4"/>
      <w:lvlJc w:val="left"/>
      <w:pPr>
        <w:ind w:left="1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36E7B6">
      <w:start w:val="1"/>
      <w:numFmt w:val="lowerLetter"/>
      <w:lvlText w:val="%5"/>
      <w:lvlJc w:val="left"/>
      <w:pPr>
        <w:ind w:left="2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36709A">
      <w:start w:val="1"/>
      <w:numFmt w:val="lowerRoman"/>
      <w:lvlText w:val="%6"/>
      <w:lvlJc w:val="left"/>
      <w:pPr>
        <w:ind w:left="2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1A2B76">
      <w:start w:val="1"/>
      <w:numFmt w:val="decimal"/>
      <w:lvlText w:val="%7"/>
      <w:lvlJc w:val="left"/>
      <w:pPr>
        <w:ind w:left="3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3C26EA">
      <w:start w:val="1"/>
      <w:numFmt w:val="lowerLetter"/>
      <w:lvlText w:val="%8"/>
      <w:lvlJc w:val="left"/>
      <w:pPr>
        <w:ind w:left="4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A4D5AC">
      <w:start w:val="1"/>
      <w:numFmt w:val="lowerRoman"/>
      <w:lvlText w:val="%9"/>
      <w:lvlJc w:val="left"/>
      <w:pPr>
        <w:ind w:left="5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2642B8"/>
    <w:multiLevelType w:val="hybridMultilevel"/>
    <w:tmpl w:val="0C9AC16C"/>
    <w:lvl w:ilvl="0" w:tplc="D618D6EC">
      <w:start w:val="1"/>
      <w:numFmt w:val="lowerLetter"/>
      <w:lvlText w:val="%1)"/>
      <w:lvlJc w:val="left"/>
      <w:pPr>
        <w:ind w:left="239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8EB8DA">
      <w:start w:val="1"/>
      <w:numFmt w:val="lowerLetter"/>
      <w:lvlText w:val="%2"/>
      <w:lvlJc w:val="left"/>
      <w:pPr>
        <w:ind w:left="1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18BB3C">
      <w:start w:val="1"/>
      <w:numFmt w:val="lowerRoman"/>
      <w:lvlText w:val="%3"/>
      <w:lvlJc w:val="left"/>
      <w:pPr>
        <w:ind w:left="2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BAB35E">
      <w:start w:val="1"/>
      <w:numFmt w:val="decimal"/>
      <w:lvlText w:val="%4"/>
      <w:lvlJc w:val="left"/>
      <w:pPr>
        <w:ind w:left="2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C4E718">
      <w:start w:val="1"/>
      <w:numFmt w:val="lowerLetter"/>
      <w:lvlText w:val="%5"/>
      <w:lvlJc w:val="left"/>
      <w:pPr>
        <w:ind w:left="3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78FCC4">
      <w:start w:val="1"/>
      <w:numFmt w:val="lowerRoman"/>
      <w:lvlText w:val="%6"/>
      <w:lvlJc w:val="left"/>
      <w:pPr>
        <w:ind w:left="4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641F18">
      <w:start w:val="1"/>
      <w:numFmt w:val="decimal"/>
      <w:lvlText w:val="%7"/>
      <w:lvlJc w:val="left"/>
      <w:pPr>
        <w:ind w:left="5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8C4BE4">
      <w:start w:val="1"/>
      <w:numFmt w:val="lowerLetter"/>
      <w:lvlText w:val="%8"/>
      <w:lvlJc w:val="left"/>
      <w:pPr>
        <w:ind w:left="5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12F922">
      <w:start w:val="1"/>
      <w:numFmt w:val="lowerRoman"/>
      <w:lvlText w:val="%9"/>
      <w:lvlJc w:val="left"/>
      <w:pPr>
        <w:ind w:left="6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AA2E41"/>
    <w:multiLevelType w:val="hybridMultilevel"/>
    <w:tmpl w:val="F642E50A"/>
    <w:lvl w:ilvl="0" w:tplc="266439D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943296">
      <w:start w:val="1"/>
      <w:numFmt w:val="lowerLetter"/>
      <w:lvlText w:val="%2"/>
      <w:lvlJc w:val="left"/>
      <w:pPr>
        <w:ind w:left="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125024">
      <w:start w:val="1"/>
      <w:numFmt w:val="lowerLetter"/>
      <w:lvlRestart w:val="0"/>
      <w:lvlText w:val="%3)"/>
      <w:lvlJc w:val="left"/>
      <w:pPr>
        <w:ind w:left="2419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A88F20">
      <w:start w:val="1"/>
      <w:numFmt w:val="decimal"/>
      <w:lvlText w:val="%4"/>
      <w:lvlJc w:val="left"/>
      <w:pPr>
        <w:ind w:left="1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62CE10">
      <w:start w:val="1"/>
      <w:numFmt w:val="lowerLetter"/>
      <w:lvlText w:val="%5"/>
      <w:lvlJc w:val="left"/>
      <w:pPr>
        <w:ind w:left="2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8E438">
      <w:start w:val="1"/>
      <w:numFmt w:val="lowerRoman"/>
      <w:lvlText w:val="%6"/>
      <w:lvlJc w:val="left"/>
      <w:pPr>
        <w:ind w:left="3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7472F6">
      <w:start w:val="1"/>
      <w:numFmt w:val="decimal"/>
      <w:lvlText w:val="%7"/>
      <w:lvlJc w:val="left"/>
      <w:pPr>
        <w:ind w:left="3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122406">
      <w:start w:val="1"/>
      <w:numFmt w:val="lowerLetter"/>
      <w:lvlText w:val="%8"/>
      <w:lvlJc w:val="left"/>
      <w:pPr>
        <w:ind w:left="4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20DE10">
      <w:start w:val="1"/>
      <w:numFmt w:val="lowerRoman"/>
      <w:lvlText w:val="%9"/>
      <w:lvlJc w:val="left"/>
      <w:pPr>
        <w:ind w:left="5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62BD5"/>
    <w:multiLevelType w:val="hybridMultilevel"/>
    <w:tmpl w:val="9A5C3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E5C5D"/>
    <w:multiLevelType w:val="hybridMultilevel"/>
    <w:tmpl w:val="B8620BA2"/>
    <w:lvl w:ilvl="0" w:tplc="E8E68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25200"/>
    <w:multiLevelType w:val="hybridMultilevel"/>
    <w:tmpl w:val="C460145A"/>
    <w:lvl w:ilvl="0" w:tplc="03D2D2A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A4AC32">
      <w:start w:val="1"/>
      <w:numFmt w:val="lowerLetter"/>
      <w:lvlText w:val="%2"/>
      <w:lvlJc w:val="left"/>
      <w:pPr>
        <w:ind w:left="1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60F766">
      <w:start w:val="1"/>
      <w:numFmt w:val="lowerLetter"/>
      <w:lvlRestart w:val="0"/>
      <w:lvlText w:val="%3)"/>
      <w:lvlJc w:val="left"/>
      <w:pPr>
        <w:ind w:left="239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601C0">
      <w:start w:val="1"/>
      <w:numFmt w:val="decimal"/>
      <w:lvlText w:val="%4"/>
      <w:lvlJc w:val="left"/>
      <w:pPr>
        <w:ind w:left="3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85424">
      <w:start w:val="1"/>
      <w:numFmt w:val="lowerLetter"/>
      <w:lvlText w:val="%5"/>
      <w:lvlJc w:val="left"/>
      <w:pPr>
        <w:ind w:left="3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926B18">
      <w:start w:val="1"/>
      <w:numFmt w:val="lowerRoman"/>
      <w:lvlText w:val="%6"/>
      <w:lvlJc w:val="left"/>
      <w:pPr>
        <w:ind w:left="4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1E5BB0">
      <w:start w:val="1"/>
      <w:numFmt w:val="decimal"/>
      <w:lvlText w:val="%7"/>
      <w:lvlJc w:val="left"/>
      <w:pPr>
        <w:ind w:left="52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0CC1F8">
      <w:start w:val="1"/>
      <w:numFmt w:val="lowerLetter"/>
      <w:lvlText w:val="%8"/>
      <w:lvlJc w:val="left"/>
      <w:pPr>
        <w:ind w:left="60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360E18">
      <w:start w:val="1"/>
      <w:numFmt w:val="lowerRoman"/>
      <w:lvlText w:val="%9"/>
      <w:lvlJc w:val="left"/>
      <w:pPr>
        <w:ind w:left="6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5A933B2"/>
    <w:multiLevelType w:val="hybridMultilevel"/>
    <w:tmpl w:val="C2804232"/>
    <w:lvl w:ilvl="0" w:tplc="1830316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AE642A">
      <w:start w:val="1"/>
      <w:numFmt w:val="lowerLetter"/>
      <w:lvlText w:val="%2"/>
      <w:lvlJc w:val="left"/>
      <w:pPr>
        <w:ind w:left="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24C96C">
      <w:start w:val="1"/>
      <w:numFmt w:val="lowerLetter"/>
      <w:lvlRestart w:val="0"/>
      <w:lvlText w:val="%3)"/>
      <w:lvlJc w:val="left"/>
      <w:pPr>
        <w:ind w:left="239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C2203E">
      <w:start w:val="1"/>
      <w:numFmt w:val="decimal"/>
      <w:lvlText w:val="%4"/>
      <w:lvlJc w:val="left"/>
      <w:pPr>
        <w:ind w:left="1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9E6490">
      <w:start w:val="1"/>
      <w:numFmt w:val="lowerLetter"/>
      <w:lvlText w:val="%5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A84790">
      <w:start w:val="1"/>
      <w:numFmt w:val="lowerRoman"/>
      <w:lvlText w:val="%6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81F70">
      <w:start w:val="1"/>
      <w:numFmt w:val="decimal"/>
      <w:lvlText w:val="%7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C4B00A">
      <w:start w:val="1"/>
      <w:numFmt w:val="lowerLetter"/>
      <w:lvlText w:val="%8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404722">
      <w:start w:val="1"/>
      <w:numFmt w:val="lowerRoman"/>
      <w:lvlText w:val="%9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7746ADA"/>
    <w:multiLevelType w:val="hybridMultilevel"/>
    <w:tmpl w:val="6420AB94"/>
    <w:lvl w:ilvl="0" w:tplc="CD6AE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783A55"/>
    <w:multiLevelType w:val="hybridMultilevel"/>
    <w:tmpl w:val="DF4C11A4"/>
    <w:lvl w:ilvl="0" w:tplc="7C5A063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CC82D8">
      <w:start w:val="1"/>
      <w:numFmt w:val="lowerLetter"/>
      <w:lvlRestart w:val="0"/>
      <w:lvlText w:val="%2)"/>
      <w:lvlJc w:val="left"/>
      <w:pPr>
        <w:ind w:left="2399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E8409C">
      <w:start w:val="1"/>
      <w:numFmt w:val="lowerRoman"/>
      <w:lvlText w:val="%3"/>
      <w:lvlJc w:val="left"/>
      <w:pPr>
        <w:ind w:left="1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687D6A">
      <w:start w:val="1"/>
      <w:numFmt w:val="decimal"/>
      <w:lvlText w:val="%4"/>
      <w:lvlJc w:val="left"/>
      <w:pPr>
        <w:ind w:left="2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8A2688">
      <w:start w:val="1"/>
      <w:numFmt w:val="lowerLetter"/>
      <w:lvlText w:val="%5"/>
      <w:lvlJc w:val="left"/>
      <w:pPr>
        <w:ind w:left="3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E9766">
      <w:start w:val="1"/>
      <w:numFmt w:val="lowerRoman"/>
      <w:lvlText w:val="%6"/>
      <w:lvlJc w:val="left"/>
      <w:pPr>
        <w:ind w:left="4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98342E">
      <w:start w:val="1"/>
      <w:numFmt w:val="decimal"/>
      <w:lvlText w:val="%7"/>
      <w:lvlJc w:val="left"/>
      <w:pPr>
        <w:ind w:left="4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CE7E62">
      <w:start w:val="1"/>
      <w:numFmt w:val="lowerLetter"/>
      <w:lvlText w:val="%8"/>
      <w:lvlJc w:val="left"/>
      <w:pPr>
        <w:ind w:left="5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EE7D28">
      <w:start w:val="1"/>
      <w:numFmt w:val="lowerRoman"/>
      <w:lvlText w:val="%9"/>
      <w:lvlJc w:val="left"/>
      <w:pPr>
        <w:ind w:left="6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EC7F81"/>
    <w:multiLevelType w:val="hybridMultilevel"/>
    <w:tmpl w:val="93AE14BA"/>
    <w:lvl w:ilvl="0" w:tplc="690A122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E46552">
      <w:start w:val="1"/>
      <w:numFmt w:val="lowerLetter"/>
      <w:lvlText w:val="%2"/>
      <w:lvlJc w:val="left"/>
      <w:pPr>
        <w:ind w:left="1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74317A">
      <w:start w:val="1"/>
      <w:numFmt w:val="lowerLetter"/>
      <w:lvlRestart w:val="0"/>
      <w:lvlText w:val="%3)"/>
      <w:lvlJc w:val="left"/>
      <w:pPr>
        <w:ind w:left="239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0D604">
      <w:start w:val="1"/>
      <w:numFmt w:val="decimal"/>
      <w:lvlText w:val="%4"/>
      <w:lvlJc w:val="left"/>
      <w:pPr>
        <w:ind w:left="3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AAC64C">
      <w:start w:val="1"/>
      <w:numFmt w:val="lowerLetter"/>
      <w:lvlText w:val="%5"/>
      <w:lvlJc w:val="left"/>
      <w:pPr>
        <w:ind w:left="3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5AF480">
      <w:start w:val="1"/>
      <w:numFmt w:val="lowerRoman"/>
      <w:lvlText w:val="%6"/>
      <w:lvlJc w:val="left"/>
      <w:pPr>
        <w:ind w:left="4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AA58A2">
      <w:start w:val="1"/>
      <w:numFmt w:val="decimal"/>
      <w:lvlText w:val="%7"/>
      <w:lvlJc w:val="left"/>
      <w:pPr>
        <w:ind w:left="5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345B82">
      <w:start w:val="1"/>
      <w:numFmt w:val="lowerLetter"/>
      <w:lvlText w:val="%8"/>
      <w:lvlJc w:val="left"/>
      <w:pPr>
        <w:ind w:left="5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0EE52">
      <w:start w:val="1"/>
      <w:numFmt w:val="lowerRoman"/>
      <w:lvlText w:val="%9"/>
      <w:lvlJc w:val="left"/>
      <w:pPr>
        <w:ind w:left="6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A1901"/>
    <w:multiLevelType w:val="hybridMultilevel"/>
    <w:tmpl w:val="80B65CD0"/>
    <w:lvl w:ilvl="0" w:tplc="721869E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E656BE">
      <w:start w:val="1"/>
      <w:numFmt w:val="lowerLetter"/>
      <w:lvlText w:val="%2"/>
      <w:lvlJc w:val="left"/>
      <w:pPr>
        <w:ind w:left="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B8F07A">
      <w:start w:val="1"/>
      <w:numFmt w:val="lowerLetter"/>
      <w:lvlRestart w:val="0"/>
      <w:lvlText w:val="%3)"/>
      <w:lvlJc w:val="left"/>
      <w:pPr>
        <w:ind w:left="239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BCC18C">
      <w:start w:val="1"/>
      <w:numFmt w:val="decimal"/>
      <w:lvlText w:val="%4"/>
      <w:lvlJc w:val="left"/>
      <w:pPr>
        <w:ind w:left="14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BCED66">
      <w:start w:val="1"/>
      <w:numFmt w:val="lowerLetter"/>
      <w:lvlText w:val="%5"/>
      <w:lvlJc w:val="left"/>
      <w:pPr>
        <w:ind w:left="2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EDAF81C">
      <w:start w:val="1"/>
      <w:numFmt w:val="lowerRoman"/>
      <w:lvlText w:val="%6"/>
      <w:lvlJc w:val="left"/>
      <w:pPr>
        <w:ind w:left="2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1E273E">
      <w:start w:val="1"/>
      <w:numFmt w:val="decimal"/>
      <w:lvlText w:val="%7"/>
      <w:lvlJc w:val="left"/>
      <w:pPr>
        <w:ind w:left="3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4E62D4">
      <w:start w:val="1"/>
      <w:numFmt w:val="lowerLetter"/>
      <w:lvlText w:val="%8"/>
      <w:lvlJc w:val="left"/>
      <w:pPr>
        <w:ind w:left="4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00B70E">
      <w:start w:val="1"/>
      <w:numFmt w:val="lowerRoman"/>
      <w:lvlText w:val="%9"/>
      <w:lvlJc w:val="left"/>
      <w:pPr>
        <w:ind w:left="5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3444DD2"/>
    <w:multiLevelType w:val="hybridMultilevel"/>
    <w:tmpl w:val="450EB1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643587">
    <w:abstractNumId w:val="17"/>
  </w:num>
  <w:num w:numId="2" w16cid:durableId="610867130">
    <w:abstractNumId w:val="0"/>
  </w:num>
  <w:num w:numId="3" w16cid:durableId="2037080580">
    <w:abstractNumId w:val="13"/>
  </w:num>
  <w:num w:numId="4" w16cid:durableId="2075202482">
    <w:abstractNumId w:val="21"/>
  </w:num>
  <w:num w:numId="5" w16cid:durableId="1278682381">
    <w:abstractNumId w:val="18"/>
  </w:num>
  <w:num w:numId="6" w16cid:durableId="452939644">
    <w:abstractNumId w:val="12"/>
  </w:num>
  <w:num w:numId="7" w16cid:durableId="490606539">
    <w:abstractNumId w:val="1"/>
  </w:num>
  <w:num w:numId="8" w16cid:durableId="10496743">
    <w:abstractNumId w:val="5"/>
  </w:num>
  <w:num w:numId="9" w16cid:durableId="459692826">
    <w:abstractNumId w:val="3"/>
  </w:num>
  <w:num w:numId="10" w16cid:durableId="1318653542">
    <w:abstractNumId w:val="9"/>
  </w:num>
  <w:num w:numId="11" w16cid:durableId="253829002">
    <w:abstractNumId w:val="4"/>
  </w:num>
  <w:num w:numId="12" w16cid:durableId="1896507121">
    <w:abstractNumId w:val="16"/>
  </w:num>
  <w:num w:numId="13" w16cid:durableId="1738891149">
    <w:abstractNumId w:val="11"/>
  </w:num>
  <w:num w:numId="14" w16cid:durableId="914970902">
    <w:abstractNumId w:val="14"/>
  </w:num>
  <w:num w:numId="15" w16cid:durableId="1924341964">
    <w:abstractNumId w:val="20"/>
  </w:num>
  <w:num w:numId="16" w16cid:durableId="1915312065">
    <w:abstractNumId w:val="19"/>
  </w:num>
  <w:num w:numId="17" w16cid:durableId="1489638211">
    <w:abstractNumId w:val="2"/>
  </w:num>
  <w:num w:numId="18" w16cid:durableId="624655277">
    <w:abstractNumId w:val="15"/>
  </w:num>
  <w:num w:numId="19" w16cid:durableId="1995865449">
    <w:abstractNumId w:val="6"/>
  </w:num>
  <w:num w:numId="20" w16cid:durableId="1743479169">
    <w:abstractNumId w:val="8"/>
  </w:num>
  <w:num w:numId="21" w16cid:durableId="1296255505">
    <w:abstractNumId w:val="22"/>
  </w:num>
  <w:num w:numId="22" w16cid:durableId="994989923">
    <w:abstractNumId w:val="7"/>
  </w:num>
  <w:num w:numId="23" w16cid:durableId="1117407815">
    <w:abstractNumId w:val="10"/>
  </w:num>
  <w:num w:numId="24" w16cid:durableId="22059879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2D6A"/>
    <w:rsid w:val="001B17B3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CCC"/>
    <w:rsid w:val="00313417"/>
    <w:rsid w:val="00313911"/>
    <w:rsid w:val="00330959"/>
    <w:rsid w:val="00333209"/>
    <w:rsid w:val="00337073"/>
    <w:rsid w:val="00343DBD"/>
    <w:rsid w:val="00350CD9"/>
    <w:rsid w:val="00351F8A"/>
    <w:rsid w:val="00364235"/>
    <w:rsid w:val="003818AC"/>
    <w:rsid w:val="0038231F"/>
    <w:rsid w:val="003A149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4C8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0A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11F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48A"/>
    <w:rsid w:val="00D054D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340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1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0220A"/>
  <w15:docId w15:val="{75AD4595-FF4D-439C-9FC7-632DC5A7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1653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2022-05-09T10:33:00Z</dcterms:created>
  <dcterms:modified xsi:type="dcterms:W3CDTF">2022-07-05T07:06:00Z</dcterms:modified>
</cp:coreProperties>
</file>