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25F36">
        <w:rPr>
          <w:rFonts w:ascii="Times New Roman" w:hAnsi="Times New Roman" w:cs="Times New Roman"/>
          <w:b/>
          <w:bCs/>
          <w:sz w:val="24"/>
          <w:szCs w:val="24"/>
        </w:rPr>
        <w:t>79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FB5729" w:rsidRPr="00FB5729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C01/2 i C01/3 - LWM (M-10) w ramach projektu "Przystosowanie części pomieszczeń Laboratorium Metrologii Współrzędnościowej" oraz ich modernizacja  ramach zadania inwestycyjnego pn.: "Modernizacja pomieszczeń dla Laboratorium M10 w budynku CZ-C (17-16), WM, al. Jana Pawła II, Kraków w ramach projektu NSMET Narodowa Sieć Metrologii Współrzędnościowej" - w formule zaprojektuj i wybuduj</w:t>
      </w:r>
      <w:bookmarkStart w:id="0" w:name="_GoBack"/>
      <w:bookmarkEnd w:id="0"/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16E" w:rsidRDefault="006C416E" w:rsidP="00E60836">
      <w:pPr>
        <w:spacing w:after="0" w:line="240" w:lineRule="auto"/>
      </w:pPr>
      <w:r>
        <w:separator/>
      </w:r>
    </w:p>
  </w:endnote>
  <w:endnote w:type="continuationSeparator" w:id="0">
    <w:p w:rsidR="006C416E" w:rsidRDefault="006C416E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FB5729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16E" w:rsidRDefault="006C416E" w:rsidP="00E60836">
      <w:pPr>
        <w:spacing w:after="0" w:line="240" w:lineRule="auto"/>
      </w:pPr>
      <w:r>
        <w:separator/>
      </w:r>
    </w:p>
  </w:footnote>
  <w:footnote w:type="continuationSeparator" w:id="0">
    <w:p w:rsidR="006C416E" w:rsidRDefault="006C416E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25F36"/>
    <w:rsid w:val="00184E3E"/>
    <w:rsid w:val="00187131"/>
    <w:rsid w:val="001B152E"/>
    <w:rsid w:val="0023483D"/>
    <w:rsid w:val="00345809"/>
    <w:rsid w:val="003C6947"/>
    <w:rsid w:val="003D29AC"/>
    <w:rsid w:val="00512454"/>
    <w:rsid w:val="00522735"/>
    <w:rsid w:val="005D6490"/>
    <w:rsid w:val="00653B60"/>
    <w:rsid w:val="006C416E"/>
    <w:rsid w:val="006D61E6"/>
    <w:rsid w:val="00965290"/>
    <w:rsid w:val="00A57E4A"/>
    <w:rsid w:val="00AA3E7E"/>
    <w:rsid w:val="00AC5AE6"/>
    <w:rsid w:val="00C50684"/>
    <w:rsid w:val="00CE4499"/>
    <w:rsid w:val="00E60836"/>
    <w:rsid w:val="00F57E39"/>
    <w:rsid w:val="00FB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706BB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dcterms:created xsi:type="dcterms:W3CDTF">2022-01-18T12:30:00Z</dcterms:created>
  <dcterms:modified xsi:type="dcterms:W3CDTF">2022-06-28T08:09:00Z</dcterms:modified>
</cp:coreProperties>
</file>