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F12C6" w:rsidRDefault="00657A47" w:rsidP="006F12C6">
      <w:pPr>
        <w:pStyle w:val="Nagwek4"/>
        <w:spacing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6F12C6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6F12C6" w:rsidRPr="006F12C6">
        <w:rPr>
          <w:rFonts w:ascii="Arial Narrow" w:hAnsi="Arial Narrow" w:cs="Arial"/>
          <w:bCs/>
          <w:i w:val="0"/>
          <w:sz w:val="22"/>
          <w:szCs w:val="24"/>
        </w:rPr>
        <w:t xml:space="preserve"> 4</w:t>
      </w:r>
      <w:r w:rsidR="007666D6" w:rsidRPr="006F12C6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6F12C6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6F12C6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6F12C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6F12C6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6F12C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6F12C6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6F12C6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6F12C6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6F12C6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6F12C6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6F12C6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6F12C6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6F12C6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6F12C6">
        <w:rPr>
          <w:rFonts w:ascii="Arial Narrow" w:hAnsi="Arial Narrow" w:cs="Arial"/>
          <w:sz w:val="20"/>
        </w:rPr>
        <w:t>……………………………………………</w:t>
      </w:r>
      <w:r w:rsidR="00071D4C" w:rsidRPr="006F12C6">
        <w:rPr>
          <w:rFonts w:ascii="Arial Narrow" w:hAnsi="Arial Narrow" w:cs="Arial"/>
          <w:sz w:val="20"/>
        </w:rPr>
        <w:t>…………………………………………………………....</w:t>
      </w:r>
      <w:r w:rsidRPr="006F12C6">
        <w:rPr>
          <w:rFonts w:ascii="Arial Narrow" w:hAnsi="Arial Narrow" w:cs="Arial"/>
          <w:sz w:val="20"/>
        </w:rPr>
        <w:t>…</w:t>
      </w:r>
    </w:p>
    <w:p w:rsidR="00B62AD0" w:rsidRPr="006F12C6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6F12C6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6F12C6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6F12C6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F12C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F12C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6F12C6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6F12C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6F12C6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6F12C6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6F12C6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F12C6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F12C6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6F12C6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6F12C6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6F12C6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6F12C6">
        <w:rPr>
          <w:rFonts w:ascii="Arial Narrow" w:hAnsi="Arial Narrow" w:cs="Arial"/>
          <w:szCs w:val="24"/>
        </w:rPr>
        <w:t xml:space="preserve"> ustawy </w:t>
      </w:r>
      <w:r w:rsidR="00EF3368" w:rsidRPr="006F12C6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976C79" w:rsidRPr="006F12C6">
        <w:rPr>
          <w:rFonts w:ascii="Arial Narrow" w:hAnsi="Arial Narrow" w:cs="Arial"/>
          <w:szCs w:val="24"/>
        </w:rPr>
        <w:t>(t.j. Dz.U. z 2021r. poz. 1129 z późn. zm.)</w:t>
      </w:r>
      <w:r w:rsidR="00E27ABB" w:rsidRPr="006F12C6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6F12C6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6F12C6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6F12C6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6F12C6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6F12C6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6F12C6" w:rsidRDefault="00976C7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6F12C6">
        <w:rPr>
          <w:rFonts w:ascii="Arial Narrow" w:eastAsia="Times New Roman" w:hAnsi="Arial Narrow" w:cs="Arial"/>
          <w:b/>
          <w:szCs w:val="24"/>
          <w:lang w:eastAsia="pl-PL"/>
        </w:rPr>
        <w:t>Dostawa kardiomonitorów jezdnych</w:t>
      </w:r>
    </w:p>
    <w:p w:rsidR="0071340C" w:rsidRPr="006F12C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6F12C6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976C79" w:rsidRPr="006F12C6">
        <w:rPr>
          <w:rFonts w:ascii="Arial Narrow" w:eastAsia="Times New Roman" w:hAnsi="Arial Narrow" w:cs="Arial"/>
          <w:b/>
          <w:szCs w:val="24"/>
          <w:lang w:eastAsia="pl-PL"/>
        </w:rPr>
        <w:t>88/2022</w:t>
      </w:r>
    </w:p>
    <w:p w:rsidR="00DC652A" w:rsidRPr="006F12C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F12C6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6F12C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F12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F12C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6F12C6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6F12C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bookmarkStart w:id="1" w:name="_GoBack"/>
      <w:bookmarkEnd w:id="1"/>
    </w:p>
    <w:p w:rsidR="0071340C" w:rsidRPr="006F12C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F12C6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6F12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F12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F12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6F12C6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6F12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6F12C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6F12C6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6F12C6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6F12C6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6F12C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6F12C6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6F12C6">
        <w:rPr>
          <w:rFonts w:ascii="Arial Narrow" w:eastAsia="Times New Roman" w:hAnsi="Arial Narrow" w:cs="Arial"/>
          <w:szCs w:val="24"/>
          <w:lang w:eastAsia="pl-PL"/>
        </w:rPr>
        <w:t>dostę</w:t>
      </w:r>
      <w:r w:rsidRPr="006F12C6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6F12C6">
        <w:rPr>
          <w:rFonts w:ascii="Arial Narrow" w:eastAsia="Times New Roman" w:hAnsi="Arial Narrow" w:cs="Arial"/>
          <w:szCs w:val="24"/>
          <w:lang w:eastAsia="pl-PL"/>
        </w:rPr>
        <w:t>ni</w:t>
      </w:r>
      <w:r w:rsidRPr="006F12C6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6F12C6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6F12C6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6F12C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6F12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6F12C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F12C6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F12C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6F12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F12C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F12C6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6F12C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F12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6F12C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F12C6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6F12C6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6F12C6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6F12C6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6F12C6" w:rsidRDefault="00830970" w:rsidP="006F12C6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F12C6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F12C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F12C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6F12C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6F12C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6F12C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6F12C6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6F12C6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6F12C6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F12C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6F12C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6F12C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6F12C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6F12C6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F12C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6F12C6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6F12C6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6F12C6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6F12C6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6F12C6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6F12C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F12C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EA7" w:rsidRDefault="00ED1EA7" w:rsidP="00025386">
      <w:pPr>
        <w:spacing w:after="0" w:line="240" w:lineRule="auto"/>
      </w:pPr>
      <w:r>
        <w:separator/>
      </w:r>
    </w:p>
  </w:endnote>
  <w:endnote w:type="continuationSeparator" w:id="0">
    <w:p w:rsidR="00ED1EA7" w:rsidRDefault="00ED1E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C79" w:rsidRDefault="00976C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12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12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C79" w:rsidRDefault="00976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EA7" w:rsidRDefault="00ED1EA7" w:rsidP="00025386">
      <w:pPr>
        <w:spacing w:after="0" w:line="240" w:lineRule="auto"/>
      </w:pPr>
      <w:r>
        <w:separator/>
      </w:r>
    </w:p>
  </w:footnote>
  <w:footnote w:type="continuationSeparator" w:id="0">
    <w:p w:rsidR="00ED1EA7" w:rsidRDefault="00ED1E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C79" w:rsidRDefault="00976C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C79" w:rsidRDefault="00976C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C79" w:rsidRDefault="00976C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EA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F12C6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76C79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1EA7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2022-07-06T06:40:00Z</dcterms:created>
  <dcterms:modified xsi:type="dcterms:W3CDTF">2022-07-06T06:41:00Z</dcterms:modified>
</cp:coreProperties>
</file>