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67F" w:rsidRPr="00B5267F" w:rsidRDefault="00B5267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5267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B5267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5267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B5267F" w:rsidP="00D665F5">
      <w:pPr>
        <w:rPr>
          <w:rFonts w:ascii="Arial" w:hAnsi="Arial" w:cs="Arial"/>
          <w:sz w:val="24"/>
          <w:szCs w:val="24"/>
        </w:rPr>
      </w:pPr>
      <w:r w:rsidRPr="00B5267F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5267F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B5267F" w:rsidP="00D665F5">
      <w:pPr>
        <w:rPr>
          <w:rFonts w:ascii="Arial" w:hAnsi="Arial" w:cs="Arial"/>
          <w:sz w:val="24"/>
          <w:szCs w:val="24"/>
        </w:rPr>
      </w:pPr>
      <w:r w:rsidRPr="00B5267F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5267F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35B66" w:rsidRPr="00355C9D" w:rsidRDefault="00D665F5" w:rsidP="00635B66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5267F" w:rsidRPr="00B5267F">
        <w:rPr>
          <w:rFonts w:ascii="Arial" w:hAnsi="Arial" w:cs="Arial"/>
          <w:b/>
          <w:sz w:val="24"/>
          <w:szCs w:val="24"/>
        </w:rPr>
        <w:t>KA-2/077/2022</w:t>
      </w:r>
      <w:r w:rsidR="00635B66" w:rsidRPr="00635B66">
        <w:rPr>
          <w:rFonts w:ascii="Arial" w:hAnsi="Arial" w:cs="Arial"/>
          <w:sz w:val="24"/>
          <w:szCs w:val="24"/>
        </w:rPr>
        <w:t xml:space="preserve"> </w:t>
      </w:r>
      <w:r w:rsidR="00635B66">
        <w:rPr>
          <w:rFonts w:ascii="Arial" w:hAnsi="Arial" w:cs="Arial"/>
          <w:sz w:val="24"/>
          <w:szCs w:val="24"/>
        </w:rPr>
        <w:t xml:space="preserve">                                         </w:t>
      </w:r>
      <w:r w:rsidR="00635B66" w:rsidRPr="00B5267F">
        <w:rPr>
          <w:rFonts w:ascii="Arial" w:hAnsi="Arial" w:cs="Arial"/>
          <w:sz w:val="24"/>
          <w:szCs w:val="24"/>
        </w:rPr>
        <w:t>KRAKÓW</w:t>
      </w:r>
      <w:r w:rsidR="00635B66" w:rsidRPr="00355C9D">
        <w:rPr>
          <w:rFonts w:ascii="Arial" w:hAnsi="Arial" w:cs="Arial"/>
          <w:sz w:val="24"/>
          <w:szCs w:val="24"/>
        </w:rPr>
        <w:t xml:space="preserve"> dnia: </w:t>
      </w:r>
      <w:r w:rsidR="00635B66" w:rsidRPr="00B5267F">
        <w:rPr>
          <w:rFonts w:ascii="Arial" w:hAnsi="Arial" w:cs="Arial"/>
          <w:sz w:val="24"/>
          <w:szCs w:val="24"/>
        </w:rPr>
        <w:t>2022-07-07</w:t>
      </w:r>
    </w:p>
    <w:p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5267F" w:rsidRPr="00B5267F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B5267F" w:rsidRPr="00B5267F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5267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5267F">
        <w:rPr>
          <w:rFonts w:ascii="Arial" w:hAnsi="Arial" w:cs="Arial"/>
          <w:b/>
          <w:szCs w:val="24"/>
        </w:rPr>
        <w:t>Wykonywanie usług związanych z przeprowadzkami, przenosinami, likwidacją składników majątkowych, przygotowywaniem imprez okolicznościowych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5267F" w:rsidRPr="00B5267F">
        <w:rPr>
          <w:rFonts w:ascii="Arial" w:hAnsi="Arial" w:cs="Arial"/>
          <w:sz w:val="24"/>
          <w:szCs w:val="24"/>
        </w:rPr>
        <w:t>(</w:t>
      </w:r>
      <w:proofErr w:type="spellStart"/>
      <w:r w:rsidR="00B5267F" w:rsidRPr="00B5267F">
        <w:rPr>
          <w:rFonts w:ascii="Arial" w:hAnsi="Arial" w:cs="Arial"/>
          <w:sz w:val="24"/>
          <w:szCs w:val="24"/>
        </w:rPr>
        <w:t>t.j</w:t>
      </w:r>
      <w:proofErr w:type="spellEnd"/>
      <w:r w:rsidR="00B5267F" w:rsidRPr="00B5267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5267F" w:rsidRPr="00B5267F">
        <w:rPr>
          <w:rFonts w:ascii="Arial" w:hAnsi="Arial" w:cs="Arial"/>
          <w:sz w:val="24"/>
          <w:szCs w:val="24"/>
        </w:rPr>
        <w:t>późn</w:t>
      </w:r>
      <w:proofErr w:type="spellEnd"/>
      <w:r w:rsidR="00B5267F" w:rsidRPr="00B5267F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5267F" w:rsidRPr="00B5267F">
        <w:rPr>
          <w:rFonts w:ascii="Arial" w:hAnsi="Arial" w:cs="Arial"/>
          <w:sz w:val="24"/>
          <w:szCs w:val="24"/>
        </w:rPr>
        <w:t>07/07/2022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5267F" w:rsidRPr="00B5267F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5267F" w:rsidRPr="00355C9D" w:rsidTr="00FD2116">
        <w:tc>
          <w:tcPr>
            <w:tcW w:w="993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5267F" w:rsidRPr="00355C9D" w:rsidRDefault="00B5267F" w:rsidP="00FD2116">
            <w:pPr>
              <w:spacing w:before="80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Marek Joniec Transport Usługi</w:t>
            </w:r>
          </w:p>
          <w:p w:rsidR="00B5267F" w:rsidRPr="00355C9D" w:rsidRDefault="00B5267F" w:rsidP="00FD2116">
            <w:pPr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Zawierzbie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97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5267F" w:rsidRPr="00355C9D" w:rsidRDefault="00B5267F" w:rsidP="00FD2116">
            <w:pPr>
              <w:spacing w:after="80"/>
              <w:jc w:val="both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39-204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Żyraków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235 000.00 zł</w:t>
            </w:r>
          </w:p>
        </w:tc>
      </w:tr>
      <w:tr w:rsidR="00B5267F" w:rsidRPr="00355C9D" w:rsidTr="00FD2116">
        <w:tc>
          <w:tcPr>
            <w:tcW w:w="993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5267F" w:rsidRPr="00355C9D" w:rsidRDefault="00B5267F" w:rsidP="00FD2116">
            <w:pPr>
              <w:spacing w:before="80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 xml:space="preserve">Adam Raczkowski Firma Handlowo Usługowa </w:t>
            </w:r>
            <w:proofErr w:type="spellStart"/>
            <w:r w:rsidRPr="00B5267F">
              <w:rPr>
                <w:rFonts w:ascii="Arial" w:hAnsi="Arial" w:cs="Arial"/>
              </w:rPr>
              <w:t>RenTic</w:t>
            </w:r>
            <w:proofErr w:type="spellEnd"/>
          </w:p>
          <w:p w:rsidR="00B5267F" w:rsidRPr="00355C9D" w:rsidRDefault="00B5267F" w:rsidP="00FD2116">
            <w:pPr>
              <w:rPr>
                <w:rFonts w:ascii="Arial" w:hAnsi="Arial" w:cs="Arial"/>
              </w:rPr>
            </w:pPr>
            <w:proofErr w:type="spellStart"/>
            <w:r w:rsidRPr="00B5267F">
              <w:rPr>
                <w:rFonts w:ascii="Arial" w:hAnsi="Arial" w:cs="Arial"/>
              </w:rPr>
              <w:t>Stattlera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5267F" w:rsidRPr="00355C9D" w:rsidRDefault="00B5267F" w:rsidP="00FD2116">
            <w:pPr>
              <w:spacing w:after="80"/>
              <w:jc w:val="both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30-666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321 080.00 zł</w:t>
            </w:r>
          </w:p>
        </w:tc>
      </w:tr>
      <w:tr w:rsidR="00B5267F" w:rsidRPr="00355C9D" w:rsidTr="00FD2116">
        <w:tc>
          <w:tcPr>
            <w:tcW w:w="993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5267F" w:rsidRPr="00355C9D" w:rsidRDefault="00B5267F" w:rsidP="00FD2116">
            <w:pPr>
              <w:spacing w:before="80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PTU Przeprowadzki Katarzyna Biernat-Skrzyńska</w:t>
            </w:r>
          </w:p>
          <w:p w:rsidR="00B5267F" w:rsidRPr="00355C9D" w:rsidRDefault="00B5267F" w:rsidP="00FD2116">
            <w:pPr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Ul. Wlotowa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8/3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5267F" w:rsidRPr="00355C9D" w:rsidRDefault="00B5267F" w:rsidP="00FD2116">
            <w:pPr>
              <w:spacing w:after="80"/>
              <w:jc w:val="both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30-668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289 800.00 zł</w:t>
            </w:r>
          </w:p>
        </w:tc>
      </w:tr>
      <w:tr w:rsidR="00B5267F" w:rsidRPr="00355C9D" w:rsidTr="00FD2116">
        <w:tc>
          <w:tcPr>
            <w:tcW w:w="993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5267F" w:rsidRPr="00355C9D" w:rsidRDefault="00B5267F" w:rsidP="00FD2116">
            <w:pPr>
              <w:spacing w:before="80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Transfer Team Agnieszka Tyrańska</w:t>
            </w:r>
          </w:p>
          <w:p w:rsidR="00B5267F" w:rsidRPr="00355C9D" w:rsidRDefault="00B5267F" w:rsidP="00FD2116">
            <w:pPr>
              <w:rPr>
                <w:rFonts w:ascii="Arial" w:hAnsi="Arial" w:cs="Arial"/>
              </w:rPr>
            </w:pPr>
            <w:proofErr w:type="spellStart"/>
            <w:r w:rsidRPr="00B5267F">
              <w:rPr>
                <w:rFonts w:ascii="Arial" w:hAnsi="Arial" w:cs="Arial"/>
              </w:rPr>
              <w:t>Krzyszkowicka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53/1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5267F" w:rsidRPr="00355C9D" w:rsidRDefault="00B5267F" w:rsidP="00FD2116">
            <w:pPr>
              <w:spacing w:after="80"/>
              <w:jc w:val="both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32-020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267F">
              <w:rPr>
                <w:rFonts w:ascii="Arial" w:hAnsi="Arial" w:cs="Arial"/>
              </w:rPr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267F" w:rsidRPr="00355C9D" w:rsidRDefault="00B5267F" w:rsidP="00FD21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267F">
              <w:rPr>
                <w:rFonts w:ascii="Arial" w:hAnsi="Arial" w:cs="Arial"/>
              </w:rPr>
              <w:t>443 600.00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635B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ACB" w:rsidRDefault="00D96ACB">
      <w:r>
        <w:separator/>
      </w:r>
    </w:p>
  </w:endnote>
  <w:endnote w:type="continuationSeparator" w:id="0">
    <w:p w:rsidR="00D96ACB" w:rsidRDefault="00D96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ACB" w:rsidRDefault="00D96ACB">
      <w:r>
        <w:separator/>
      </w:r>
    </w:p>
  </w:footnote>
  <w:footnote w:type="continuationSeparator" w:id="0">
    <w:p w:rsidR="00D96ACB" w:rsidRDefault="00D96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67F" w:rsidRDefault="00B526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67F" w:rsidRDefault="00B526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67F" w:rsidRDefault="00B526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AC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5B66"/>
    <w:rsid w:val="0069085C"/>
    <w:rsid w:val="00843263"/>
    <w:rsid w:val="00861E75"/>
    <w:rsid w:val="008A26A5"/>
    <w:rsid w:val="009D19BD"/>
    <w:rsid w:val="009F189D"/>
    <w:rsid w:val="00A80738"/>
    <w:rsid w:val="00B5267F"/>
    <w:rsid w:val="00C236D3"/>
    <w:rsid w:val="00C659E2"/>
    <w:rsid w:val="00CB0802"/>
    <w:rsid w:val="00D665F5"/>
    <w:rsid w:val="00D7128F"/>
    <w:rsid w:val="00D96AC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E37D9F"/>
  <w15:chartTrackingRefBased/>
  <w15:docId w15:val="{D16F1CBC-12E2-4459-9475-A1D5FA6AE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2022-07-07T10:11:00Z</dcterms:created>
  <dcterms:modified xsi:type="dcterms:W3CDTF">2022-07-07T10:12:00Z</dcterms:modified>
</cp:coreProperties>
</file>