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31C66DC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7E40E6">
        <w:rPr>
          <w:rFonts w:asciiTheme="minorHAnsi" w:hAnsiTheme="minorHAnsi" w:cstheme="minorHAnsi"/>
          <w:b/>
          <w:bCs/>
          <w:sz w:val="24"/>
          <w:szCs w:val="24"/>
        </w:rPr>
        <w:t>62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7777777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0BF1DE5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4A1CED" w:rsidRPr="004A1CED">
        <w:rPr>
          <w:rFonts w:asciiTheme="minorHAnsi" w:hAnsiTheme="minorHAnsi" w:cstheme="minorHAnsi"/>
          <w:b/>
          <w:sz w:val="22"/>
          <w:szCs w:val="24"/>
        </w:rPr>
        <w:t>Dostawa mebli biurowych i laboratoryjnych dla jednostek Politechniki Krakowskiej</w:t>
      </w:r>
      <w:bookmarkStart w:id="0" w:name="_GoBack"/>
      <w:bookmarkEnd w:id="0"/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42"/>
        <w:gridCol w:w="2925"/>
        <w:gridCol w:w="590"/>
        <w:gridCol w:w="1683"/>
        <w:gridCol w:w="474"/>
        <w:gridCol w:w="1184"/>
        <w:gridCol w:w="1938"/>
        <w:gridCol w:w="9"/>
      </w:tblGrid>
      <w:tr w:rsidR="00F574FA" w:rsidRPr="00A85027" w14:paraId="39BA1E85" w14:textId="77777777" w:rsidTr="00130CD7">
        <w:trPr>
          <w:trHeight w:val="510"/>
        </w:trPr>
        <w:tc>
          <w:tcPr>
            <w:tcW w:w="5000" w:type="pct"/>
            <w:gridSpan w:val="8"/>
            <w:shd w:val="clear" w:color="auto" w:fill="E2EFD9" w:themeFill="accent6" w:themeFillTint="33"/>
          </w:tcPr>
          <w:p w14:paraId="70B70EA7" w14:textId="1145E37E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40"/>
                <w:szCs w:val="20"/>
              </w:rPr>
              <w:t>Zadanie nr 1</w:t>
            </w:r>
          </w:p>
        </w:tc>
      </w:tr>
      <w:tr w:rsidR="00F574FA" w:rsidRPr="00A85027" w14:paraId="44D14D1C" w14:textId="77777777" w:rsidTr="00130CD7">
        <w:trPr>
          <w:gridAfter w:val="1"/>
          <w:wAfter w:w="5" w:type="pct"/>
        </w:trPr>
        <w:tc>
          <w:tcPr>
            <w:tcW w:w="293" w:type="pct"/>
            <w:shd w:val="clear" w:color="auto" w:fill="E2EFD9" w:themeFill="accent6" w:themeFillTint="33"/>
            <w:vAlign w:val="center"/>
          </w:tcPr>
          <w:p w14:paraId="4EE39E42" w14:textId="04720B16" w:rsidR="00F574FA" w:rsidRPr="00A85027" w:rsidRDefault="00F574FA" w:rsidP="00F574FA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568" w:type="pct"/>
            <w:shd w:val="clear" w:color="auto" w:fill="E2EFD9" w:themeFill="accent6" w:themeFillTint="33"/>
            <w:vAlign w:val="center"/>
          </w:tcPr>
          <w:p w14:paraId="5B29FDC9" w14:textId="2E1AA2C8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12" w:type="pct"/>
            <w:shd w:val="clear" w:color="auto" w:fill="E2EFD9" w:themeFill="accent6" w:themeFillTint="33"/>
            <w:vAlign w:val="center"/>
          </w:tcPr>
          <w:p w14:paraId="34EF7D57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59" w:type="pct"/>
            <w:gridSpan w:val="2"/>
            <w:shd w:val="clear" w:color="auto" w:fill="E2EFD9" w:themeFill="accent6" w:themeFillTint="33"/>
            <w:vAlign w:val="center"/>
          </w:tcPr>
          <w:p w14:paraId="62A841CE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23" w:type="pct"/>
            <w:shd w:val="clear" w:color="auto" w:fill="E2EFD9" w:themeFill="accent6" w:themeFillTint="33"/>
            <w:vAlign w:val="center"/>
          </w:tcPr>
          <w:p w14:paraId="6A52372E" w14:textId="2D66E4C1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Cena jednostkowa 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ne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tto</w:t>
            </w:r>
          </w:p>
          <w:p w14:paraId="6BF15573" w14:textId="121FD59A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bez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VAT)</w:t>
            </w:r>
          </w:p>
        </w:tc>
        <w:tc>
          <w:tcPr>
            <w:tcW w:w="1039" w:type="pct"/>
            <w:shd w:val="clear" w:color="auto" w:fill="E2EFD9" w:themeFill="accent6" w:themeFillTint="33"/>
            <w:vAlign w:val="center"/>
          </w:tcPr>
          <w:p w14:paraId="18F18222" w14:textId="5F6284F9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Wartość brutto</w:t>
            </w:r>
          </w:p>
          <w:p w14:paraId="03783E72" w14:textId="77777777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  <w:p w14:paraId="2467FFE9" w14:textId="177B2746" w:rsidR="00F574FA" w:rsidRPr="007E40E6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>ilość * cena jednostkowa wraz z VAT</w:t>
            </w:r>
          </w:p>
        </w:tc>
      </w:tr>
      <w:tr w:rsidR="00091B1B" w:rsidRPr="00A85027" w14:paraId="7B5FAED8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326F285D" w14:textId="26200F2E" w:rsidR="00091B1B" w:rsidRDefault="00091B1B" w:rsidP="00091B1B">
            <w:pPr>
              <w:widowControl w:val="0"/>
              <w:spacing w:after="120"/>
              <w:ind w:left="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7857BFB7" w14:textId="1B91B6CB" w:rsidR="00091B1B" w:rsidRPr="00A85027" w:rsidRDefault="00091B1B" w:rsidP="00623FA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 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8F4449A" w14:textId="3AE44448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59" w:type="pct"/>
            <w:gridSpan w:val="2"/>
            <w:vAlign w:val="center"/>
          </w:tcPr>
          <w:p w14:paraId="1DF87F2B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6133697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vAlign w:val="center"/>
          </w:tcPr>
          <w:p w14:paraId="0C60DF35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64E4DBD5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6E9B6345" w14:textId="36F3166D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0A6A9964" w14:textId="62A10B11" w:rsidR="00091B1B" w:rsidRPr="00A85027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 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0827D3E" w14:textId="721E3DB0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159" w:type="pct"/>
            <w:gridSpan w:val="2"/>
            <w:vAlign w:val="center"/>
          </w:tcPr>
          <w:p w14:paraId="790B7DA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48DF559D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vAlign w:val="center"/>
          </w:tcPr>
          <w:p w14:paraId="3AE456DB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37C7205E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54CD533F" w14:textId="26B02EB6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37313DC0" w14:textId="47762CCB" w:rsidR="00091B1B" w:rsidRPr="00A85027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 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45D6138" w14:textId="3FD7424B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59" w:type="pct"/>
            <w:gridSpan w:val="2"/>
            <w:vAlign w:val="center"/>
          </w:tcPr>
          <w:p w14:paraId="4D67771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154F72DD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vAlign w:val="center"/>
          </w:tcPr>
          <w:p w14:paraId="23F637CB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188ED53F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5A8C94CD" w14:textId="4FFCD129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1F9923AA" w14:textId="127AFEE5" w:rsidR="00091B1B" w:rsidRPr="00A85027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 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58B56A4" w14:textId="4D53C90E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59" w:type="pct"/>
            <w:gridSpan w:val="2"/>
            <w:vAlign w:val="center"/>
          </w:tcPr>
          <w:p w14:paraId="2D87BA67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4B06DFAD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vAlign w:val="center"/>
          </w:tcPr>
          <w:p w14:paraId="61BFDD04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08B993B4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4014A309" w14:textId="30F0F1F4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63768059" w14:textId="481E1177" w:rsidR="00091B1B" w:rsidRPr="00A85027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Biurko kształtowe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59DD5503" w14:textId="320E2162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59" w:type="pct"/>
            <w:gridSpan w:val="2"/>
            <w:vAlign w:val="center"/>
          </w:tcPr>
          <w:p w14:paraId="1B1334C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4ADB695D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5E65F6CA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179AAC5E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628B3985" w14:textId="6498E578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122A9762" w14:textId="4490DE2B" w:rsidR="00091B1B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 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06FE4BF1" w14:textId="632367F1" w:rsidR="00091B1B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59" w:type="pct"/>
            <w:gridSpan w:val="2"/>
            <w:vAlign w:val="center"/>
          </w:tcPr>
          <w:p w14:paraId="64B41F03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6D169459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16460781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4EF40B6A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0CA81916" w14:textId="58A82766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27D70901" w14:textId="04A7EC98" w:rsidR="00091B1B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 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7F81450D" w14:textId="6057835B" w:rsidR="00091B1B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159" w:type="pct"/>
            <w:gridSpan w:val="2"/>
            <w:vAlign w:val="center"/>
          </w:tcPr>
          <w:p w14:paraId="1D42EDD3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2BAA72EC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45079536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24AA6DE8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0D664D3C" w14:textId="45FC6918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28ADB703" w14:textId="392C35F2" w:rsidR="00091B1B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2" w:name="_Hlk107231475"/>
            <w:r>
              <w:rPr>
                <w:rFonts w:asciiTheme="minorHAnsi" w:hAnsiTheme="minorHAnsi" w:cstheme="minorHAnsi"/>
                <w:sz w:val="18"/>
                <w:szCs w:val="18"/>
              </w:rPr>
              <w:t>Szafa aktowa z drzwiami przesuwnymi</w:t>
            </w:r>
            <w:bookmarkEnd w:id="2"/>
          </w:p>
        </w:tc>
        <w:tc>
          <w:tcPr>
            <w:tcW w:w="312" w:type="pct"/>
            <w:shd w:val="clear" w:color="auto" w:fill="auto"/>
            <w:vAlign w:val="center"/>
          </w:tcPr>
          <w:p w14:paraId="2B52BB1E" w14:textId="18572F19" w:rsidR="00091B1B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59" w:type="pct"/>
            <w:gridSpan w:val="2"/>
            <w:vAlign w:val="center"/>
          </w:tcPr>
          <w:p w14:paraId="1FE13D40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1EF78171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182D8094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09FE0857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0D91C1B4" w14:textId="7F588CEA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2BC0C79F" w14:textId="701E5DA0" w:rsidR="00091B1B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 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DB6DF34" w14:textId="63B6A148" w:rsidR="00091B1B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159" w:type="pct"/>
            <w:gridSpan w:val="2"/>
            <w:vAlign w:val="center"/>
          </w:tcPr>
          <w:p w14:paraId="0B9D8976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35AF36DB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1DD831DF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91B1B" w:rsidRPr="00A85027" w14:paraId="1D83CE95" w14:textId="77777777" w:rsidTr="00130CD7">
        <w:trPr>
          <w:gridAfter w:val="1"/>
          <w:wAfter w:w="5" w:type="pct"/>
          <w:trHeight w:val="624"/>
        </w:trPr>
        <w:tc>
          <w:tcPr>
            <w:tcW w:w="293" w:type="pct"/>
            <w:vAlign w:val="center"/>
          </w:tcPr>
          <w:p w14:paraId="3AC4CFCB" w14:textId="6DEA62AD" w:rsidR="00091B1B" w:rsidRDefault="00091B1B" w:rsidP="00091B1B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10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2B647404" w14:textId="57FAC5B9" w:rsidR="00091B1B" w:rsidRDefault="00091B1B" w:rsidP="00091B1B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 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7C38C0E" w14:textId="705620C5" w:rsidR="00091B1B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59" w:type="pct"/>
            <w:gridSpan w:val="2"/>
            <w:vAlign w:val="center"/>
          </w:tcPr>
          <w:p w14:paraId="33E0BD51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14:paraId="4FCBAA29" w14:textId="77777777" w:rsidR="00091B1B" w:rsidRPr="00A85027" w:rsidRDefault="00091B1B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14:paraId="534BC9A6" w14:textId="77777777" w:rsidR="00091B1B" w:rsidRPr="00A85027" w:rsidRDefault="00091B1B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574FA" w:rsidRPr="00A85027" w14:paraId="37A35BDD" w14:textId="77777777" w:rsidTr="00130CD7">
        <w:trPr>
          <w:trHeight w:val="624"/>
        </w:trPr>
        <w:tc>
          <w:tcPr>
            <w:tcW w:w="3076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24ED97C1" w14:textId="72BF677C" w:rsidR="00F574FA" w:rsidRPr="00A85027" w:rsidRDefault="00F574F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1924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574FA" w:rsidRPr="00A85027" w:rsidRDefault="00F574F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F574FA" w:rsidRPr="00A85027" w14:paraId="3CE70982" w14:textId="77777777" w:rsidTr="00130CD7">
        <w:trPr>
          <w:trHeight w:val="624"/>
        </w:trPr>
        <w:tc>
          <w:tcPr>
            <w:tcW w:w="3076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64044B8" w14:textId="62B90EC2" w:rsidR="00F574FA" w:rsidRDefault="00F574F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1924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F574FA" w:rsidRPr="004F6108" w:rsidRDefault="00F574F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F574FA" w:rsidRPr="00A85027" w14:paraId="310DA4EE" w14:textId="77777777" w:rsidTr="00130CD7">
        <w:trPr>
          <w:trHeight w:val="624"/>
        </w:trPr>
        <w:tc>
          <w:tcPr>
            <w:tcW w:w="3076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BDC8948" w14:textId="4A142B88" w:rsidR="00F574FA" w:rsidRPr="007E40E6" w:rsidRDefault="00F574F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Razem brutto (Słownie PLN)</w:t>
            </w:r>
          </w:p>
        </w:tc>
        <w:tc>
          <w:tcPr>
            <w:tcW w:w="1924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F574FA" w:rsidRPr="007E40E6" w:rsidRDefault="00F574F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……………………………………………………. PLN</w:t>
            </w:r>
          </w:p>
        </w:tc>
      </w:tr>
      <w:bookmarkEnd w:id="1"/>
    </w:tbl>
    <w:p w14:paraId="178A7994" w14:textId="77777777" w:rsidR="004F6108" w:rsidRDefault="004F6108" w:rsidP="00B66774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718DD710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vAlign w:val="center"/>
          </w:tcPr>
          <w:p w14:paraId="61DCBC91" w14:textId="66DCC9D1" w:rsidR="00B66774" w:rsidRPr="00BA71D0" w:rsidRDefault="00012D98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5"/>
        <w:gridCol w:w="3263"/>
        <w:gridCol w:w="611"/>
        <w:gridCol w:w="170"/>
        <w:gridCol w:w="2011"/>
        <w:gridCol w:w="1183"/>
        <w:gridCol w:w="1580"/>
        <w:gridCol w:w="12"/>
      </w:tblGrid>
      <w:tr w:rsidR="00BA71D0" w:rsidRPr="008D2972" w14:paraId="6AD64368" w14:textId="77777777" w:rsidTr="00F574FA">
        <w:tc>
          <w:tcPr>
            <w:tcW w:w="5000" w:type="pct"/>
            <w:gridSpan w:val="8"/>
            <w:shd w:val="clear" w:color="auto" w:fill="DEEAF6" w:themeFill="accent1" w:themeFillTint="33"/>
          </w:tcPr>
          <w:p w14:paraId="3C92E7E0" w14:textId="77777777" w:rsidR="00BA71D0" w:rsidRPr="0050550F" w:rsidRDefault="00BA71D0" w:rsidP="00294A41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>Zadanie nr 2</w:t>
            </w:r>
          </w:p>
        </w:tc>
      </w:tr>
      <w:tr w:rsidR="00BA71D0" w:rsidRPr="008D2972" w14:paraId="38A99438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DEEAF6" w:themeFill="accent1" w:themeFillTint="33"/>
            <w:vAlign w:val="center"/>
          </w:tcPr>
          <w:p w14:paraId="38E4CE1D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748" w:type="pct"/>
            <w:shd w:val="clear" w:color="auto" w:fill="DEEAF6" w:themeFill="accent1" w:themeFillTint="33"/>
            <w:vAlign w:val="center"/>
          </w:tcPr>
          <w:p w14:paraId="3CC40694" w14:textId="77777777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29" w:type="pct"/>
            <w:shd w:val="clear" w:color="auto" w:fill="DEEAF6" w:themeFill="accent1" w:themeFillTint="33"/>
            <w:vAlign w:val="center"/>
          </w:tcPr>
          <w:p w14:paraId="473D1FA7" w14:textId="1908FF5C" w:rsidR="00BA71D0" w:rsidRP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71" w:type="pct"/>
            <w:gridSpan w:val="2"/>
            <w:shd w:val="clear" w:color="auto" w:fill="DEEAF6" w:themeFill="accent1" w:themeFillTint="33"/>
            <w:vAlign w:val="center"/>
          </w:tcPr>
          <w:p w14:paraId="479EFAFC" w14:textId="71B17365" w:rsidR="00BA71D0" w:rsidRPr="00C66771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3"/>
            </w:r>
          </w:p>
        </w:tc>
        <w:tc>
          <w:tcPr>
            <w:tcW w:w="625" w:type="pct"/>
            <w:shd w:val="clear" w:color="auto" w:fill="DEEAF6" w:themeFill="accent1" w:themeFillTint="33"/>
            <w:vAlign w:val="center"/>
          </w:tcPr>
          <w:p w14:paraId="58F8097B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0EF412E0" w14:textId="3E9087AE" w:rsidR="00BA71D0" w:rsidRPr="0050550F" w:rsidRDefault="00BA71D0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847" w:type="pct"/>
            <w:shd w:val="clear" w:color="auto" w:fill="DEEAF6" w:themeFill="accent1" w:themeFillTint="33"/>
            <w:vAlign w:val="center"/>
          </w:tcPr>
          <w:p w14:paraId="5D59DDAE" w14:textId="77777777" w:rsidR="00BA71D0" w:rsidRPr="0050550F" w:rsidRDefault="00BA71D0" w:rsidP="00F64413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52943670" w14:textId="77777777" w:rsidR="00BA71D0" w:rsidRDefault="00BA71D0" w:rsidP="00F644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  <w:p w14:paraId="4484E09C" w14:textId="1AF93B6F" w:rsidR="00F574FA" w:rsidRPr="0050550F" w:rsidRDefault="00F574FA" w:rsidP="00F6441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>ilość * cena jednostkowa wraz z VAT</w:t>
            </w:r>
          </w:p>
        </w:tc>
      </w:tr>
      <w:tr w:rsidR="00BA71D0" w:rsidRPr="008D2972" w14:paraId="39AD750A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5CA7F020" w14:textId="4034EC23" w:rsidR="00BA71D0" w:rsidRPr="00C66771" w:rsidRDefault="00396DC4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48" w:type="pct"/>
            <w:shd w:val="clear" w:color="auto" w:fill="auto"/>
          </w:tcPr>
          <w:p w14:paraId="5B224720" w14:textId="28E9FD05" w:rsidR="00BA71D0" w:rsidRPr="007C7345" w:rsidRDefault="00396DC4" w:rsidP="00BA71D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492D8210" w14:textId="3ECFA72F" w:rsidR="00BA71D0" w:rsidRPr="00C66771" w:rsidRDefault="004A04B2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42F8C38F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71E3899C" w14:textId="1BBD29C9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3116259B" w14:textId="40E69B19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16C6B4DD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4E6FD048" w14:textId="4953DE25" w:rsidR="00BA71D0" w:rsidRPr="00C66771" w:rsidRDefault="00396DC4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748" w:type="pct"/>
            <w:shd w:val="clear" w:color="auto" w:fill="auto"/>
          </w:tcPr>
          <w:p w14:paraId="47D129BF" w14:textId="77927933" w:rsidR="00BA71D0" w:rsidRPr="00BA71D0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 (niedzielona)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4018990E" w14:textId="4EFD252E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59CCAAB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0AB492CB" w14:textId="5E0AA79A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6C51BCD9" w14:textId="0F4D7EF3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04A41C7E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601548A4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48" w:type="pct"/>
            <w:shd w:val="clear" w:color="auto" w:fill="auto"/>
          </w:tcPr>
          <w:p w14:paraId="7B6F9381" w14:textId="1062A65C" w:rsidR="00BA71D0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1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35797CEB" w14:textId="3394D05E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15EDC77C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10BA199E" w14:textId="1851D1E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3D9E8013" w14:textId="67671199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6"/>
                <w:szCs w:val="16"/>
              </w:rPr>
            </w:pPr>
          </w:p>
        </w:tc>
      </w:tr>
      <w:tr w:rsidR="00BA71D0" w:rsidRPr="008D2972" w14:paraId="4942FE3C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26E5BB1B" w14:textId="77777777" w:rsidR="00BA71D0" w:rsidRPr="00C66771" w:rsidRDefault="00BA71D0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748" w:type="pct"/>
            <w:shd w:val="clear" w:color="auto" w:fill="auto"/>
          </w:tcPr>
          <w:p w14:paraId="1C179D18" w14:textId="4275C846" w:rsidR="00BA71D0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2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1EE15AD5" w14:textId="3B90F11C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4B3055A1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466663F7" w14:textId="2893DA74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7BF38BB1" w14:textId="2032F7B6" w:rsidR="00BA71D0" w:rsidRPr="00BA71D0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F574FA" w:rsidRPr="008D2972" w14:paraId="312D93C1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22247E15" w14:textId="3C8A0F6E" w:rsidR="00F574FA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748" w:type="pct"/>
            <w:shd w:val="clear" w:color="auto" w:fill="auto"/>
          </w:tcPr>
          <w:p w14:paraId="6D05BB20" w14:textId="0760B8D5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3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0FE8B01E" w14:textId="249F7356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6CB91B2E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14549AF7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0CC9B4E6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FAD8877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1D159262" w14:textId="177ED145" w:rsidR="00F574FA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748" w:type="pct"/>
            <w:shd w:val="clear" w:color="auto" w:fill="auto"/>
          </w:tcPr>
          <w:p w14:paraId="5F9D7F6F" w14:textId="79598925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Półka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382EAA41" w14:textId="7AEF4C5F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71464CC9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30FCBEAB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6B2B8581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CF0459B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1106F88B" w14:textId="28AB3961" w:rsidR="00F574FA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748" w:type="pct"/>
            <w:shd w:val="clear" w:color="auto" w:fill="auto"/>
          </w:tcPr>
          <w:p w14:paraId="5379A3B8" w14:textId="0CA69071" w:rsidR="00F574FA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ze skrzynią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7C8A9EA9" w14:textId="01B1D0B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6CF5AAE9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27AA8DAE" w14:textId="77777777" w:rsidR="00F574FA" w:rsidRPr="00C66771" w:rsidRDefault="00F574FA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550A0861" w14:textId="77777777" w:rsidR="00F574FA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A71D0" w:rsidRPr="008D2972" w14:paraId="516B87F9" w14:textId="77777777" w:rsidTr="00F574FA">
        <w:trPr>
          <w:gridAfter w:val="1"/>
          <w:wAfter w:w="7" w:type="pct"/>
        </w:trPr>
        <w:tc>
          <w:tcPr>
            <w:tcW w:w="272" w:type="pct"/>
            <w:shd w:val="clear" w:color="auto" w:fill="auto"/>
          </w:tcPr>
          <w:p w14:paraId="2A20243B" w14:textId="6242540F" w:rsidR="00BA71D0" w:rsidRPr="00C66771" w:rsidRDefault="00F574FA" w:rsidP="00294A4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748" w:type="pct"/>
            <w:shd w:val="clear" w:color="auto" w:fill="auto"/>
          </w:tcPr>
          <w:p w14:paraId="52BE8F3B" w14:textId="48770F1E" w:rsidR="00BA71D0" w:rsidRPr="00C66771" w:rsidRDefault="00F574FA" w:rsidP="00BA71D0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 szufladą</w:t>
            </w:r>
          </w:p>
        </w:tc>
        <w:tc>
          <w:tcPr>
            <w:tcW w:w="329" w:type="pct"/>
            <w:shd w:val="clear" w:color="auto" w:fill="auto"/>
            <w:vAlign w:val="center"/>
          </w:tcPr>
          <w:p w14:paraId="79DE4AA0" w14:textId="1A8BD688" w:rsidR="00BA71D0" w:rsidRPr="00C66771" w:rsidRDefault="00F574FA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71" w:type="pct"/>
            <w:gridSpan w:val="2"/>
            <w:shd w:val="clear" w:color="auto" w:fill="auto"/>
            <w:vAlign w:val="center"/>
          </w:tcPr>
          <w:p w14:paraId="4354D59E" w14:textId="77777777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14:paraId="5FE1C3E6" w14:textId="32DC2A70" w:rsidR="00BA71D0" w:rsidRPr="00C66771" w:rsidRDefault="00BA71D0" w:rsidP="00F64413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pct"/>
            <w:vAlign w:val="center"/>
          </w:tcPr>
          <w:p w14:paraId="45A476BA" w14:textId="67CAF30A" w:rsidR="00BA71D0" w:rsidRPr="00C66771" w:rsidRDefault="00BA71D0" w:rsidP="00F64413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64413" w:rsidRPr="00A85027" w14:paraId="7C8D01C4" w14:textId="77777777" w:rsidTr="00F574FA">
        <w:trPr>
          <w:trHeight w:val="624"/>
        </w:trPr>
        <w:tc>
          <w:tcPr>
            <w:tcW w:w="244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67C1E028" w14:textId="77777777" w:rsidR="00F64413" w:rsidRPr="00A85027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558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C16003" w14:textId="77777777" w:rsidR="00F64413" w:rsidRPr="00A85027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F64413" w:rsidRPr="004F6108" w14:paraId="54845732" w14:textId="77777777" w:rsidTr="00F574FA">
        <w:trPr>
          <w:trHeight w:val="624"/>
        </w:trPr>
        <w:tc>
          <w:tcPr>
            <w:tcW w:w="244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4889C2A0" w14:textId="77777777" w:rsidR="00F64413" w:rsidRDefault="00F64413" w:rsidP="00294A41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558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7FC48DE" w14:textId="77777777" w:rsidR="00F64413" w:rsidRPr="004F6108" w:rsidRDefault="00F64413" w:rsidP="00294A4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7E40E6" w:rsidRPr="004F6108" w14:paraId="28552143" w14:textId="77777777" w:rsidTr="00F574FA">
        <w:trPr>
          <w:trHeight w:val="624"/>
        </w:trPr>
        <w:tc>
          <w:tcPr>
            <w:tcW w:w="2442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7411FE3D" w14:textId="23BC8E31" w:rsidR="007E40E6" w:rsidRPr="004F6108" w:rsidRDefault="007E40E6" w:rsidP="007E40E6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Razem brutto (Słownie PLN)</w:t>
            </w:r>
          </w:p>
        </w:tc>
        <w:tc>
          <w:tcPr>
            <w:tcW w:w="2558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1536BA2" w14:textId="21BA88C4" w:rsidR="007E40E6" w:rsidRPr="004F6108" w:rsidRDefault="007E40E6" w:rsidP="007E40E6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0368229C" w14:textId="10215098" w:rsidR="00BA71D0" w:rsidRDefault="00BA71D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A71D0" w:rsidRPr="00A85027" w14:paraId="7CB0E212" w14:textId="77777777" w:rsidTr="00F64413">
        <w:trPr>
          <w:trHeight w:val="624"/>
        </w:trPr>
        <w:tc>
          <w:tcPr>
            <w:tcW w:w="7370" w:type="dxa"/>
            <w:shd w:val="clear" w:color="auto" w:fill="DEEAF6" w:themeFill="accent1" w:themeFillTint="33"/>
            <w:vAlign w:val="center"/>
          </w:tcPr>
          <w:p w14:paraId="2FA4B626" w14:textId="77777777" w:rsidR="00BA71D0" w:rsidRPr="00A85027" w:rsidRDefault="00BA71D0" w:rsidP="00294A41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5CEC9F87" w14:textId="4B60E7B5" w:rsidR="00BA71D0" w:rsidRPr="00A85027" w:rsidRDefault="00BA71D0" w:rsidP="0050550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67790C7A" w14:textId="27BF6D7B" w:rsidR="00F574FA" w:rsidRDefault="00F574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49"/>
        <w:gridCol w:w="6804"/>
        <w:gridCol w:w="1124"/>
      </w:tblGrid>
      <w:tr w:rsidR="00F574FA" w14:paraId="585D87DB" w14:textId="77777777" w:rsidTr="009F30A1">
        <w:tc>
          <w:tcPr>
            <w:tcW w:w="1134" w:type="dxa"/>
            <w:shd w:val="clear" w:color="auto" w:fill="auto"/>
          </w:tcPr>
          <w:p w14:paraId="65806B83" w14:textId="77777777" w:rsidR="00F574FA" w:rsidRDefault="00F574FA" w:rsidP="009F30A1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76D502F6" wp14:editId="64DF958B">
                  <wp:extent cx="592455" cy="546100"/>
                  <wp:effectExtent l="0" t="0" r="0" b="0"/>
                  <wp:docPr id="4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AA96659" w14:textId="77777777" w:rsidR="00F574FA" w:rsidRDefault="00F574FA" w:rsidP="009F30A1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14:paraId="1FC80B12" w14:textId="77777777" w:rsidR="00F574FA" w:rsidRDefault="00F574FA" w:rsidP="009F30A1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7078F133" wp14:editId="6ACA2D75">
                  <wp:extent cx="557530" cy="534670"/>
                  <wp:effectExtent l="0" t="0" r="0" b="0"/>
                  <wp:docPr id="5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4FA" w14:paraId="6A9F282C" w14:textId="77777777" w:rsidTr="009F30A1">
        <w:tc>
          <w:tcPr>
            <w:tcW w:w="9062" w:type="dxa"/>
            <w:gridSpan w:val="3"/>
            <w:shd w:val="clear" w:color="auto" w:fill="auto"/>
          </w:tcPr>
          <w:p w14:paraId="1731BFFE" w14:textId="77777777" w:rsidR="00F574FA" w:rsidRDefault="00F574FA" w:rsidP="009F30A1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p w14:paraId="75D7C6FF" w14:textId="71FA1121" w:rsidR="00F574FA" w:rsidRDefault="00F574FA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16"/>
        <w:gridCol w:w="3732"/>
        <w:gridCol w:w="622"/>
        <w:gridCol w:w="171"/>
        <w:gridCol w:w="1521"/>
        <w:gridCol w:w="1183"/>
        <w:gridCol w:w="1600"/>
      </w:tblGrid>
      <w:tr w:rsidR="00B10157" w:rsidRPr="008D2972" w14:paraId="39B9E2DF" w14:textId="77777777" w:rsidTr="00B10157">
        <w:tc>
          <w:tcPr>
            <w:tcW w:w="5000" w:type="pct"/>
            <w:gridSpan w:val="7"/>
            <w:shd w:val="clear" w:color="auto" w:fill="FFF2CC" w:themeFill="accent4" w:themeFillTint="33"/>
          </w:tcPr>
          <w:p w14:paraId="7171E70D" w14:textId="09B61633" w:rsidR="00B10157" w:rsidRPr="0050550F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40"/>
                <w:szCs w:val="20"/>
              </w:rPr>
              <w:t xml:space="preserve">Zadanie nr </w:t>
            </w:r>
            <w:r>
              <w:rPr>
                <w:rFonts w:asciiTheme="minorHAnsi" w:hAnsiTheme="minorHAnsi" w:cstheme="minorHAnsi"/>
                <w:b/>
                <w:sz w:val="40"/>
                <w:szCs w:val="20"/>
              </w:rPr>
              <w:t>3</w:t>
            </w:r>
          </w:p>
        </w:tc>
      </w:tr>
      <w:tr w:rsidR="00B10157" w:rsidRPr="008D2972" w14:paraId="614F2D9B" w14:textId="77777777" w:rsidTr="00B10157">
        <w:tc>
          <w:tcPr>
            <w:tcW w:w="276" w:type="pct"/>
            <w:shd w:val="clear" w:color="auto" w:fill="FFF2CC" w:themeFill="accent4" w:themeFillTint="33"/>
            <w:vAlign w:val="center"/>
          </w:tcPr>
          <w:p w14:paraId="2B41564F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997" w:type="pct"/>
            <w:shd w:val="clear" w:color="auto" w:fill="FFF2CC" w:themeFill="accent4" w:themeFillTint="33"/>
            <w:vAlign w:val="center"/>
          </w:tcPr>
          <w:p w14:paraId="0498F19D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3" w:type="pct"/>
            <w:shd w:val="clear" w:color="auto" w:fill="FFF2CC" w:themeFill="accent4" w:themeFillTint="33"/>
            <w:vAlign w:val="center"/>
          </w:tcPr>
          <w:p w14:paraId="7A79D080" w14:textId="77777777" w:rsidR="00B10157" w:rsidRPr="00BA71D0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1D0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905" w:type="pct"/>
            <w:gridSpan w:val="2"/>
            <w:shd w:val="clear" w:color="auto" w:fill="FFF2CC" w:themeFill="accent4" w:themeFillTint="33"/>
            <w:vAlign w:val="center"/>
          </w:tcPr>
          <w:p w14:paraId="2E40AEBE" w14:textId="77777777" w:rsidR="00B10157" w:rsidRPr="00C66771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4"/>
            </w:r>
          </w:p>
        </w:tc>
        <w:tc>
          <w:tcPr>
            <w:tcW w:w="633" w:type="pct"/>
            <w:shd w:val="clear" w:color="auto" w:fill="FFF2CC" w:themeFill="accent4" w:themeFillTint="33"/>
            <w:vAlign w:val="center"/>
          </w:tcPr>
          <w:p w14:paraId="027C8CC3" w14:textId="77777777" w:rsidR="00B10157" w:rsidRPr="0050550F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Cena jednostkowa netto</w:t>
            </w:r>
          </w:p>
          <w:p w14:paraId="7F30D13B" w14:textId="77777777" w:rsidR="00B10157" w:rsidRPr="0050550F" w:rsidRDefault="00B10157" w:rsidP="00A95E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18"/>
                <w:szCs w:val="20"/>
              </w:rPr>
              <w:t>(bez VAT)</w:t>
            </w:r>
          </w:p>
        </w:tc>
        <w:tc>
          <w:tcPr>
            <w:tcW w:w="856" w:type="pct"/>
            <w:shd w:val="clear" w:color="auto" w:fill="FFF2CC" w:themeFill="accent4" w:themeFillTint="33"/>
            <w:vAlign w:val="center"/>
          </w:tcPr>
          <w:p w14:paraId="0ED7ADB7" w14:textId="77777777" w:rsidR="00B10157" w:rsidRPr="0050550F" w:rsidRDefault="00B10157" w:rsidP="00A95E3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Wartość brutto</w:t>
            </w:r>
          </w:p>
          <w:p w14:paraId="0530C14F" w14:textId="77777777" w:rsidR="00B10157" w:rsidRDefault="00B10157" w:rsidP="00A95E3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0550F">
              <w:rPr>
                <w:rFonts w:asciiTheme="minorHAnsi" w:hAnsiTheme="minorHAnsi" w:cstheme="minorHAnsi"/>
                <w:b/>
                <w:sz w:val="20"/>
                <w:szCs w:val="20"/>
              </w:rPr>
              <w:t>(z VAT)</w:t>
            </w:r>
          </w:p>
          <w:p w14:paraId="032FF178" w14:textId="3A74A873" w:rsidR="00F574FA" w:rsidRPr="0050550F" w:rsidRDefault="00F574FA" w:rsidP="00A95E3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>ilość * cena jednostkowa wraz z VAT</w:t>
            </w:r>
          </w:p>
        </w:tc>
      </w:tr>
      <w:tr w:rsidR="00B10157" w:rsidRPr="008D2972" w14:paraId="2E8C5DD7" w14:textId="77777777" w:rsidTr="00A95E30">
        <w:tc>
          <w:tcPr>
            <w:tcW w:w="276" w:type="pct"/>
            <w:shd w:val="clear" w:color="auto" w:fill="auto"/>
          </w:tcPr>
          <w:p w14:paraId="3595892D" w14:textId="77777777" w:rsidR="00B10157" w:rsidRPr="00C66771" w:rsidRDefault="00B10157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997" w:type="pct"/>
            <w:shd w:val="clear" w:color="auto" w:fill="auto"/>
          </w:tcPr>
          <w:p w14:paraId="697B86F9" w14:textId="71C0A79E" w:rsidR="00B10157" w:rsidRPr="007C7345" w:rsidRDefault="00F574FA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Fotele komputerowe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2F5EE7A" w14:textId="06EB41D4" w:rsidR="00B10157" w:rsidRPr="00C66771" w:rsidRDefault="00F574FA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8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6FCA8700" w14:textId="77777777" w:rsidR="00B10157" w:rsidRPr="00C66771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47A9EC2F" w14:textId="77777777" w:rsidR="00B10157" w:rsidRPr="00C66771" w:rsidRDefault="00B10157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CD6912D" w14:textId="77777777" w:rsidR="00B10157" w:rsidRPr="00C66771" w:rsidRDefault="00B10157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38E104A1" w14:textId="77777777" w:rsidTr="00A95E30">
        <w:tc>
          <w:tcPr>
            <w:tcW w:w="276" w:type="pct"/>
            <w:shd w:val="clear" w:color="auto" w:fill="auto"/>
          </w:tcPr>
          <w:p w14:paraId="50C7216E" w14:textId="59B97644" w:rsidR="00F574FA" w:rsidRPr="00C66771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997" w:type="pct"/>
            <w:shd w:val="clear" w:color="auto" w:fill="auto"/>
          </w:tcPr>
          <w:p w14:paraId="025A5FFE" w14:textId="71C34045" w:rsidR="00F574FA" w:rsidRPr="007C7345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Pufa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60213D62" w14:textId="6A859CE3" w:rsidR="00F574FA" w:rsidRPr="00C66771" w:rsidRDefault="00012D98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763CB596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120F3C4C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6D88EC60" w14:textId="77777777" w:rsidR="00F574FA" w:rsidRPr="00C66771" w:rsidRDefault="00F574FA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48A64DBB" w14:textId="77777777" w:rsidTr="00A95E30">
        <w:tc>
          <w:tcPr>
            <w:tcW w:w="276" w:type="pct"/>
            <w:shd w:val="clear" w:color="auto" w:fill="auto"/>
          </w:tcPr>
          <w:p w14:paraId="308AF480" w14:textId="27137441" w:rsidR="00F574FA" w:rsidRPr="00C66771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997" w:type="pct"/>
            <w:shd w:val="clear" w:color="auto" w:fill="auto"/>
          </w:tcPr>
          <w:p w14:paraId="5DD2AB37" w14:textId="43BF818D" w:rsidR="00F574FA" w:rsidRPr="007C7345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Komoda na kółkach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75FF3937" w14:textId="24D9C422" w:rsidR="00F574FA" w:rsidRPr="00C66771" w:rsidRDefault="00012D98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5B42E3D2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302ADE69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77A323EE" w14:textId="77777777" w:rsidR="00F574FA" w:rsidRPr="00C66771" w:rsidRDefault="00F574FA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B874598" w14:textId="77777777" w:rsidTr="00A95E30">
        <w:tc>
          <w:tcPr>
            <w:tcW w:w="276" w:type="pct"/>
            <w:shd w:val="clear" w:color="auto" w:fill="auto"/>
          </w:tcPr>
          <w:p w14:paraId="338798D5" w14:textId="305F9D68" w:rsidR="00F574FA" w:rsidRPr="00C66771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997" w:type="pct"/>
            <w:shd w:val="clear" w:color="auto" w:fill="auto"/>
          </w:tcPr>
          <w:p w14:paraId="73FEF0ED" w14:textId="7048858D" w:rsidR="00F574FA" w:rsidRPr="007C7345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stolik, biurko dla laptopa na kółkach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166DB43A" w14:textId="514611E2" w:rsidR="00F574FA" w:rsidRPr="00C66771" w:rsidRDefault="00012D98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09A7DFED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8464C2F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0BE56CB0" w14:textId="77777777" w:rsidR="00F574FA" w:rsidRPr="00C66771" w:rsidRDefault="00F574FA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F574FA" w:rsidRPr="008D2972" w14:paraId="75850552" w14:textId="77777777" w:rsidTr="00A95E30">
        <w:tc>
          <w:tcPr>
            <w:tcW w:w="276" w:type="pct"/>
            <w:shd w:val="clear" w:color="auto" w:fill="auto"/>
          </w:tcPr>
          <w:p w14:paraId="4BEC2D28" w14:textId="5F2676AC" w:rsidR="00F574FA" w:rsidRPr="00C66771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997" w:type="pct"/>
            <w:shd w:val="clear" w:color="auto" w:fill="auto"/>
          </w:tcPr>
          <w:p w14:paraId="3E8D2EAC" w14:textId="5B38D93A" w:rsidR="00F574FA" w:rsidRPr="007C7345" w:rsidRDefault="00012D98" w:rsidP="00A95E3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 pod projektor</w:t>
            </w:r>
          </w:p>
        </w:tc>
        <w:tc>
          <w:tcPr>
            <w:tcW w:w="333" w:type="pct"/>
            <w:shd w:val="clear" w:color="auto" w:fill="auto"/>
            <w:vAlign w:val="center"/>
          </w:tcPr>
          <w:p w14:paraId="49445FD7" w14:textId="2EF278DD" w:rsidR="00F574FA" w:rsidRPr="00C66771" w:rsidRDefault="00012D98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  <w:tc>
          <w:tcPr>
            <w:tcW w:w="905" w:type="pct"/>
            <w:gridSpan w:val="2"/>
            <w:shd w:val="clear" w:color="auto" w:fill="auto"/>
            <w:vAlign w:val="center"/>
          </w:tcPr>
          <w:p w14:paraId="5F1D8F66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14:paraId="0C132329" w14:textId="77777777" w:rsidR="00F574FA" w:rsidRPr="00C66771" w:rsidRDefault="00F574FA" w:rsidP="00A95E30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6" w:type="pct"/>
            <w:vAlign w:val="center"/>
          </w:tcPr>
          <w:p w14:paraId="55388CF9" w14:textId="77777777" w:rsidR="00F574FA" w:rsidRPr="00C66771" w:rsidRDefault="00F574FA" w:rsidP="00A95E30">
            <w:pPr>
              <w:pStyle w:val="NormalnyWeb"/>
              <w:shd w:val="clear" w:color="auto" w:fill="FFFFFF"/>
              <w:spacing w:before="120" w:beforeAutospacing="0" w:after="120" w:afterAutospacing="0"/>
              <w:jc w:val="center"/>
              <w:rPr>
                <w:rFonts w:asciiTheme="minorHAnsi" w:hAnsiTheme="minorHAnsi" w:cstheme="minorHAnsi"/>
                <w:color w:val="50586C"/>
                <w:spacing w:val="-2"/>
                <w:sz w:val="18"/>
                <w:szCs w:val="20"/>
              </w:rPr>
            </w:pPr>
          </w:p>
        </w:tc>
      </w:tr>
      <w:tr w:rsidR="00B10157" w:rsidRPr="00A85027" w14:paraId="1060D6B5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3A90A4A0" w14:textId="77777777" w:rsidR="00B10157" w:rsidRPr="00A85027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086D95" w14:textId="77777777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B10157" w:rsidRPr="004F6108" w14:paraId="1684A91A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6E198E9B" w14:textId="77777777" w:rsidR="00B10157" w:rsidRDefault="00B10157" w:rsidP="00A95E30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80BAA1" w14:textId="77777777" w:rsidR="00B10157" w:rsidRPr="004F6108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7E40E6" w:rsidRPr="004F6108" w14:paraId="6019E72D" w14:textId="77777777" w:rsidTr="00B10157">
        <w:trPr>
          <w:trHeight w:val="624"/>
        </w:trPr>
        <w:tc>
          <w:tcPr>
            <w:tcW w:w="2697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 w:themeFill="accent4" w:themeFillTint="33"/>
            <w:vAlign w:val="center"/>
          </w:tcPr>
          <w:p w14:paraId="7A581286" w14:textId="318CFA77" w:rsidR="007E40E6" w:rsidRPr="004F6108" w:rsidRDefault="007E40E6" w:rsidP="007E40E6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Razem brutto (Słownie PLN)</w:t>
            </w:r>
          </w:p>
        </w:tc>
        <w:tc>
          <w:tcPr>
            <w:tcW w:w="2303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CB94D8" w14:textId="026C2401" w:rsidR="007E40E6" w:rsidRPr="004F6108" w:rsidRDefault="007E40E6" w:rsidP="007E40E6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6720D400" w14:textId="36C0DA87" w:rsidR="00B1015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10157" w:rsidRPr="00A85027" w14:paraId="3223312F" w14:textId="77777777" w:rsidTr="00B1015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6029C492" w14:textId="77777777" w:rsidR="00B10157" w:rsidRPr="00A8502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3D66F71F" w14:textId="77777777" w:rsidR="00B10157" w:rsidRPr="00A85027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lat</w:t>
            </w:r>
          </w:p>
        </w:tc>
      </w:tr>
    </w:tbl>
    <w:p w14:paraId="1F8C3068" w14:textId="0B22B883" w:rsidR="00B1015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4E0D244C" w14:textId="77777777" w:rsidR="00B10157" w:rsidRPr="00A85027" w:rsidRDefault="00B10157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77777777" w:rsidR="00B04206" w:rsidRPr="00A85027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0CD99" w14:textId="77777777" w:rsidR="00090F9B" w:rsidRDefault="00090F9B">
      <w:r>
        <w:separator/>
      </w:r>
    </w:p>
  </w:endnote>
  <w:endnote w:type="continuationSeparator" w:id="0">
    <w:p w14:paraId="6B51FC82" w14:textId="77777777" w:rsidR="00090F9B" w:rsidRDefault="00090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BFB40" w14:textId="77777777" w:rsidR="00090F9B" w:rsidRDefault="00090F9B">
      <w:r>
        <w:separator/>
      </w:r>
    </w:p>
  </w:footnote>
  <w:footnote w:type="continuationSeparator" w:id="0">
    <w:p w14:paraId="462E93BB" w14:textId="77777777" w:rsidR="00090F9B" w:rsidRDefault="00090F9B">
      <w:r>
        <w:continuationSeparator/>
      </w:r>
    </w:p>
  </w:footnote>
  <w:footnote w:id="1">
    <w:p w14:paraId="54137121" w14:textId="77777777" w:rsidR="0034302B" w:rsidRPr="00091B1B" w:rsidRDefault="0034302B" w:rsidP="0034302B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08E7E80B" w14:textId="77777777" w:rsidR="00F574FA" w:rsidRPr="007D15FD" w:rsidRDefault="00F574FA">
      <w:pPr>
        <w:pStyle w:val="Tekstprzypisudolnego"/>
        <w:rPr>
          <w:rFonts w:ascii="Times New Roman" w:hAnsi="Times New Roman" w:cs="Times New Roman"/>
        </w:rPr>
      </w:pPr>
      <w:r w:rsidRPr="00091B1B">
        <w:rPr>
          <w:rStyle w:val="Odwoanieprzypisudolnego"/>
          <w:rFonts w:asciiTheme="minorHAnsi" w:hAnsiTheme="minorHAnsi" w:cstheme="minorHAnsi"/>
          <w:sz w:val="16"/>
        </w:rPr>
        <w:footnoteRef/>
      </w:r>
      <w:r w:rsidRPr="00091B1B">
        <w:rPr>
          <w:rFonts w:asciiTheme="minorHAnsi" w:hAnsiTheme="minorHAnsi" w:cstheme="minorHAnsi"/>
          <w:sz w:val="16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 w:rsidRPr="00091B1B">
        <w:rPr>
          <w:rFonts w:asciiTheme="minorHAnsi" w:hAnsiTheme="minorHAnsi" w:cstheme="minorHAnsi"/>
          <w:sz w:val="16"/>
        </w:rPr>
        <w:tab/>
      </w:r>
      <w:r w:rsidRPr="00091B1B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3">
    <w:p w14:paraId="66DD1E58" w14:textId="77777777" w:rsidR="00BA71D0" w:rsidRPr="007D15FD" w:rsidRDefault="00BA71D0" w:rsidP="00BA71D0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  <w:footnote w:id="4">
    <w:p w14:paraId="5CC698D7" w14:textId="77777777" w:rsidR="00B10157" w:rsidRPr="007D15FD" w:rsidRDefault="00B10157" w:rsidP="00B10157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</w:t>
      </w:r>
      <w:r w:rsidRPr="00130CD7">
        <w:rPr>
          <w:rFonts w:asciiTheme="minorHAnsi" w:hAnsiTheme="minorHAnsi" w:cstheme="minorHAnsi"/>
          <w:sz w:val="16"/>
        </w:rPr>
        <w:t>Wykonawca winien wskazać producenta i model wszystkich elementów wyszczególnionych w formularzu ofertowym. W przypadku, gdy wykonawca jest producentem oferowanego elementu można użyć określenia „</w:t>
      </w:r>
      <w:r w:rsidRPr="00130CD7">
        <w:rPr>
          <w:rFonts w:asciiTheme="minorHAnsi" w:hAnsiTheme="minorHAnsi" w:cstheme="minorHAnsi"/>
          <w:b/>
          <w:sz w:val="16"/>
        </w:rPr>
        <w:t>wyrób własny</w:t>
      </w:r>
      <w:r w:rsidRPr="00130CD7">
        <w:rPr>
          <w:rFonts w:asciiTheme="minorHAnsi" w:hAnsiTheme="minorHAnsi" w:cstheme="minorHAnsi"/>
          <w:sz w:val="16"/>
        </w:rPr>
        <w:t>”. W przypadku, gdy wykonawca nie jest producentem oferowanego elementu musi wskazać producenta i model elementu!</w:t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130CD7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5"/>
  </w:num>
  <w:num w:numId="21">
    <w:abstractNumId w:val="21"/>
  </w:num>
  <w:num w:numId="22">
    <w:abstractNumId w:val="14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FB550C6-BF6E-4381-A959-D30116834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78</TotalTime>
  <Pages>4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Bartek Baziak</cp:lastModifiedBy>
  <cp:revision>7</cp:revision>
  <cp:lastPrinted>2021-06-22T12:36:00Z</cp:lastPrinted>
  <dcterms:created xsi:type="dcterms:W3CDTF">2022-06-25T14:30:00Z</dcterms:created>
  <dcterms:modified xsi:type="dcterms:W3CDTF">2022-06-27T12:45:00Z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