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444444"/>
          <w:sz w:val="20"/>
          <w:szCs w:val="20"/>
        </w:rPr>
        <w:t>08/07/2022    S130</w:t>
      </w:r>
    </w:p>
    <w:p w:rsidR="00EC648D" w:rsidRPr="00EC648D" w:rsidRDefault="00EC648D" w:rsidP="00EC648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EC648D" w:rsidRPr="00EC648D" w:rsidRDefault="00EC648D" w:rsidP="00EC648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EC648D" w:rsidRPr="00EC648D" w:rsidRDefault="00EC648D" w:rsidP="00EC648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EC648D" w:rsidRPr="00EC648D" w:rsidRDefault="00EC648D" w:rsidP="00EC648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EC648D" w:rsidRPr="00EC648D" w:rsidRDefault="00EC648D" w:rsidP="00EC648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EC648D" w:rsidRPr="00EC648D" w:rsidRDefault="00EC648D" w:rsidP="00EC648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Środki czyszczące i polerujące</w:t>
      </w:r>
    </w:p>
    <w:p w:rsidR="00EC648D" w:rsidRPr="00EC648D" w:rsidRDefault="00EC648D" w:rsidP="00EC648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130-367337</w:t>
      </w:r>
    </w:p>
    <w:p w:rsidR="00EC648D" w:rsidRPr="00EC648D" w:rsidRDefault="00EC648D" w:rsidP="00EC648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C648D" w:rsidRPr="00EC648D" w:rsidRDefault="00EC648D" w:rsidP="00EC648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EC648D" w:rsidRPr="00EC648D" w:rsidRDefault="00EC648D" w:rsidP="00EC648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EC648D" w:rsidRPr="00EC648D" w:rsidRDefault="00EC648D" w:rsidP="00EC648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Dostawy sukcesywne środków czystości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Numer referencyjny: 98/2022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Dostawy sukcesywne środków czystości zgodnie z zapisami SWZ i formularzami cenowymi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Płyny, środki czyszczące różnego rodzaju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Dla pozycje 1, 2, 3 i 6 Wykonawca bezpłatnie dostarczy i zamontuje oraz będzie serwisował w czasie trwania umowy urządzenia dozujące na terenie kuchni oraz szpitala.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Dla pozycji 1 i 6 dozowniki typu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Topmater</w:t>
      </w:r>
      <w:proofErr w:type="spell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20.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Wszystkie preparaty chemiczne i urządzenia dozujące powinny być kompatybilne i pochodzić od jednego producenta.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370.00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Produkty przeznaczone do dozowników zamontowanych na terenie Szpitala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300.00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Nakładki na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mopy</w:t>
      </w:r>
      <w:proofErr w:type="spellEnd"/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340.00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Gąbka z hypoalergicznym żelem myjącym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35.00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Ścierki z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mikrofibry</w:t>
      </w:r>
      <w:proofErr w:type="spellEnd"/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63.96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Środki czyszczące i inne produkty do czyszczenia i obsługi samochodów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80.00 PLN.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Etykiety samoprzylepne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39800000 Środki czyszczące i polerujące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Okres w miesiącach: 6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400.00 PLN.</w:t>
      </w:r>
    </w:p>
    <w:p w:rsidR="00EC648D" w:rsidRPr="00EC648D" w:rsidRDefault="00EC648D" w:rsidP="00EC648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SWZ) odpowiadających przedmiotowi zamówienia wraz z dokumentami wskazanymi w pkt.9.2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1 - min. 17.600,00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2 - min. 14.500,00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3 - min. 16.600,00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4 - Zamawiający nie stawia warunku dla zadania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5 - min. 3.000,00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6 - min. 3.500,00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- dla zadania nr 7 - min. 18.900,00 zł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Zgodnie z projektem umowy.</w:t>
      </w:r>
    </w:p>
    <w:p w:rsidR="00EC648D" w:rsidRPr="00EC648D" w:rsidRDefault="00EC648D" w:rsidP="00EC648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Data: 11/08/2022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08/11/2022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Data: 11/08/2022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 siedzibie Zamawiającego, otwarcia ofert nastąpi za pośrednictwem platformy </w:t>
      </w:r>
      <w:hyperlink r:id="rId16" w:tgtFrame="_blank" w:history="1"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 na karcie otwarcia. 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załączniki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, poprzez otwarcie ofert, które jest jednoznaczne z ich upublicznienie,.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EC648D" w:rsidRPr="00EC648D" w:rsidRDefault="00EC648D" w:rsidP="00EC648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C648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Formularz cenowy - załącznik nr 2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(procedura pełna) - załącznik nr 4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 - załącznik nr 5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W celu potwierdzenia i weryfikacji informacji zawartych w ofercie należy dołączyć materiały informacyjne w postaci katalogów, folderów, opisów przedmiotu zamówienia potwierdzające każdy parametr opisany w formularzu cenowym - dla wszystkich pozycji we wszystkich zadaniach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Dokumenty wskazane w opisie przedmiotu zamówienia (w formularzu cenowym) - dotyczy zadania nr 1, 4, 6, 9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Zamawiający przewiduje uzupełnienie przedmiotowych środków dowodowych.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złącznik nr 7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Wykaz dostaw - załącznik nr 6 do SWZ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EC648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EC648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C648D" w:rsidRPr="00EC648D" w:rsidRDefault="00EC648D" w:rsidP="00EC648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C648D">
        <w:rPr>
          <w:rFonts w:ascii="Lucida Sans Unicode" w:hAnsi="Lucida Sans Unicode" w:cs="Lucida Sans Unicode"/>
          <w:color w:val="000000"/>
          <w:sz w:val="20"/>
          <w:szCs w:val="20"/>
        </w:rPr>
        <w:t>04/07/2022</w:t>
      </w:r>
    </w:p>
    <w:p w:rsidR="00A450B2" w:rsidRDefault="00A450B2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ind w:left="566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EC648D" w:rsidRDefault="00EC648D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rPr>
          <w:rFonts w:ascii="Arial Narrow" w:hAnsi="Arial Narrow"/>
          <w:sz w:val="22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Default="00EC648D" w:rsidP="00EC648D">
      <w:pPr>
        <w:rPr>
          <w:rFonts w:ascii="Arial Narrow" w:hAnsi="Arial Narrow"/>
          <w:sz w:val="20"/>
        </w:rPr>
      </w:pPr>
    </w:p>
    <w:p w:rsidR="00EC648D" w:rsidRPr="00EC648D" w:rsidRDefault="00EC648D" w:rsidP="00EC648D">
      <w:pPr>
        <w:rPr>
          <w:rFonts w:ascii="Arial Narrow" w:hAnsi="Arial Narrow"/>
          <w:sz w:val="20"/>
        </w:rPr>
      </w:pPr>
      <w:bookmarkStart w:id="0" w:name="_GoBack"/>
      <w:bookmarkEnd w:id="0"/>
      <w:r w:rsidRPr="00EC648D">
        <w:rPr>
          <w:rFonts w:ascii="Arial Narrow" w:hAnsi="Arial Narrow"/>
          <w:sz w:val="20"/>
        </w:rPr>
        <w:t>Wykonano w 2 egz. na 5 ark.</w:t>
      </w:r>
    </w:p>
    <w:p w:rsidR="00EC648D" w:rsidRPr="00EC648D" w:rsidRDefault="00EC648D" w:rsidP="00EC648D">
      <w:pPr>
        <w:rPr>
          <w:rFonts w:ascii="Arial Narrow" w:hAnsi="Arial Narrow"/>
          <w:sz w:val="20"/>
        </w:rPr>
      </w:pPr>
      <w:r w:rsidRPr="00EC648D">
        <w:rPr>
          <w:rFonts w:ascii="Arial Narrow" w:hAnsi="Arial Narrow"/>
          <w:sz w:val="20"/>
        </w:rPr>
        <w:t>Egz. 1 – biuro przepustek</w:t>
      </w:r>
    </w:p>
    <w:p w:rsidR="00EC648D" w:rsidRPr="00EC648D" w:rsidRDefault="00EC648D" w:rsidP="00EC648D">
      <w:pPr>
        <w:rPr>
          <w:rFonts w:ascii="Arial Narrow" w:hAnsi="Arial Narrow"/>
          <w:sz w:val="20"/>
        </w:rPr>
      </w:pPr>
      <w:r w:rsidRPr="00EC648D">
        <w:rPr>
          <w:rFonts w:ascii="Arial Narrow" w:hAnsi="Arial Narrow"/>
          <w:sz w:val="20"/>
        </w:rPr>
        <w:t>Egz. 2 – hol szpitala</w:t>
      </w:r>
    </w:p>
    <w:p w:rsidR="00EC648D" w:rsidRPr="00EC648D" w:rsidRDefault="00EC648D" w:rsidP="00EC648D">
      <w:pPr>
        <w:rPr>
          <w:rFonts w:ascii="Arial Narrow" w:hAnsi="Arial Narrow"/>
          <w:sz w:val="20"/>
        </w:rPr>
      </w:pPr>
      <w:r w:rsidRPr="00EC648D">
        <w:rPr>
          <w:rFonts w:ascii="Arial Narrow" w:hAnsi="Arial Narrow"/>
          <w:sz w:val="20"/>
        </w:rPr>
        <w:t>Wyk. A. Przykłota – tel. 261 417 449</w:t>
      </w:r>
    </w:p>
    <w:p w:rsidR="00EC648D" w:rsidRPr="00EC648D" w:rsidRDefault="00EC648D" w:rsidP="00EC648D">
      <w:pPr>
        <w:rPr>
          <w:rFonts w:ascii="Arial Narrow" w:hAnsi="Arial Narrow"/>
          <w:sz w:val="20"/>
        </w:rPr>
      </w:pPr>
      <w:proofErr w:type="gramStart"/>
      <w:r w:rsidRPr="00EC648D">
        <w:rPr>
          <w:rFonts w:ascii="Arial Narrow" w:hAnsi="Arial Narrow"/>
          <w:sz w:val="20"/>
        </w:rPr>
        <w:t>data</w:t>
      </w:r>
      <w:proofErr w:type="gramEnd"/>
      <w:r w:rsidRPr="00EC648D">
        <w:rPr>
          <w:rFonts w:ascii="Arial Narrow" w:hAnsi="Arial Narrow"/>
          <w:sz w:val="20"/>
        </w:rPr>
        <w:t xml:space="preserve">: 08.07.2022 </w:t>
      </w:r>
      <w:proofErr w:type="gramStart"/>
      <w:r w:rsidRPr="00EC648D">
        <w:rPr>
          <w:rFonts w:ascii="Arial Narrow" w:hAnsi="Arial Narrow"/>
          <w:sz w:val="20"/>
        </w:rPr>
        <w:t>r</w:t>
      </w:r>
      <w:proofErr w:type="gramEnd"/>
      <w:r w:rsidRPr="00EC648D">
        <w:rPr>
          <w:rFonts w:ascii="Arial Narrow" w:hAnsi="Arial Narrow"/>
          <w:sz w:val="20"/>
        </w:rPr>
        <w:t xml:space="preserve">. </w:t>
      </w:r>
    </w:p>
    <w:sectPr w:rsidR="00EC648D" w:rsidRPr="00EC648D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F03" w:rsidRDefault="00726F03">
      <w:r>
        <w:separator/>
      </w:r>
    </w:p>
  </w:endnote>
  <w:endnote w:type="continuationSeparator" w:id="0">
    <w:p w:rsidR="00726F03" w:rsidRDefault="00726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CF" w:rsidRDefault="000125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EC648D">
      <w:rPr>
        <w:rStyle w:val="Numerstrony"/>
        <w:rFonts w:ascii="Arial" w:hAnsi="Arial" w:cs="Arial"/>
        <w:noProof/>
        <w:sz w:val="18"/>
        <w:szCs w:val="18"/>
      </w:rPr>
      <w:t>10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CF" w:rsidRDefault="000125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F03" w:rsidRDefault="00726F03">
      <w:r>
        <w:separator/>
      </w:r>
    </w:p>
  </w:footnote>
  <w:footnote w:type="continuationSeparator" w:id="0">
    <w:p w:rsidR="00726F03" w:rsidRDefault="00726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CF" w:rsidRDefault="000125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CF" w:rsidRPr="00EC648D" w:rsidRDefault="00EC648D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98/2022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CF" w:rsidRDefault="000125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9702E16"/>
    <w:multiLevelType w:val="multilevel"/>
    <w:tmpl w:val="79B2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F03"/>
    <w:rsid w:val="000065A2"/>
    <w:rsid w:val="000125CF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26F03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C648D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850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65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81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363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50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8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326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024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740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72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04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1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4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1108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6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8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96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91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790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03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75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91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20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7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071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00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6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645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80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93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56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344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085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4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7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29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57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872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93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3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893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55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492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445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35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560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90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84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5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232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5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08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98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9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83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154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08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352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29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0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30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2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23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523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4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215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08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93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552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56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61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8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9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512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8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92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99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6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7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737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7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095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84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99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88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84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5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1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863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4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87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85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82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7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0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032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932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524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88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495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6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563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174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00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146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21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2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79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63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00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812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8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35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640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9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8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886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81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5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6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54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8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3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56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9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7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593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77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57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1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5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69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160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89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4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9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84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364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1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89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34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551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56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15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45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7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58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7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6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025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111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37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90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93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90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062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8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7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18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97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86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18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93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52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40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5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471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9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702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99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148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17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487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50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96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624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104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1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22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947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600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95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7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78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258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639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8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21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59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436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4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5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41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533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30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9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7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952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117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325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323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4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57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3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6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0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9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10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52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399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58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947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8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448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1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079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600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819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03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06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98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14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08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98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97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25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89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733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39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5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83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3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627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03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8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04298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733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1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10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758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361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17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19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10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10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703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41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77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531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76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23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9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3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971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334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00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06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203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84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768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21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3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1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39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76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80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988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64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92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322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28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40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26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316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27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40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29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40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78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8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557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778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98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842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3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7337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367337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7337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367337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67337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2709</Words>
  <Characters>16259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2022-07-08T07:21:00Z</dcterms:created>
  <dcterms:modified xsi:type="dcterms:W3CDTF">2022-07-08T07:23:00Z</dcterms:modified>
</cp:coreProperties>
</file>