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E61D0E" w:rsidRPr="00E61D0E">
        <w:rPr>
          <w:b/>
        </w:rPr>
        <w:t>NZ/47/D/N/L/2022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E61D0E" w:rsidRPr="00E61D0E">
        <w:rPr>
          <w:rFonts w:ascii="Arial Narrow" w:hAnsi="Arial Narrow"/>
          <w:b/>
        </w:rPr>
        <w:t>Dostawy wyrobów medycznych ujęte w 12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3E75" w:rsidRDefault="00F63E75" w:rsidP="0038231F">
      <w:pPr>
        <w:spacing w:after="0" w:line="240" w:lineRule="auto"/>
      </w:pPr>
      <w:r>
        <w:separator/>
      </w:r>
    </w:p>
  </w:endnote>
  <w:endnote w:type="continuationSeparator" w:id="0">
    <w:p w:rsidR="00F63E75" w:rsidRDefault="00F63E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D0E" w:rsidRDefault="00E61D0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61D0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61D0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D0E" w:rsidRDefault="00E61D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3E75" w:rsidRDefault="00F63E75" w:rsidP="0038231F">
      <w:pPr>
        <w:spacing w:after="0" w:line="240" w:lineRule="auto"/>
      </w:pPr>
      <w:r>
        <w:separator/>
      </w:r>
    </w:p>
  </w:footnote>
  <w:footnote w:type="continuationSeparator" w:id="0">
    <w:p w:rsidR="00F63E75" w:rsidRDefault="00F63E7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D0E" w:rsidRDefault="00E61D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D0E" w:rsidRDefault="00E61D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D0E" w:rsidRDefault="00E61D0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3E75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1D0E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3E75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00A114C-B4B0-4C39-A63A-EC58AC232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B3BAA-0F08-40A9-A333-3D0D5B271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625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2016-07-26T10:32:00Z</cp:lastPrinted>
  <dcterms:created xsi:type="dcterms:W3CDTF">2022-07-07T09:22:00Z</dcterms:created>
  <dcterms:modified xsi:type="dcterms:W3CDTF">2022-07-07T09:22:00Z</dcterms:modified>
</cp:coreProperties>
</file>