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C77C" w14:textId="03F5C96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65E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A399E4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D53ADDC" w14:textId="77777777" w:rsidR="006676AE" w:rsidRPr="0012157F" w:rsidRDefault="00ED7BA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Gmina Woźniki</w:t>
      </w:r>
    </w:p>
    <w:p w14:paraId="6E41B3F9" w14:textId="77777777" w:rsidR="006676AE" w:rsidRPr="0012157F" w:rsidRDefault="00ED7BA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69A25C9A" w14:textId="77777777" w:rsidR="00F90CD1" w:rsidRDefault="00ED7BA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D7BA6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ED7BA6">
        <w:rPr>
          <w:rFonts w:ascii="Arial" w:hAnsi="Arial" w:cs="Arial"/>
        </w:rPr>
        <w:t>Woźniki</w:t>
      </w:r>
    </w:p>
    <w:p w14:paraId="14C7779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44523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F13112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986B53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FE34FA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E73B4D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7EDDA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ADE694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17A175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7BA6" w:rsidRPr="0012157F" w14:paraId="6B4AFAB5" w14:textId="77777777" w:rsidTr="009E427A">
        <w:tc>
          <w:tcPr>
            <w:tcW w:w="9104" w:type="dxa"/>
            <w:shd w:val="clear" w:color="auto" w:fill="D9D9D9"/>
          </w:tcPr>
          <w:p w14:paraId="63DF6908" w14:textId="77777777" w:rsidR="00ED7BA6" w:rsidRPr="0012157F" w:rsidRDefault="00ED7BA6" w:rsidP="009E427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CCD49BA" w14:textId="77777777" w:rsidR="00ED7BA6" w:rsidRPr="0012157F" w:rsidRDefault="00ED7BA6" w:rsidP="009E42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7B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ED7B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D7BA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A9214AD" w14:textId="77777777" w:rsidR="00ED7BA6" w:rsidRPr="00612283" w:rsidRDefault="00ED7BA6" w:rsidP="009E427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12FFBDB" w14:textId="77777777" w:rsidR="00ED7BA6" w:rsidRPr="00612283" w:rsidRDefault="00ED7BA6" w:rsidP="009E427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DDAD36" w14:textId="77777777" w:rsidR="00ED7BA6" w:rsidRPr="0012157F" w:rsidRDefault="00ED7BA6" w:rsidP="009E42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680E8F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F292EF1" w14:textId="731E8AAA" w:rsidR="00ED7BA6" w:rsidRPr="00ED7BA6" w:rsidRDefault="00ED7BA6" w:rsidP="0004592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7BA6">
        <w:rPr>
          <w:rFonts w:ascii="Arial" w:hAnsi="Arial" w:cs="Arial"/>
          <w:b/>
          <w:sz w:val="24"/>
          <w:szCs w:val="24"/>
        </w:rPr>
        <w:t xml:space="preserve">Zakup sprzętu komputerowego wraz z oprogramowaniem </w:t>
      </w:r>
    </w:p>
    <w:p w14:paraId="19FAC6B8" w14:textId="77777777" w:rsidR="00E50194" w:rsidRDefault="00ED7BA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D7BA6">
        <w:rPr>
          <w:rFonts w:ascii="Arial" w:hAnsi="Arial" w:cs="Arial"/>
          <w:b/>
          <w:sz w:val="24"/>
          <w:szCs w:val="24"/>
        </w:rPr>
        <w:t>w ramach projektu: "Wsparcie dzieci z rodzin popegeerowskich w rozwoju cyfrowym - Granty PPGR"</w:t>
      </w:r>
    </w:p>
    <w:p w14:paraId="44A63B5D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7BA6" w:rsidRPr="00ED7BA6">
        <w:rPr>
          <w:rFonts w:ascii="Arial" w:hAnsi="Arial" w:cs="Arial"/>
          <w:b/>
          <w:sz w:val="24"/>
          <w:szCs w:val="24"/>
        </w:rPr>
        <w:t>ZP 271.10.2022</w:t>
      </w:r>
    </w:p>
    <w:p w14:paraId="3840334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7BA6" w:rsidRPr="00ED7BA6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3E7C443" w14:textId="77777777" w:rsidTr="00650D6C">
        <w:tc>
          <w:tcPr>
            <w:tcW w:w="9104" w:type="dxa"/>
            <w:shd w:val="clear" w:color="auto" w:fill="D9D9D9"/>
          </w:tcPr>
          <w:p w14:paraId="11FD0CF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61185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0EF2E1F" w14:textId="77777777" w:rsidR="00ED7BA6" w:rsidRPr="00992BD8" w:rsidRDefault="00ED7BA6" w:rsidP="00ED7BA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2C952C6" w14:textId="77777777" w:rsidR="002426FF" w:rsidRPr="00A44833" w:rsidRDefault="00ED7BA6" w:rsidP="00ED7BA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07944FB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7581CDC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3A580F4B" w14:textId="77777777" w:rsidR="00ED7BA6" w:rsidRPr="0012157F" w:rsidRDefault="00ED7BA6" w:rsidP="00ED7BA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F4F953F" w14:textId="77777777" w:rsidR="00ED7BA6" w:rsidRPr="00A44833" w:rsidRDefault="00ED7BA6" w:rsidP="00ED7BA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B1D8C66" w14:textId="77777777" w:rsidR="00ED7BA6" w:rsidRPr="0012157F" w:rsidRDefault="00ED7BA6" w:rsidP="00ED7B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79FD7DC" w14:textId="77777777" w:rsidR="00ED7BA6" w:rsidRPr="0012157F" w:rsidRDefault="00ED7BA6" w:rsidP="00ED7BA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A28CC3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A303EA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7DFE46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34B3B6A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832F0C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4AEC2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FBDF5F0" w14:textId="77777777" w:rsidTr="00CD4DD1">
        <w:tc>
          <w:tcPr>
            <w:tcW w:w="9104" w:type="dxa"/>
            <w:shd w:val="clear" w:color="auto" w:fill="D9D9D9"/>
          </w:tcPr>
          <w:p w14:paraId="3651EB5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591052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6FE1E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901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98A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8454EE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A959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F7EEB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34D11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F0793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67EF0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49BF8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B456BA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1405FD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2DAA1B2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1E011F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C1DFB0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5354F7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937042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EA6A67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B7ADC89" w14:textId="77777777" w:rsidTr="00CD4DD1">
        <w:tc>
          <w:tcPr>
            <w:tcW w:w="9104" w:type="dxa"/>
            <w:shd w:val="clear" w:color="auto" w:fill="D9D9D9"/>
          </w:tcPr>
          <w:p w14:paraId="3A4D888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6B5088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D7ECA18" w14:textId="77777777" w:rsidTr="00847232">
        <w:tc>
          <w:tcPr>
            <w:tcW w:w="9104" w:type="dxa"/>
            <w:shd w:val="clear" w:color="auto" w:fill="D9D9D9"/>
          </w:tcPr>
          <w:p w14:paraId="06FD464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41BD78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293E7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4D8F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91A2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16E72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AE7F6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E5ABA7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B0EAA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261CB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27BC6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733F7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B568ABA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6F33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E2B1F" w14:textId="77777777" w:rsidR="006F33CD" w:rsidRDefault="006F33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081D52B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7FA72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FF9C3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2188BD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06AC3E79" w:rsidR="00ED7BA6" w:rsidRDefault="006F33CD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E54C26" wp14:editId="12FACBDD">
          <wp:simplePos x="0" y="0"/>
          <wp:positionH relativeFrom="column">
            <wp:posOffset>-885825</wp:posOffset>
          </wp:positionH>
          <wp:positionV relativeFrom="paragraph">
            <wp:posOffset>-448310</wp:posOffset>
          </wp:positionV>
          <wp:extent cx="7559040" cy="10690860"/>
          <wp:effectExtent l="0" t="0" r="381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0DC7" w14:textId="77777777" w:rsidR="006F33CD" w:rsidRDefault="006F33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1"/>
  </w:num>
  <w:num w:numId="2" w16cid:durableId="1974362750">
    <w:abstractNumId w:val="0"/>
  </w:num>
  <w:num w:numId="3" w16cid:durableId="1120608434">
    <w:abstractNumId w:val="10"/>
  </w:num>
  <w:num w:numId="4" w16cid:durableId="155269753">
    <w:abstractNumId w:val="13"/>
  </w:num>
  <w:num w:numId="5" w16cid:durableId="2079011184">
    <w:abstractNumId w:val="12"/>
  </w:num>
  <w:num w:numId="6" w16cid:durableId="1258099209">
    <w:abstractNumId w:val="9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7"/>
  </w:num>
  <w:num w:numId="11" w16cid:durableId="1564411278">
    <w:abstractNumId w:val="5"/>
  </w:num>
  <w:num w:numId="12" w16cid:durableId="1448889150">
    <w:abstractNumId w:val="8"/>
  </w:num>
  <w:num w:numId="13" w16cid:durableId="1116362838">
    <w:abstractNumId w:val="3"/>
  </w:num>
  <w:num w:numId="14" w16cid:durableId="915744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5</cp:revision>
  <cp:lastPrinted>2016-07-26T10:32:00Z</cp:lastPrinted>
  <dcterms:created xsi:type="dcterms:W3CDTF">2022-07-11T12:04:00Z</dcterms:created>
  <dcterms:modified xsi:type="dcterms:W3CDTF">2022-07-12T11:53:00Z</dcterms:modified>
</cp:coreProperties>
</file>