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6BDF0E" w14:textId="6063E944"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A27CD6">
        <w:rPr>
          <w:rFonts w:ascii="Arial" w:hAnsi="Arial" w:cs="Arial"/>
          <w:bCs/>
          <w:i w:val="0"/>
          <w:szCs w:val="24"/>
        </w:rPr>
        <w:t>5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14:paraId="6D58FAB8" w14:textId="77777777"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09974E7F" w14:textId="77777777"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C1370A" w:rsidRPr="00C1370A">
        <w:rPr>
          <w:rFonts w:ascii="Arial" w:hAnsi="Arial" w:cs="Arial"/>
          <w:b/>
          <w:sz w:val="24"/>
          <w:szCs w:val="24"/>
        </w:rPr>
        <w:t>ZP 271.10.2022</w:t>
      </w:r>
    </w:p>
    <w:p w14:paraId="0CAB161D" w14:textId="77777777"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14:paraId="1A7BFDF3" w14:textId="77777777"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14:paraId="21CA1B96" w14:textId="77777777"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619107D5" w14:textId="77777777"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13E65504" w14:textId="77777777"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06583DBE" w14:textId="77777777"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024559D9" w14:textId="77777777"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14:paraId="399499AC" w14:textId="77777777"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14:paraId="14D82C0A" w14:textId="77777777"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1370A" w:rsidRPr="004B1027" w14:paraId="237224BB" w14:textId="77777777" w:rsidTr="009E427A">
        <w:tc>
          <w:tcPr>
            <w:tcW w:w="9104" w:type="dxa"/>
            <w:shd w:val="clear" w:color="auto" w:fill="D9D9D9"/>
          </w:tcPr>
          <w:p w14:paraId="441E29DD" w14:textId="77777777" w:rsidR="00C1370A" w:rsidRPr="004B1027" w:rsidRDefault="00C1370A" w:rsidP="009E427A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5438DFE5" w14:textId="77777777" w:rsidR="00C1370A" w:rsidRPr="004B1027" w:rsidRDefault="00C1370A" w:rsidP="009E427A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C1370A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C1370A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C1370A">
              <w:rPr>
                <w:rFonts w:ascii="Arial" w:hAnsi="Arial" w:cs="Arial"/>
                <w:sz w:val="22"/>
                <w:szCs w:val="22"/>
              </w:rPr>
              <w:t xml:space="preserve">. Dz.U. z 2021r. poz. 1129 z </w:t>
            </w:r>
            <w:proofErr w:type="spellStart"/>
            <w:r w:rsidRPr="00C1370A">
              <w:rPr>
                <w:rFonts w:ascii="Arial" w:hAnsi="Arial" w:cs="Arial"/>
                <w:sz w:val="22"/>
                <w:szCs w:val="22"/>
              </w:rPr>
              <w:t>późn</w:t>
            </w:r>
            <w:proofErr w:type="spellEnd"/>
            <w:r w:rsidRPr="00C1370A">
              <w:rPr>
                <w:rFonts w:ascii="Arial" w:hAnsi="Arial" w:cs="Arial"/>
                <w:sz w:val="22"/>
                <w:szCs w:val="22"/>
              </w:rPr>
              <w:t>. zm.)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14:paraId="24F24184" w14:textId="77777777" w:rsidR="00C1370A" w:rsidRPr="004B1027" w:rsidRDefault="00C1370A" w:rsidP="009E427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7CC818F3" w14:textId="77777777" w:rsidR="00C1370A" w:rsidRPr="004B1027" w:rsidRDefault="00C1370A" w:rsidP="009E427A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6CF7D68C" w14:textId="77777777"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14:paraId="7AEEB709" w14:textId="77777777"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14:paraId="2C91C34F" w14:textId="4F9245BD" w:rsidR="00C1370A" w:rsidRPr="00C1370A" w:rsidRDefault="00C1370A" w:rsidP="00DD3323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C1370A">
        <w:rPr>
          <w:rFonts w:ascii="Arial" w:hAnsi="Arial" w:cs="Arial"/>
          <w:b/>
          <w:sz w:val="24"/>
          <w:szCs w:val="24"/>
        </w:rPr>
        <w:t xml:space="preserve">Zakup sprzętu komputerowego wraz z oprogramowaniem </w:t>
      </w:r>
    </w:p>
    <w:p w14:paraId="6EFE87B0" w14:textId="77777777" w:rsidR="006E0FAA" w:rsidRPr="004B1027" w:rsidRDefault="00C1370A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C1370A">
        <w:rPr>
          <w:rFonts w:ascii="Arial" w:hAnsi="Arial" w:cs="Arial"/>
          <w:b/>
          <w:sz w:val="24"/>
          <w:szCs w:val="24"/>
        </w:rPr>
        <w:t>w ramach projektu: "Wsparcie dzieci z rodzin popegeerowskich w rozwoju cyfrowym - Granty PPGR"</w:t>
      </w:r>
    </w:p>
    <w:p w14:paraId="35A84A8C" w14:textId="77777777"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14:paraId="1440AE02" w14:textId="77777777"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14:paraId="106051B4" w14:textId="77777777"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5A2B2B19" w14:textId="77777777"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52"/>
        <w:gridCol w:w="5750"/>
      </w:tblGrid>
      <w:tr w:rsidR="00312A4F" w:rsidRPr="004B1027" w14:paraId="042E3DD0" w14:textId="77777777" w:rsidTr="00C37CD2">
        <w:trPr>
          <w:trHeight w:val="321"/>
        </w:trPr>
        <w:tc>
          <w:tcPr>
            <w:tcW w:w="516" w:type="dxa"/>
          </w:tcPr>
          <w:p w14:paraId="45214D93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14:paraId="29A9E508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14:paraId="75C43B92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14:paraId="47EA1ED2" w14:textId="77777777" w:rsidTr="009A4CD3">
        <w:tc>
          <w:tcPr>
            <w:tcW w:w="516" w:type="dxa"/>
          </w:tcPr>
          <w:p w14:paraId="7D060C15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14:paraId="6C0A7252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67D094D2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14:paraId="72DC1D50" w14:textId="77777777" w:rsidTr="009A4CD3">
        <w:tc>
          <w:tcPr>
            <w:tcW w:w="516" w:type="dxa"/>
          </w:tcPr>
          <w:p w14:paraId="7BAD32A8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14:paraId="3E7D451A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66D0C9D7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15D6899" w14:textId="77777777"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14:paraId="778263A9" w14:textId="77777777"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</w:t>
      </w:r>
      <w:r w:rsidRPr="004B1027">
        <w:rPr>
          <w:rFonts w:ascii="Arial" w:hAnsi="Arial" w:cs="Arial"/>
          <w:iCs/>
          <w:sz w:val="24"/>
          <w:szCs w:val="24"/>
        </w:rPr>
        <w:lastRenderedPageBreak/>
        <w:t>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14:paraId="60363F6F" w14:textId="77777777"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14:paraId="1C2C6011" w14:textId="77777777"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9B166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418" w:bottom="1702" w:left="1418" w:header="709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63E870" w14:textId="77777777" w:rsidR="00C23C00" w:rsidRDefault="00C23C00">
      <w:r>
        <w:separator/>
      </w:r>
    </w:p>
  </w:endnote>
  <w:endnote w:type="continuationSeparator" w:id="0">
    <w:p w14:paraId="6A6D2EE6" w14:textId="77777777" w:rsidR="00C23C00" w:rsidRDefault="00C23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C28DD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7C7411A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167AC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70E886E" w14:textId="77777777" w:rsidR="009B166B" w:rsidRDefault="009B166B" w:rsidP="00336EEB">
    <w:pPr>
      <w:pStyle w:val="Stopka"/>
      <w:tabs>
        <w:tab w:val="clear" w:pos="4536"/>
      </w:tabs>
      <w:jc w:val="center"/>
    </w:pPr>
  </w:p>
  <w:p w14:paraId="2F7232EA" w14:textId="32A1DFAC" w:rsidR="009A4CD3" w:rsidRDefault="00707FA1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869542E" wp14:editId="5DC25EE4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EF4EB9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B17FB12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72C79" w14:textId="77777777" w:rsidR="009B166B" w:rsidRDefault="009B16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328506" w14:textId="77777777" w:rsidR="00C23C00" w:rsidRDefault="00C23C00">
      <w:r>
        <w:separator/>
      </w:r>
    </w:p>
  </w:footnote>
  <w:footnote w:type="continuationSeparator" w:id="0">
    <w:p w14:paraId="5ABB9D44" w14:textId="77777777" w:rsidR="00C23C00" w:rsidRDefault="00C23C00">
      <w:r>
        <w:continuationSeparator/>
      </w:r>
    </w:p>
  </w:footnote>
  <w:footnote w:id="1">
    <w:p w14:paraId="0BCF312C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D4B5AD" w14:textId="77777777" w:rsidR="009B166B" w:rsidRDefault="009B16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23CA8" w14:textId="4DC1B775" w:rsidR="00C1370A" w:rsidRDefault="009B166B">
    <w:pPr>
      <w:pStyle w:val="Nagwek"/>
    </w:pPr>
    <w:r>
      <w:rPr>
        <w:noProof/>
        <w:sz w:val="24"/>
        <w:szCs w:val="24"/>
      </w:rPr>
      <w:drawing>
        <wp:anchor distT="0" distB="0" distL="114300" distR="114300" simplePos="0" relativeHeight="251659776" behindDoc="1" locked="0" layoutInCell="1" allowOverlap="1" wp14:anchorId="30A04B49" wp14:editId="3B6FD865">
          <wp:simplePos x="0" y="0"/>
          <wp:positionH relativeFrom="page">
            <wp:align>left</wp:align>
          </wp:positionH>
          <wp:positionV relativeFrom="paragraph">
            <wp:posOffset>-498523</wp:posOffset>
          </wp:positionV>
          <wp:extent cx="7596206" cy="10725150"/>
          <wp:effectExtent l="0" t="0" r="5080" b="0"/>
          <wp:wrapNone/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99193" cy="1072936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87332F" w14:textId="77777777" w:rsidR="009B166B" w:rsidRDefault="009B16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9958548">
    <w:abstractNumId w:val="13"/>
  </w:num>
  <w:num w:numId="2" w16cid:durableId="1434285890">
    <w:abstractNumId w:val="0"/>
  </w:num>
  <w:num w:numId="3" w16cid:durableId="1972242738">
    <w:abstractNumId w:val="11"/>
  </w:num>
  <w:num w:numId="4" w16cid:durableId="1648824785">
    <w:abstractNumId w:val="8"/>
  </w:num>
  <w:num w:numId="5" w16cid:durableId="1088651250">
    <w:abstractNumId w:val="7"/>
  </w:num>
  <w:num w:numId="6" w16cid:durableId="846672131">
    <w:abstractNumId w:val="1"/>
  </w:num>
  <w:num w:numId="7" w16cid:durableId="110511885">
    <w:abstractNumId w:val="6"/>
  </w:num>
  <w:num w:numId="8" w16cid:durableId="1849755234">
    <w:abstractNumId w:val="3"/>
  </w:num>
  <w:num w:numId="9" w16cid:durableId="26562703">
    <w:abstractNumId w:val="2"/>
  </w:num>
  <w:num w:numId="10" w16cid:durableId="928122742">
    <w:abstractNumId w:val="5"/>
  </w:num>
  <w:num w:numId="11" w16cid:durableId="1713845179">
    <w:abstractNumId w:val="10"/>
  </w:num>
  <w:num w:numId="12" w16cid:durableId="1394113157">
    <w:abstractNumId w:val="4"/>
  </w:num>
  <w:num w:numId="13" w16cid:durableId="495533784">
    <w:abstractNumId w:val="9"/>
  </w:num>
  <w:num w:numId="14" w16cid:durableId="31195276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2CF5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04A9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07FA1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B166B"/>
    <w:rsid w:val="00A24942"/>
    <w:rsid w:val="00A27CD6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1370A"/>
    <w:rsid w:val="00C23C00"/>
    <w:rsid w:val="00C33407"/>
    <w:rsid w:val="00C37CD2"/>
    <w:rsid w:val="00C527C7"/>
    <w:rsid w:val="00C606B9"/>
    <w:rsid w:val="00C65401"/>
    <w:rsid w:val="00CB6204"/>
    <w:rsid w:val="00CC527A"/>
    <w:rsid w:val="00D0239D"/>
    <w:rsid w:val="00D74F94"/>
    <w:rsid w:val="00DD3323"/>
    <w:rsid w:val="00DD482A"/>
    <w:rsid w:val="00DE0396"/>
    <w:rsid w:val="00DE0405"/>
    <w:rsid w:val="00DE252B"/>
    <w:rsid w:val="00E37A20"/>
    <w:rsid w:val="00E42CF5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46014F"/>
  <w15:chartTrackingRefBased/>
  <w15:docId w15:val="{D5191A1C-9F00-4500-9BA5-2E72DCD4D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263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cp:lastModifiedBy>Katarzyna Nokielska</cp:lastModifiedBy>
  <cp:revision>5</cp:revision>
  <cp:lastPrinted>2010-01-07T09:39:00Z</cp:lastPrinted>
  <dcterms:created xsi:type="dcterms:W3CDTF">2022-07-11T12:03:00Z</dcterms:created>
  <dcterms:modified xsi:type="dcterms:W3CDTF">2022-07-12T11:53:00Z</dcterms:modified>
</cp:coreProperties>
</file>