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31EA" w14:textId="77777777" w:rsidR="007E331F" w:rsidRPr="003A094A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B036E1" w:rsidRPr="003A094A">
        <w:rPr>
          <w:rFonts w:ascii="Arial" w:hAnsi="Arial" w:cs="Arial"/>
          <w:sz w:val="22"/>
          <w:szCs w:val="22"/>
        </w:rPr>
        <w:t>1</w:t>
      </w:r>
      <w:r w:rsidRPr="003A094A">
        <w:rPr>
          <w:rFonts w:ascii="Arial" w:hAnsi="Arial" w:cs="Arial"/>
          <w:sz w:val="22"/>
          <w:szCs w:val="22"/>
        </w:rPr>
        <w:t xml:space="preserve"> </w:t>
      </w:r>
      <w:r w:rsidRPr="003A094A">
        <w:rPr>
          <w:rFonts w:ascii="Arial" w:hAnsi="Arial" w:cs="Arial"/>
          <w:b w:val="0"/>
          <w:sz w:val="22"/>
          <w:szCs w:val="22"/>
        </w:rPr>
        <w:t>do SWZ</w:t>
      </w:r>
    </w:p>
    <w:p w14:paraId="377AD020" w14:textId="77777777" w:rsidR="007E331F" w:rsidRPr="003A094A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3A094A" w14:paraId="77EF1FD3" w14:textId="77777777" w:rsidTr="005844F6">
        <w:tc>
          <w:tcPr>
            <w:tcW w:w="9104" w:type="dxa"/>
            <w:shd w:val="clear" w:color="auto" w:fill="F2F2F2"/>
          </w:tcPr>
          <w:p w14:paraId="7D8F2799" w14:textId="77777777" w:rsidR="00F31EAC" w:rsidRPr="003A094A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3A094A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2BA4DC9C" w14:textId="77777777" w:rsidR="007E331F" w:rsidRPr="003A094A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6EB0295B" w14:textId="77777777" w:rsidR="00F31EAC" w:rsidRPr="003A094A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Nawiązując do</w:t>
      </w:r>
      <w:r w:rsidR="00AA39D6" w:rsidRPr="003A094A">
        <w:rPr>
          <w:rFonts w:ascii="Arial" w:hAnsi="Arial" w:cs="Arial"/>
          <w:sz w:val="22"/>
          <w:szCs w:val="22"/>
        </w:rPr>
        <w:t xml:space="preserve"> toczącego się </w:t>
      </w:r>
      <w:r w:rsidRPr="003A094A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3A094A">
        <w:rPr>
          <w:rFonts w:ascii="Arial" w:hAnsi="Arial" w:cs="Arial"/>
          <w:sz w:val="22"/>
          <w:szCs w:val="22"/>
        </w:rPr>
        <w:t>prowadzonego</w:t>
      </w:r>
      <w:r w:rsidRPr="003A094A">
        <w:rPr>
          <w:rFonts w:ascii="Arial" w:hAnsi="Arial" w:cs="Arial"/>
          <w:sz w:val="22"/>
          <w:szCs w:val="22"/>
        </w:rPr>
        <w:t xml:space="preserve"> w trybie </w:t>
      </w:r>
      <w:r w:rsidR="00B036E1" w:rsidRPr="003A094A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036E1" w:rsidRPr="003A094A">
        <w:rPr>
          <w:rFonts w:ascii="Arial" w:hAnsi="Arial" w:cs="Arial"/>
          <w:sz w:val="22"/>
          <w:szCs w:val="22"/>
        </w:rPr>
        <w:t>Pzp</w:t>
      </w:r>
      <w:proofErr w:type="spellEnd"/>
      <w:r w:rsidRPr="003A094A">
        <w:rPr>
          <w:rFonts w:ascii="Arial" w:hAnsi="Arial" w:cs="Arial"/>
          <w:sz w:val="22"/>
          <w:szCs w:val="22"/>
        </w:rPr>
        <w:t xml:space="preserve"> </w:t>
      </w:r>
      <w:r w:rsidR="00F31EAC" w:rsidRPr="003A094A">
        <w:rPr>
          <w:rFonts w:ascii="Arial" w:hAnsi="Arial" w:cs="Arial"/>
          <w:sz w:val="22"/>
          <w:szCs w:val="22"/>
        </w:rPr>
        <w:t>pn.</w:t>
      </w:r>
      <w:r w:rsidRPr="003A094A">
        <w:rPr>
          <w:rFonts w:ascii="Arial" w:hAnsi="Arial" w:cs="Arial"/>
          <w:sz w:val="22"/>
          <w:szCs w:val="22"/>
        </w:rPr>
        <w:t xml:space="preserve">: </w:t>
      </w:r>
    </w:p>
    <w:p w14:paraId="7D013BEF" w14:textId="29DA340F" w:rsidR="00B036E1" w:rsidRPr="003A094A" w:rsidRDefault="00AA39D6" w:rsidP="00957FCE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”</w:t>
      </w:r>
      <w:r w:rsidR="00B036E1" w:rsidRPr="003A094A">
        <w:rPr>
          <w:rFonts w:ascii="Arial" w:hAnsi="Arial" w:cs="Arial"/>
          <w:b/>
          <w:sz w:val="22"/>
          <w:szCs w:val="22"/>
        </w:rPr>
        <w:t xml:space="preserve">Zakup sprzętu komputerowego wraz z oprogramowaniem </w:t>
      </w:r>
    </w:p>
    <w:p w14:paraId="33654C9E" w14:textId="77777777" w:rsidR="002E612D" w:rsidRPr="003A094A" w:rsidRDefault="00B036E1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w ramach projektu: "Wsparcie dzieci z rodzin popegeerowskich w rozwoju cyfrowym - Granty PPGR"</w:t>
      </w:r>
      <w:r w:rsidR="00AA39D6" w:rsidRPr="003A094A">
        <w:rPr>
          <w:rFonts w:ascii="Arial" w:hAnsi="Arial" w:cs="Arial"/>
          <w:sz w:val="22"/>
          <w:szCs w:val="22"/>
        </w:rPr>
        <w:t>”</w:t>
      </w:r>
    </w:p>
    <w:p w14:paraId="50390890" w14:textId="77777777" w:rsidR="00AA39D6" w:rsidRPr="003A094A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my niżej podpisani:</w:t>
      </w:r>
    </w:p>
    <w:p w14:paraId="370A5ADF" w14:textId="6733E854" w:rsidR="00AA39D6" w:rsidRPr="003A094A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234CFFB2" w14:textId="77777777" w:rsidR="00AA39D6" w:rsidRPr="003A094A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d</w:t>
      </w:r>
      <w:r w:rsidR="00AA39D6" w:rsidRPr="003A094A">
        <w:rPr>
          <w:rFonts w:ascii="Arial" w:hAnsi="Arial" w:cs="Arial"/>
          <w:sz w:val="22"/>
          <w:szCs w:val="22"/>
        </w:rPr>
        <w:t>ziałając w imieniu i na rzecz:</w:t>
      </w:r>
    </w:p>
    <w:p w14:paraId="5BFA0B9B" w14:textId="77777777" w:rsidR="00AE2ACB" w:rsidRPr="003A094A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Nazwa i adres Wykonawcy</w:t>
      </w:r>
      <w:r w:rsidRPr="003A094A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3A094A" w14:paraId="2FDED238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29C1F23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A6355C8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6FA7683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2336BCA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9BAD5C2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5EA35ED8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455DFAC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3A094A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D728D4B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59CAB3F9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C7A7430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3A094A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0C8289C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753D98D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067465A" w14:textId="77777777" w:rsidR="00AE2ACB" w:rsidRPr="003A094A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2502BDF1" w14:textId="77777777" w:rsidR="00AE2ACB" w:rsidRPr="003A094A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3A094A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3A094A">
              <w:rPr>
                <w:rFonts w:ascii="Arial" w:hAnsi="Arial" w:cs="Arial"/>
              </w:rPr>
              <w:t>*</w:t>
            </w:r>
          </w:p>
        </w:tc>
      </w:tr>
    </w:tbl>
    <w:p w14:paraId="571C9B10" w14:textId="77777777" w:rsidR="003B769C" w:rsidRPr="003A094A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7F758881" w14:textId="77777777" w:rsidR="004D5A42" w:rsidRPr="003A09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sz w:val="22"/>
        </w:rPr>
        <w:t>SKŁADAMY OFERTĘ</w:t>
      </w:r>
      <w:r w:rsidRPr="003A094A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5B02B8F1" w14:textId="77777777" w:rsidR="006D09E0" w:rsidRPr="003A094A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127DEDF7" w14:textId="69D397E6" w:rsidR="004D5A42" w:rsidRPr="003A094A" w:rsidRDefault="006D09E0" w:rsidP="00874176">
      <w:pPr>
        <w:pStyle w:val="Akapitzlist"/>
        <w:numPr>
          <w:ilvl w:val="1"/>
          <w:numId w:val="6"/>
        </w:numPr>
        <w:spacing w:before="120" w:after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Cena oferty wynosi: </w:t>
      </w:r>
      <w:r w:rsidR="0097776D" w:rsidRPr="003A094A">
        <w:rPr>
          <w:rFonts w:ascii="Arial" w:hAnsi="Arial" w:cs="Arial"/>
          <w:sz w:val="22"/>
        </w:rPr>
        <w:t>____________________________________________</w:t>
      </w:r>
      <w:r w:rsidRPr="003A094A">
        <w:rPr>
          <w:rFonts w:ascii="Arial" w:hAnsi="Arial" w:cs="Arial"/>
          <w:sz w:val="22"/>
        </w:rPr>
        <w:t xml:space="preserve"> </w:t>
      </w:r>
      <w:r w:rsidR="00A50E18" w:rsidRPr="003A094A">
        <w:rPr>
          <w:rFonts w:ascii="Arial" w:hAnsi="Arial" w:cs="Arial"/>
          <w:sz w:val="22"/>
        </w:rPr>
        <w:t xml:space="preserve"> </w:t>
      </w:r>
      <w:r w:rsidRPr="003A094A">
        <w:rPr>
          <w:rFonts w:ascii="Arial" w:hAnsi="Arial" w:cs="Arial"/>
          <w:sz w:val="22"/>
        </w:rPr>
        <w:t xml:space="preserve">zł </w:t>
      </w:r>
      <w:r w:rsidR="002214DB" w:rsidRPr="003A094A">
        <w:rPr>
          <w:rFonts w:ascii="Arial" w:hAnsi="Arial" w:cs="Arial"/>
          <w:sz w:val="22"/>
        </w:rPr>
        <w:t>netto</w:t>
      </w:r>
    </w:p>
    <w:p w14:paraId="041ECC3D" w14:textId="3C2AF04B" w:rsidR="006B63D6" w:rsidRPr="003A094A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</w:t>
      </w:r>
      <w:r w:rsidR="0097776D" w:rsidRPr="003A094A">
        <w:rPr>
          <w:rFonts w:ascii="Arial" w:hAnsi="Arial" w:cs="Arial"/>
          <w:sz w:val="22"/>
        </w:rPr>
        <w:t>__________________________________________________________</w:t>
      </w:r>
      <w:r w:rsidRPr="003A094A">
        <w:rPr>
          <w:rFonts w:ascii="Arial" w:hAnsi="Arial" w:cs="Arial"/>
          <w:sz w:val="22"/>
        </w:rPr>
        <w:t xml:space="preserve"> </w:t>
      </w:r>
      <w:r w:rsidR="002214DB" w:rsidRPr="003A094A">
        <w:rPr>
          <w:rFonts w:ascii="Arial" w:hAnsi="Arial" w:cs="Arial"/>
          <w:sz w:val="22"/>
        </w:rPr>
        <w:t>netto</w:t>
      </w:r>
      <w:r w:rsidRPr="003A094A">
        <w:rPr>
          <w:rFonts w:ascii="Arial" w:hAnsi="Arial" w:cs="Arial"/>
          <w:sz w:val="22"/>
        </w:rPr>
        <w:t>),</w:t>
      </w:r>
    </w:p>
    <w:p w14:paraId="2C8DF9C8" w14:textId="77777777" w:rsidR="00B9086B" w:rsidRPr="003A094A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3A094A">
        <w:rPr>
          <w:rFonts w:ascii="Arial" w:hAnsi="Arial" w:cs="Arial"/>
          <w:sz w:val="22"/>
        </w:rPr>
        <w:t>_______</w:t>
      </w:r>
      <w:r w:rsidRPr="003A094A">
        <w:rPr>
          <w:rFonts w:ascii="Arial" w:hAnsi="Arial" w:cs="Arial"/>
          <w:sz w:val="22"/>
        </w:rPr>
        <w:t xml:space="preserve"> %, wynosi kwotę:</w:t>
      </w:r>
    </w:p>
    <w:p w14:paraId="5DB43B48" w14:textId="411CBD18" w:rsidR="00B9086B" w:rsidRPr="003A094A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_______________________________________________________________</w:t>
      </w:r>
      <w:r w:rsidR="00B9086B" w:rsidRPr="003A094A">
        <w:rPr>
          <w:rFonts w:ascii="Arial" w:hAnsi="Arial" w:cs="Arial"/>
          <w:sz w:val="22"/>
        </w:rPr>
        <w:t xml:space="preserve"> </w:t>
      </w:r>
      <w:r w:rsidR="00A50E18" w:rsidRPr="003A094A">
        <w:rPr>
          <w:rFonts w:ascii="Arial" w:hAnsi="Arial" w:cs="Arial"/>
          <w:sz w:val="22"/>
        </w:rPr>
        <w:t xml:space="preserve"> </w:t>
      </w:r>
      <w:r w:rsidR="00B9086B" w:rsidRPr="003A094A">
        <w:rPr>
          <w:rFonts w:ascii="Arial" w:hAnsi="Arial" w:cs="Arial"/>
          <w:sz w:val="22"/>
        </w:rPr>
        <w:t xml:space="preserve">zł brutto </w:t>
      </w:r>
    </w:p>
    <w:p w14:paraId="665319E3" w14:textId="39DAEF13" w:rsidR="006B63D6" w:rsidRPr="003A094A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</w:t>
      </w:r>
      <w:r w:rsidR="0097776D" w:rsidRPr="003A094A">
        <w:rPr>
          <w:rFonts w:ascii="Arial" w:hAnsi="Arial" w:cs="Arial"/>
          <w:sz w:val="22"/>
        </w:rPr>
        <w:t>__________________________________________________________</w:t>
      </w:r>
      <w:r w:rsidRPr="003A094A">
        <w:rPr>
          <w:rFonts w:ascii="Arial" w:hAnsi="Arial" w:cs="Arial"/>
          <w:sz w:val="22"/>
        </w:rPr>
        <w:t>brutto).</w:t>
      </w:r>
    </w:p>
    <w:p w14:paraId="75DD0809" w14:textId="203D5A1B" w:rsidR="00874176" w:rsidRPr="003A094A" w:rsidRDefault="00874176" w:rsidP="003A094A">
      <w:pPr>
        <w:pStyle w:val="Akapitzlist"/>
        <w:numPr>
          <w:ilvl w:val="1"/>
          <w:numId w:val="1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Ceny w rozbiciu na poszczególne pozycje:</w:t>
      </w:r>
    </w:p>
    <w:p w14:paraId="3B8A2959" w14:textId="77777777" w:rsidR="00874176" w:rsidRPr="003A094A" w:rsidRDefault="00874176" w:rsidP="00874176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zakup i dostawa laptopów  – 30 sztuk, </w:t>
      </w:r>
    </w:p>
    <w:p w14:paraId="305555F9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lastRenderedPageBreak/>
        <w:t xml:space="preserve">               cena netto: ........................................ zł,  </w:t>
      </w:r>
    </w:p>
    <w:p w14:paraId="3E611146" w14:textId="6CB67FE5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...................................................)     </w:t>
      </w:r>
    </w:p>
    <w:p w14:paraId="4C8D7170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       cena brutto: ........................................zł, </w:t>
      </w:r>
    </w:p>
    <w:p w14:paraId="2CE09162" w14:textId="54D00CF2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(słownie: ....................................................)</w:t>
      </w:r>
    </w:p>
    <w:p w14:paraId="3E36261B" w14:textId="77777777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</w:p>
    <w:p w14:paraId="3E60BAEB" w14:textId="77777777" w:rsidR="00874176" w:rsidRPr="003A094A" w:rsidRDefault="00874176" w:rsidP="00874176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zakup i zainstalowanie pakietu biurowego Office – 30 sztuk,</w:t>
      </w:r>
    </w:p>
    <w:p w14:paraId="2F43B88C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       cena netto: ........................................ zł,  </w:t>
      </w:r>
    </w:p>
    <w:p w14:paraId="1FEF8C6F" w14:textId="6945A123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..................................................)    </w:t>
      </w:r>
    </w:p>
    <w:p w14:paraId="5CB3FA4E" w14:textId="77777777" w:rsid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       cena brutto: ........................................zł, </w:t>
      </w:r>
    </w:p>
    <w:p w14:paraId="43EB479B" w14:textId="540B9DDD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....................................................)   </w:t>
      </w:r>
    </w:p>
    <w:p w14:paraId="5063879C" w14:textId="6716E0C0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</w:t>
      </w:r>
    </w:p>
    <w:p w14:paraId="15564271" w14:textId="0185A3CA" w:rsidR="00874176" w:rsidRPr="003A094A" w:rsidRDefault="00874176" w:rsidP="00874176">
      <w:pPr>
        <w:pStyle w:val="Akapitzlist"/>
        <w:numPr>
          <w:ilvl w:val="1"/>
          <w:numId w:val="1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Oferta zaproponowana przez Wykonawcę: </w:t>
      </w:r>
    </w:p>
    <w:p w14:paraId="293FA991" w14:textId="77777777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</w:p>
    <w:p w14:paraId="0A58E237" w14:textId="369EDFD0" w:rsidR="00874176" w:rsidRPr="00AF2B84" w:rsidRDefault="00AF2B84" w:rsidP="008A1490">
      <w:pPr>
        <w:pStyle w:val="Akapitzlist"/>
        <w:numPr>
          <w:ilvl w:val="0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AF2B84">
        <w:rPr>
          <w:rFonts w:ascii="Arial" w:hAnsi="Arial" w:cs="Arial"/>
          <w:b/>
          <w:bCs/>
          <w:sz w:val="22"/>
        </w:rPr>
        <w:t>P</w:t>
      </w:r>
      <w:r w:rsidR="00874176" w:rsidRPr="00AF2B84">
        <w:rPr>
          <w:rFonts w:ascii="Arial" w:hAnsi="Arial" w:cs="Arial"/>
          <w:b/>
          <w:bCs/>
          <w:sz w:val="22"/>
        </w:rPr>
        <w:t>roducent: …………………..  Model: …………………..</w:t>
      </w:r>
    </w:p>
    <w:p w14:paraId="0F84E835" w14:textId="3CED50B2" w:rsidR="007A4E65" w:rsidRPr="003A094A" w:rsidRDefault="007A4E65" w:rsidP="00874176">
      <w:pPr>
        <w:pStyle w:val="Akapitzlist"/>
        <w:spacing w:before="120" w:line="360" w:lineRule="auto"/>
        <w:ind w:left="284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System operacyjny………………………..</w:t>
      </w:r>
    </w:p>
    <w:p w14:paraId="54729DC8" w14:textId="399A4AF1" w:rsidR="00874176" w:rsidRPr="003A094A" w:rsidRDefault="00874176" w:rsidP="00AF2B84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bCs/>
          <w:sz w:val="22"/>
        </w:rPr>
        <w:t>Nazwa pakietu biurowego Office: ……………………………………….</w:t>
      </w:r>
    </w:p>
    <w:p w14:paraId="1D15066A" w14:textId="77777777" w:rsidR="00AE2ACB" w:rsidRPr="003A094A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AA3C808" w14:textId="77777777" w:rsidR="00B9086B" w:rsidRPr="003A094A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sz w:val="22"/>
        </w:rPr>
        <w:t>OŚWIADCZAMY</w:t>
      </w:r>
      <w:r w:rsidRPr="003A094A">
        <w:rPr>
          <w:rFonts w:ascii="Arial" w:hAnsi="Arial" w:cs="Arial"/>
          <w:sz w:val="22"/>
        </w:rPr>
        <w:t>, że:</w:t>
      </w:r>
    </w:p>
    <w:p w14:paraId="083DA53D" w14:textId="77777777" w:rsidR="006B63D6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3FF8CFD4" w14:textId="77777777" w:rsidR="00FF57EE" w:rsidRPr="003A094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4749DA79" w14:textId="77777777" w:rsidR="00BC4F99" w:rsidRPr="003A094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774F215B" w14:textId="77777777" w:rsidR="00BC4F99" w:rsidRPr="003A094A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3A094A" w14:paraId="71A3C86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1BF9240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5A7433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32287EED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69A1EFE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3A094A" w14:paraId="5D7CA46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BA787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6C1FA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C8F28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3A094A" w14:paraId="35B4186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1070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F4651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98305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18189A" w14:textId="7EE92C8F" w:rsidR="00FF57EE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udzielamy gwarancji na okres .......... miesięcy licząc od daty odbioru końcowego</w:t>
      </w:r>
      <w:r w:rsidR="00874176" w:rsidRPr="003A094A">
        <w:rPr>
          <w:rStyle w:val="Odwoanieprzypisudolnego"/>
          <w:rFonts w:ascii="Arial" w:hAnsi="Arial" w:cs="Arial"/>
          <w:sz w:val="22"/>
        </w:rPr>
        <w:footnoteReference w:id="2"/>
      </w:r>
      <w:r w:rsidRPr="003A094A">
        <w:rPr>
          <w:rFonts w:ascii="Arial" w:hAnsi="Arial" w:cs="Arial"/>
          <w:sz w:val="22"/>
        </w:rPr>
        <w:t>;</w:t>
      </w:r>
    </w:p>
    <w:p w14:paraId="0C74C435" w14:textId="77777777" w:rsidR="00FF57EE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zapoznaliśmy się z </w:t>
      </w:r>
      <w:r w:rsidR="00A50E18" w:rsidRPr="003A094A">
        <w:rPr>
          <w:rFonts w:ascii="Arial" w:hAnsi="Arial" w:cs="Arial"/>
          <w:sz w:val="22"/>
        </w:rPr>
        <w:t xml:space="preserve">projektowanymi </w:t>
      </w:r>
      <w:r w:rsidRPr="003A094A">
        <w:rPr>
          <w:rFonts w:ascii="Arial" w:hAnsi="Arial" w:cs="Arial"/>
          <w:sz w:val="22"/>
        </w:rPr>
        <w:t>postanowieniami umowy</w:t>
      </w:r>
      <w:r w:rsidR="00A50E18" w:rsidRPr="003A094A">
        <w:rPr>
          <w:rFonts w:ascii="Arial" w:hAnsi="Arial" w:cs="Arial"/>
          <w:sz w:val="22"/>
        </w:rPr>
        <w:t xml:space="preserve"> w sprawie zamówienia publicznego</w:t>
      </w:r>
      <w:r w:rsidRPr="003A094A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3A094A">
        <w:rPr>
          <w:rFonts w:ascii="Arial" w:hAnsi="Arial" w:cs="Arial"/>
          <w:sz w:val="22"/>
        </w:rPr>
        <w:t>,</w:t>
      </w:r>
      <w:r w:rsidRPr="003A094A">
        <w:rPr>
          <w:rFonts w:ascii="Arial" w:hAnsi="Arial" w:cs="Arial"/>
          <w:sz w:val="22"/>
        </w:rPr>
        <w:t xml:space="preserve"> w przypadku wyboru naszej oferty</w:t>
      </w:r>
      <w:r w:rsidR="00A50E18" w:rsidRPr="003A094A">
        <w:rPr>
          <w:rFonts w:ascii="Arial" w:hAnsi="Arial" w:cs="Arial"/>
          <w:sz w:val="22"/>
        </w:rPr>
        <w:t>,</w:t>
      </w:r>
      <w:r w:rsidRPr="003A094A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7697ED2F" w14:textId="77777777" w:rsidR="00FF57EE" w:rsidRPr="003A094A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3A094A">
        <w:rPr>
          <w:rFonts w:ascii="Arial" w:hAnsi="Arial" w:cs="Arial"/>
          <w:sz w:val="22"/>
        </w:rPr>
        <w:t>wypełniliśmy obowiązki informacyjne przewidziane w art. 13 lub art. 14 RODO</w:t>
      </w:r>
      <w:r w:rsidRPr="003A094A">
        <w:rPr>
          <w:rStyle w:val="Odwoanieprzypisudolnego"/>
          <w:rFonts w:ascii="Arial" w:hAnsi="Arial" w:cs="Arial"/>
          <w:sz w:val="22"/>
        </w:rPr>
        <w:footnoteReference w:id="3"/>
      </w:r>
      <w:r w:rsidRPr="003A094A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A094A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3A094A">
        <w:rPr>
          <w:rFonts w:ascii="Arial" w:hAnsi="Arial" w:cs="Arial"/>
          <w:sz w:val="22"/>
        </w:rPr>
        <w:t>.</w:t>
      </w:r>
    </w:p>
    <w:p w14:paraId="3D730C4D" w14:textId="77777777" w:rsidR="00525EFF" w:rsidRPr="003A094A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01ABB2EE" w14:textId="77777777" w:rsidR="00CE3AE6" w:rsidRPr="003A094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OŚWIADCZAMY</w:t>
      </w:r>
      <w:r w:rsidRPr="003A094A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3A094A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3A094A">
        <w:rPr>
          <w:rFonts w:ascii="Arial" w:hAnsi="Arial" w:cs="Arial"/>
          <w:bCs/>
          <w:sz w:val="22"/>
          <w:szCs w:val="22"/>
        </w:rPr>
        <w:t>:</w:t>
      </w:r>
    </w:p>
    <w:p w14:paraId="32FBF67B" w14:textId="77777777" w:rsidR="00CE3AE6" w:rsidRPr="003A094A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3A094A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3A094A">
        <w:rPr>
          <w:rFonts w:ascii="Arial" w:hAnsi="Arial" w:cs="Arial"/>
          <w:b/>
          <w:sz w:val="22"/>
          <w:szCs w:val="22"/>
          <w:u w:val="single"/>
        </w:rPr>
        <w:t>prowadzić</w:t>
      </w:r>
      <w:r w:rsidRPr="003A094A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3A094A">
        <w:rPr>
          <w:rFonts w:ascii="Arial" w:hAnsi="Arial" w:cs="Arial"/>
          <w:bCs/>
          <w:sz w:val="22"/>
          <w:szCs w:val="22"/>
        </w:rPr>
        <w:t>z dnia 11 marca 2004 r. o podatku od towarów i usług (</w:t>
      </w:r>
      <w:proofErr w:type="spellStart"/>
      <w:r w:rsidR="00A30EEC" w:rsidRPr="003A094A">
        <w:rPr>
          <w:rFonts w:ascii="Arial" w:hAnsi="Arial" w:cs="Arial"/>
          <w:bCs/>
          <w:sz w:val="22"/>
          <w:szCs w:val="22"/>
        </w:rPr>
        <w:t>t.j</w:t>
      </w:r>
      <w:proofErr w:type="spellEnd"/>
      <w:r w:rsidR="00A30EEC" w:rsidRPr="003A094A">
        <w:rPr>
          <w:rFonts w:ascii="Arial" w:hAnsi="Arial" w:cs="Arial"/>
          <w:bCs/>
          <w:sz w:val="22"/>
          <w:szCs w:val="22"/>
        </w:rPr>
        <w:t>. Dz.U. z 2021r. poz. 685</w:t>
      </w:r>
      <w:r w:rsidRPr="003A094A">
        <w:rPr>
          <w:rFonts w:ascii="Arial" w:hAnsi="Arial" w:cs="Arial"/>
          <w:bCs/>
          <w:sz w:val="22"/>
          <w:szCs w:val="22"/>
        </w:rPr>
        <w:t>)</w:t>
      </w:r>
    </w:p>
    <w:p w14:paraId="072B9200" w14:textId="77777777" w:rsidR="00CE3AE6" w:rsidRPr="003A094A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2D8CAECB" w14:textId="77777777" w:rsidR="00CE3AE6" w:rsidRPr="003A094A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3A094A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3A094A">
        <w:rPr>
          <w:rFonts w:ascii="Arial" w:hAnsi="Arial" w:cs="Arial"/>
          <w:bCs/>
          <w:sz w:val="22"/>
          <w:szCs w:val="22"/>
        </w:rPr>
        <w:t>z dnia 11 marca 2004 r. o podatku od towarów i usług (</w:t>
      </w:r>
      <w:proofErr w:type="spellStart"/>
      <w:r w:rsidR="00A30EEC" w:rsidRPr="003A094A">
        <w:rPr>
          <w:rFonts w:ascii="Arial" w:hAnsi="Arial" w:cs="Arial"/>
          <w:bCs/>
          <w:sz w:val="22"/>
          <w:szCs w:val="22"/>
        </w:rPr>
        <w:t>t.j</w:t>
      </w:r>
      <w:proofErr w:type="spellEnd"/>
      <w:r w:rsidR="00A30EEC" w:rsidRPr="003A094A">
        <w:rPr>
          <w:rFonts w:ascii="Arial" w:hAnsi="Arial" w:cs="Arial"/>
          <w:bCs/>
          <w:sz w:val="22"/>
          <w:szCs w:val="22"/>
        </w:rPr>
        <w:t>. Dz.U. z 2021r. poz. 685</w:t>
      </w:r>
      <w:r w:rsidRPr="003A094A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3A094A" w14:paraId="386DBD4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1A5C58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555118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14D73F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9230FA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3A094A" w14:paraId="5657AAA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8AE2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F97C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EDC7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BC10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3A094A" w14:paraId="0579ED4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61DF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9C9B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8BB3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1E02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18F5E69" w14:textId="77777777" w:rsidR="00B036E1" w:rsidRPr="003A094A" w:rsidRDefault="00B036E1" w:rsidP="00B036E1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6425A86B" w14:textId="77777777" w:rsidR="007D475B" w:rsidRPr="003A094A" w:rsidRDefault="00B036E1" w:rsidP="00B036E1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PROSIMY</w:t>
      </w:r>
      <w:r w:rsidRPr="003A094A">
        <w:rPr>
          <w:rFonts w:ascii="Arial" w:hAnsi="Arial" w:cs="Arial"/>
          <w:sz w:val="22"/>
          <w:szCs w:val="22"/>
        </w:rPr>
        <w:t xml:space="preserve"> o zwrot pieniędzy wniesionych tytułem wadium na rachunek bankowy o numerze:</w:t>
      </w:r>
      <w:r w:rsidRPr="003A094A">
        <w:rPr>
          <w:rFonts w:ascii="Arial" w:hAnsi="Arial" w:cs="Arial"/>
          <w:b/>
          <w:sz w:val="22"/>
          <w:szCs w:val="22"/>
        </w:rPr>
        <w:t xml:space="preserve">___________________________________________________ </w:t>
      </w:r>
      <w:r w:rsidRPr="003A094A">
        <w:rPr>
          <w:rFonts w:ascii="Arial" w:hAnsi="Arial" w:cs="Arial"/>
          <w:sz w:val="22"/>
          <w:szCs w:val="22"/>
        </w:rPr>
        <w:t>prowadzony przez bank</w:t>
      </w:r>
      <w:r w:rsidRPr="003A094A">
        <w:rPr>
          <w:rFonts w:ascii="Arial" w:hAnsi="Arial" w:cs="Arial"/>
          <w:b/>
          <w:sz w:val="22"/>
          <w:szCs w:val="22"/>
        </w:rPr>
        <w:t xml:space="preserve"> _______________________________________</w:t>
      </w:r>
      <w:r w:rsidRPr="003A094A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3A094A">
        <w:rPr>
          <w:rFonts w:ascii="Arial" w:hAnsi="Arial" w:cs="Arial"/>
          <w:b/>
          <w:sz w:val="22"/>
          <w:szCs w:val="22"/>
        </w:rPr>
        <w:t>.</w:t>
      </w:r>
    </w:p>
    <w:p w14:paraId="13BAEA00" w14:textId="77777777" w:rsidR="007D475B" w:rsidRPr="003A094A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04AFCAFC" w14:textId="77777777" w:rsidR="00525EFF" w:rsidRPr="003A094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WSZELKĄ KORESPONDENCJĘ</w:t>
      </w:r>
      <w:r w:rsidRPr="003A094A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3A094A" w14:paraId="317F012E" w14:textId="77777777" w:rsidTr="00DC336F">
        <w:tc>
          <w:tcPr>
            <w:tcW w:w="2551" w:type="dxa"/>
            <w:shd w:val="clear" w:color="auto" w:fill="auto"/>
            <w:vAlign w:val="center"/>
          </w:tcPr>
          <w:p w14:paraId="670AD5E0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5BBD249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61144D90" w14:textId="77777777" w:rsidTr="00DC336F">
        <w:tc>
          <w:tcPr>
            <w:tcW w:w="2551" w:type="dxa"/>
            <w:shd w:val="clear" w:color="auto" w:fill="auto"/>
            <w:vAlign w:val="center"/>
          </w:tcPr>
          <w:p w14:paraId="705D0033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ADD9119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141EEDE5" w14:textId="77777777" w:rsidTr="00DC336F">
        <w:tc>
          <w:tcPr>
            <w:tcW w:w="2551" w:type="dxa"/>
            <w:shd w:val="clear" w:color="auto" w:fill="auto"/>
            <w:vAlign w:val="center"/>
          </w:tcPr>
          <w:p w14:paraId="62F07337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D80E005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0D7E2C0D" w14:textId="77777777" w:rsidTr="00DC336F">
        <w:tc>
          <w:tcPr>
            <w:tcW w:w="2551" w:type="dxa"/>
            <w:shd w:val="clear" w:color="auto" w:fill="auto"/>
            <w:vAlign w:val="center"/>
          </w:tcPr>
          <w:p w14:paraId="01992803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BA0A8F2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C6CAF89" w14:textId="77777777" w:rsidR="00525EFF" w:rsidRPr="003A094A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OFERTĘ</w:t>
      </w:r>
      <w:r w:rsidRPr="003A094A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3A094A">
        <w:rPr>
          <w:rFonts w:ascii="Arial" w:hAnsi="Arial" w:cs="Arial"/>
          <w:sz w:val="22"/>
          <w:szCs w:val="22"/>
        </w:rPr>
        <w:t>Załącznikami do oferty</w:t>
      </w:r>
      <w:r w:rsidR="00AF4AC3" w:rsidRPr="003A094A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3A094A">
        <w:rPr>
          <w:rFonts w:ascii="Arial" w:hAnsi="Arial" w:cs="Arial"/>
          <w:sz w:val="22"/>
          <w:szCs w:val="22"/>
        </w:rPr>
        <w:t xml:space="preserve"> są:</w:t>
      </w:r>
    </w:p>
    <w:p w14:paraId="3096F92E" w14:textId="77777777" w:rsidR="007D475B" w:rsidRPr="003A094A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3A094A">
        <w:rPr>
          <w:rFonts w:ascii="Arial" w:hAnsi="Arial" w:cs="Arial"/>
          <w:b/>
          <w:sz w:val="22"/>
          <w:szCs w:val="22"/>
        </w:rPr>
        <w:t>_______________________________________</w:t>
      </w:r>
      <w:r w:rsidRPr="003A094A">
        <w:rPr>
          <w:rFonts w:ascii="Arial" w:hAnsi="Arial" w:cs="Arial"/>
          <w:b/>
          <w:sz w:val="22"/>
          <w:szCs w:val="22"/>
        </w:rPr>
        <w:t>________</w:t>
      </w:r>
    </w:p>
    <w:p w14:paraId="2AE22E75" w14:textId="77777777" w:rsidR="007D475B" w:rsidRPr="003A094A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3A094A">
        <w:rPr>
          <w:rFonts w:ascii="Arial" w:hAnsi="Arial" w:cs="Arial"/>
          <w:b/>
          <w:sz w:val="22"/>
          <w:szCs w:val="22"/>
        </w:rPr>
        <w:t>_______________________________________</w:t>
      </w:r>
      <w:r w:rsidRPr="003A094A">
        <w:rPr>
          <w:rFonts w:ascii="Arial" w:hAnsi="Arial" w:cs="Arial"/>
          <w:b/>
          <w:sz w:val="22"/>
          <w:szCs w:val="22"/>
        </w:rPr>
        <w:t>______</w:t>
      </w:r>
    </w:p>
    <w:p w14:paraId="421D02B0" w14:textId="77777777" w:rsidR="00AF4AC3" w:rsidRPr="003A094A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6DFCFF03" w14:textId="77777777" w:rsidR="00BC4F99" w:rsidRPr="003A094A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 xml:space="preserve">Miejscowość, </w:t>
      </w:r>
      <w:r w:rsidR="0097776D" w:rsidRPr="003A094A">
        <w:rPr>
          <w:rFonts w:ascii="Arial" w:hAnsi="Arial" w:cs="Arial"/>
          <w:sz w:val="22"/>
          <w:szCs w:val="22"/>
        </w:rPr>
        <w:t>________________ dnia _______________</w:t>
      </w:r>
      <w:r w:rsidR="0097776D" w:rsidRPr="003A094A">
        <w:rPr>
          <w:rFonts w:ascii="Arial" w:hAnsi="Arial" w:cs="Arial"/>
          <w:i/>
          <w:sz w:val="22"/>
          <w:szCs w:val="22"/>
        </w:rPr>
        <w:tab/>
      </w:r>
    </w:p>
    <w:p w14:paraId="1DD01791" w14:textId="77777777" w:rsidR="0097776D" w:rsidRPr="003A094A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3A094A">
        <w:rPr>
          <w:rFonts w:ascii="Arial" w:hAnsi="Arial" w:cs="Arial"/>
          <w:i/>
          <w:sz w:val="22"/>
          <w:szCs w:val="22"/>
        </w:rPr>
        <w:t>___________________________________</w:t>
      </w:r>
    </w:p>
    <w:p w14:paraId="5324EAB8" w14:textId="77777777" w:rsidR="0097776D" w:rsidRPr="003A094A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3A094A">
        <w:rPr>
          <w:rFonts w:ascii="Arial" w:hAnsi="Arial" w:cs="Arial"/>
          <w:i/>
          <w:sz w:val="18"/>
          <w:szCs w:val="18"/>
        </w:rPr>
        <w:t xml:space="preserve"> </w:t>
      </w:r>
      <w:r w:rsidRPr="003A094A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3A094A" w:rsidSect="007A4E65">
      <w:headerReference w:type="default" r:id="rId8"/>
      <w:pgSz w:w="11906" w:h="16838"/>
      <w:pgMar w:top="1134" w:right="1417" w:bottom="1702" w:left="1417" w:header="284" w:footer="9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085B" w14:textId="77777777" w:rsidR="009C48BA" w:rsidRDefault="009C48BA" w:rsidP="00FF57EE">
      <w:r>
        <w:separator/>
      </w:r>
    </w:p>
  </w:endnote>
  <w:endnote w:type="continuationSeparator" w:id="0">
    <w:p w14:paraId="7E8E836F" w14:textId="77777777" w:rsidR="009C48BA" w:rsidRDefault="009C48B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05E8" w14:textId="77777777" w:rsidR="009C48BA" w:rsidRDefault="009C48BA" w:rsidP="00FF57EE">
      <w:r>
        <w:separator/>
      </w:r>
    </w:p>
  </w:footnote>
  <w:footnote w:type="continuationSeparator" w:id="0">
    <w:p w14:paraId="1DB438DD" w14:textId="77777777" w:rsidR="009C48BA" w:rsidRDefault="009C48BA" w:rsidP="00FF57EE">
      <w:r>
        <w:continuationSeparator/>
      </w:r>
    </w:p>
  </w:footnote>
  <w:footnote w:id="1">
    <w:p w14:paraId="53904AF0" w14:textId="77777777" w:rsidR="00BC4F99" w:rsidRPr="003A094A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A094A">
        <w:rPr>
          <w:rFonts w:ascii="Arial" w:hAnsi="Arial" w:cs="Arial"/>
          <w:sz w:val="20"/>
          <w:szCs w:val="20"/>
        </w:rPr>
        <w:t>* niepotrzebne skreślić.</w:t>
      </w:r>
    </w:p>
    <w:p w14:paraId="6197CCF3" w14:textId="77777777" w:rsidR="00AE2ACB" w:rsidRPr="003A094A" w:rsidRDefault="00AE2ACB" w:rsidP="00AE2ACB">
      <w:pPr>
        <w:pStyle w:val="Tekstprzypisudolnego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525F6249" w14:textId="563B66ED" w:rsidR="00874176" w:rsidRPr="003A094A" w:rsidRDefault="00874176">
      <w:pPr>
        <w:pStyle w:val="Tekstprzypisudolnego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Okres gwarancji</w:t>
      </w:r>
      <w:r w:rsidR="003A094A" w:rsidRPr="003A094A">
        <w:rPr>
          <w:rFonts w:ascii="Arial" w:hAnsi="Arial" w:cs="Arial"/>
        </w:rPr>
        <w:t xml:space="preserve"> będzie oceniany w kryterium oceny ofert na zasadach określonych w SWZ</w:t>
      </w:r>
    </w:p>
  </w:footnote>
  <w:footnote w:id="3">
    <w:p w14:paraId="179E7879" w14:textId="77777777" w:rsidR="009D75A8" w:rsidRPr="003A094A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3A094A">
        <w:rPr>
          <w:rFonts w:ascii="Arial" w:hAnsi="Arial" w:cs="Arial"/>
        </w:rPr>
        <w:t>* niepotrzebne skreślić.</w:t>
      </w:r>
    </w:p>
    <w:p w14:paraId="3580668A" w14:textId="77777777" w:rsidR="00FF57EE" w:rsidRPr="003A094A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9EA98E6" w14:textId="77777777" w:rsidR="00FF57EE" w:rsidRPr="003A094A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5">
    <w:p w14:paraId="57F85E16" w14:textId="77777777" w:rsidR="00B036E1" w:rsidRPr="003A094A" w:rsidRDefault="00B036E1" w:rsidP="00B036E1">
      <w:pPr>
        <w:pStyle w:val="Tekstprzypisudolnego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dotyczy Wykonawców, którzy wnoszą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40B4" w14:textId="6D0161C0" w:rsidR="007A4E65" w:rsidRDefault="007A4E65">
    <w:pPr>
      <w:pStyle w:val="Nagwek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916C94F" wp14:editId="1DDEA3F2">
          <wp:simplePos x="0" y="0"/>
          <wp:positionH relativeFrom="page">
            <wp:align>right</wp:align>
          </wp:positionH>
          <wp:positionV relativeFrom="paragraph">
            <wp:posOffset>-169545</wp:posOffset>
          </wp:positionV>
          <wp:extent cx="7542678" cy="10668000"/>
          <wp:effectExtent l="0" t="0" r="127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678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EF6058" w14:textId="2E181599" w:rsidR="007A4E65" w:rsidRDefault="007A4E65">
    <w:pPr>
      <w:pStyle w:val="Nagwek"/>
      <w:rPr>
        <w:sz w:val="20"/>
        <w:szCs w:val="20"/>
      </w:rPr>
    </w:pPr>
  </w:p>
  <w:p w14:paraId="461CD81F" w14:textId="77777777" w:rsidR="007A4E65" w:rsidRDefault="007A4E65">
    <w:pPr>
      <w:pStyle w:val="Nagwek"/>
      <w:rPr>
        <w:sz w:val="20"/>
        <w:szCs w:val="20"/>
      </w:rPr>
    </w:pPr>
  </w:p>
  <w:p w14:paraId="08A89A87" w14:textId="77777777" w:rsidR="007A4E65" w:rsidRDefault="007A4E65">
    <w:pPr>
      <w:pStyle w:val="Nagwek"/>
      <w:rPr>
        <w:sz w:val="20"/>
        <w:szCs w:val="20"/>
      </w:rPr>
    </w:pPr>
  </w:p>
  <w:p w14:paraId="45C4E90B" w14:textId="5B9BF23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36E1">
      <w:rPr>
        <w:sz w:val="20"/>
        <w:szCs w:val="20"/>
      </w:rPr>
      <w:t>ZP 271.10.2022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55A49"/>
    <w:multiLevelType w:val="hybridMultilevel"/>
    <w:tmpl w:val="473E7276"/>
    <w:lvl w:ilvl="0" w:tplc="A30A60D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F552B"/>
    <w:multiLevelType w:val="hybridMultilevel"/>
    <w:tmpl w:val="638C8C6A"/>
    <w:lvl w:ilvl="0" w:tplc="B9E07D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68748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4FB13FB"/>
    <w:multiLevelType w:val="multilevel"/>
    <w:tmpl w:val="864ED3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78564">
    <w:abstractNumId w:val="4"/>
  </w:num>
  <w:num w:numId="2" w16cid:durableId="599222454">
    <w:abstractNumId w:val="2"/>
  </w:num>
  <w:num w:numId="3" w16cid:durableId="1447578351">
    <w:abstractNumId w:val="3"/>
  </w:num>
  <w:num w:numId="4" w16cid:durableId="1744451825">
    <w:abstractNumId w:val="6"/>
  </w:num>
  <w:num w:numId="5" w16cid:durableId="3094785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5897382">
    <w:abstractNumId w:val="5"/>
  </w:num>
  <w:num w:numId="7" w16cid:durableId="1207714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DD"/>
    <w:rsid w:val="00093BAB"/>
    <w:rsid w:val="001063D3"/>
    <w:rsid w:val="001B27C0"/>
    <w:rsid w:val="001C7D84"/>
    <w:rsid w:val="002214DB"/>
    <w:rsid w:val="00267D1F"/>
    <w:rsid w:val="002E612D"/>
    <w:rsid w:val="00395FDD"/>
    <w:rsid w:val="003A094A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A4E65"/>
    <w:rsid w:val="007D475B"/>
    <w:rsid w:val="007E331F"/>
    <w:rsid w:val="00874176"/>
    <w:rsid w:val="009312B4"/>
    <w:rsid w:val="00957FCE"/>
    <w:rsid w:val="0097776D"/>
    <w:rsid w:val="00983D1D"/>
    <w:rsid w:val="009C48BA"/>
    <w:rsid w:val="009D75A8"/>
    <w:rsid w:val="00A30EEC"/>
    <w:rsid w:val="00A50E18"/>
    <w:rsid w:val="00AA39D6"/>
    <w:rsid w:val="00AE2ACB"/>
    <w:rsid w:val="00AF2B84"/>
    <w:rsid w:val="00AF4AC3"/>
    <w:rsid w:val="00B036E1"/>
    <w:rsid w:val="00B47637"/>
    <w:rsid w:val="00B9086B"/>
    <w:rsid w:val="00BC4F99"/>
    <w:rsid w:val="00C22F7D"/>
    <w:rsid w:val="00C913AA"/>
    <w:rsid w:val="00CE3AE6"/>
    <w:rsid w:val="00D43044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E4423"/>
  <w15:chartTrackingRefBased/>
  <w15:docId w15:val="{119AF2E0-6E38-4D2C-883C-0E694A18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6</cp:revision>
  <dcterms:created xsi:type="dcterms:W3CDTF">2022-07-11T12:02:00Z</dcterms:created>
  <dcterms:modified xsi:type="dcterms:W3CDTF">2022-07-12T11:54:00Z</dcterms:modified>
</cp:coreProperties>
</file>