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5DA4529E" w:rsidR="00281DC6" w:rsidRPr="00610CC0" w:rsidRDefault="00281DC6" w:rsidP="00281DC6">
      <w:pPr>
        <w:keepNext/>
        <w:spacing w:line="360" w:lineRule="auto"/>
        <w:jc w:val="center"/>
        <w:outlineLvl w:val="1"/>
        <w:rPr>
          <w:b/>
          <w:color w:val="FF0000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45C3F25C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C248BF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B364FE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B3E07">
        <w:rPr>
          <w:sz w:val="22"/>
          <w:szCs w:val="22"/>
        </w:rPr>
        <w:t>Przetargu nieograniczonego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19F2AD29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CA5842">
        <w:rPr>
          <w:b/>
          <w:bCs/>
          <w:sz w:val="22"/>
          <w:szCs w:val="22"/>
        </w:rPr>
        <w:t xml:space="preserve">Płyny oraz sprzęt jednorazowego użytku medycznego do </w:t>
      </w:r>
      <w:proofErr w:type="spellStart"/>
      <w:r w:rsidR="00CA5842">
        <w:rPr>
          <w:b/>
          <w:bCs/>
          <w:sz w:val="22"/>
          <w:szCs w:val="22"/>
        </w:rPr>
        <w:t>hemofiltracji</w:t>
      </w:r>
      <w:proofErr w:type="spellEnd"/>
      <w:r w:rsidR="00CA5842">
        <w:rPr>
          <w:b/>
          <w:bCs/>
          <w:sz w:val="22"/>
          <w:szCs w:val="22"/>
        </w:rPr>
        <w:t>, hemodializy i perfuzji</w:t>
      </w:r>
      <w:r w:rsidRPr="00D052E3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C60035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C60035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  <w:tr w:rsidR="00281DC6" w:rsidRPr="00281DC6" w14:paraId="424BDDF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288D7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6CD6F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6C3EC432" w:rsid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CA5842">
        <w:rPr>
          <w:sz w:val="22"/>
        </w:rPr>
        <w:t xml:space="preserve"> i wzorem umowy</w:t>
      </w:r>
      <w:r w:rsidRPr="00281DC6">
        <w:rPr>
          <w:sz w:val="22"/>
        </w:rPr>
        <w:t>, stosując niżej wymienione stawki:</w:t>
      </w:r>
    </w:p>
    <w:p w14:paraId="3EF9B5BD" w14:textId="77777777" w:rsidR="00CA5842" w:rsidRPr="00281DC6" w:rsidRDefault="00CA5842" w:rsidP="00CA5842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50C76701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lastRenderedPageBreak/>
        <w:t xml:space="preserve">Zadanie nr 1: </w:t>
      </w:r>
      <w:r w:rsidR="00CA5842" w:rsidRPr="00CA5842">
        <w:rPr>
          <w:bCs/>
          <w:sz w:val="22"/>
          <w:u w:val="single"/>
        </w:rPr>
        <w:t xml:space="preserve">Sprzęt jednorazowego użytku medycznego do </w:t>
      </w:r>
      <w:proofErr w:type="spellStart"/>
      <w:r w:rsidR="00CA5842" w:rsidRPr="00CA5842">
        <w:rPr>
          <w:bCs/>
          <w:sz w:val="22"/>
          <w:u w:val="single"/>
        </w:rPr>
        <w:t>hemofiltracji</w:t>
      </w:r>
      <w:proofErr w:type="spellEnd"/>
      <w:r w:rsidR="00CA5842" w:rsidRPr="00CA5842">
        <w:rPr>
          <w:bCs/>
          <w:sz w:val="22"/>
          <w:u w:val="single"/>
        </w:rPr>
        <w:t>, hemodializy i perfuzji</w:t>
      </w:r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62FA1D1D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95628F">
        <w:rPr>
          <w:bCs/>
          <w:sz w:val="22"/>
        </w:rPr>
        <w:t xml:space="preserve">1 dnia roboczego </w:t>
      </w:r>
      <w:r>
        <w:rPr>
          <w:bCs/>
          <w:sz w:val="22"/>
        </w:rPr>
        <w:t>od momentu wysłania zamówienia drogą elektroniczną</w:t>
      </w:r>
      <w:r w:rsidR="00EE0FA4">
        <w:rPr>
          <w:bCs/>
          <w:sz w:val="22"/>
        </w:rPr>
        <w:t xml:space="preserve"> lub faxem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9D0AB32" w:rsidR="004A2566" w:rsidRDefault="00804388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Okres ważności dostarczanego produktu: </w:t>
      </w:r>
      <w:r w:rsidR="0095628F">
        <w:rPr>
          <w:bCs/>
          <w:sz w:val="22"/>
        </w:rPr>
        <w:t xml:space="preserve">powyżej </w:t>
      </w:r>
      <w:r>
        <w:rPr>
          <w:bCs/>
          <w:sz w:val="22"/>
        </w:rPr>
        <w:t>12 miesięcy od daty dostawy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D7A16F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proofErr w:type="spellStart"/>
      <w:r w:rsidRPr="00093BD8">
        <w:rPr>
          <w:bCs/>
          <w:sz w:val="22"/>
          <w:u w:val="single"/>
        </w:rPr>
        <w:t>Hemofiltracja</w:t>
      </w:r>
      <w:proofErr w:type="spellEnd"/>
      <w:r w:rsidRPr="00093BD8">
        <w:rPr>
          <w:bCs/>
          <w:sz w:val="22"/>
          <w:u w:val="single"/>
        </w:rPr>
        <w:t xml:space="preserve"> (cz.1)</w:t>
      </w:r>
    </w:p>
    <w:p w14:paraId="4A232F17" w14:textId="694597A6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2D255D4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A338301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3580CC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09AFE3B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517FB65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1 dnia roboczego od momentu wysłania zamówienia drogą elektroniczną lub faxem</w:t>
      </w:r>
    </w:p>
    <w:p w14:paraId="441422FD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38F20D2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89EBC8B" w14:textId="34EAFB1F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9D8F6A1" w14:textId="196D8DB8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>:</w:t>
      </w:r>
      <w:r>
        <w:rPr>
          <w:bCs/>
          <w:sz w:val="22"/>
          <w:u w:val="single"/>
        </w:rPr>
        <w:t xml:space="preserve"> </w:t>
      </w:r>
      <w:proofErr w:type="spellStart"/>
      <w:r w:rsidRPr="00093BD8">
        <w:rPr>
          <w:bCs/>
          <w:sz w:val="22"/>
          <w:u w:val="single"/>
        </w:rPr>
        <w:t>Hemofiltracja</w:t>
      </w:r>
      <w:proofErr w:type="spellEnd"/>
      <w:r w:rsidRPr="00093BD8">
        <w:rPr>
          <w:bCs/>
          <w:sz w:val="22"/>
          <w:u w:val="single"/>
        </w:rPr>
        <w:t xml:space="preserve"> (cz.</w:t>
      </w:r>
      <w:r>
        <w:rPr>
          <w:bCs/>
          <w:sz w:val="22"/>
          <w:u w:val="single"/>
        </w:rPr>
        <w:t>2</w:t>
      </w:r>
      <w:r w:rsidRPr="00093BD8">
        <w:rPr>
          <w:bCs/>
          <w:sz w:val="22"/>
          <w:u w:val="single"/>
        </w:rPr>
        <w:t>)</w:t>
      </w:r>
    </w:p>
    <w:p w14:paraId="437A715A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B5B74FE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A41250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75F38F7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B193486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100B587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1 dnia roboczego od momentu wysłania zamówienia drogą elektroniczną lub faxem</w:t>
      </w:r>
    </w:p>
    <w:p w14:paraId="13409C0A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0AEF49E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5B09E24" w14:textId="42EB0D3B" w:rsidR="00093BD8" w:rsidRDefault="00093BD8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DBFDF85" w14:textId="1F6A2F2C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Pr="00093BD8">
        <w:rPr>
          <w:bCs/>
          <w:sz w:val="22"/>
          <w:u w:val="single"/>
        </w:rPr>
        <w:t>Płyn perfuzyjny (cz.1)</w:t>
      </w:r>
    </w:p>
    <w:p w14:paraId="74EED2A5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9140259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FAAD44A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9F116C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C6C1D58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AAEB341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1 dnia roboczego od momentu wysłania zamówienia drogą elektroniczną lub faxem</w:t>
      </w:r>
    </w:p>
    <w:p w14:paraId="6B1F88DF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3D2BF0F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E6758A0" w14:textId="36F87997" w:rsidR="00093BD8" w:rsidRDefault="00093BD8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910682D" w14:textId="3045E17E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Pr="00093BD8">
        <w:rPr>
          <w:bCs/>
          <w:sz w:val="22"/>
          <w:u w:val="single"/>
        </w:rPr>
        <w:t>Płyn perfuzyjny (cz.</w:t>
      </w:r>
      <w:r>
        <w:rPr>
          <w:bCs/>
          <w:sz w:val="22"/>
          <w:u w:val="single"/>
        </w:rPr>
        <w:t>2</w:t>
      </w:r>
      <w:r w:rsidRPr="00093BD8">
        <w:rPr>
          <w:bCs/>
          <w:sz w:val="22"/>
          <w:u w:val="single"/>
        </w:rPr>
        <w:t>)</w:t>
      </w:r>
    </w:p>
    <w:p w14:paraId="357969C7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DDBD28F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5297491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269B67D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0C8AD51F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51EB577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1 dnia roboczego od momentu wysłania zamówienia drogą elektroniczną lub faxem</w:t>
      </w:r>
    </w:p>
    <w:p w14:paraId="462480B4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16A5781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755D7935" w14:textId="67ABA8BB" w:rsidR="00093BD8" w:rsidRDefault="00093BD8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7E5DAC7" w14:textId="7C4E1A31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Pr="00093BD8">
        <w:rPr>
          <w:bCs/>
          <w:sz w:val="22"/>
          <w:u w:val="single"/>
        </w:rPr>
        <w:t>Zestaw cewników do dializ</w:t>
      </w:r>
    </w:p>
    <w:p w14:paraId="1806BF1D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5DE8590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4B6D0D5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4766E53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E730BB1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E945F37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1 dnia roboczego od momentu wysłania zamówienia drogą elektroniczną lub faxem</w:t>
      </w:r>
    </w:p>
    <w:p w14:paraId="0D1599A0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0B33E09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F7508F8" w14:textId="475F8782" w:rsidR="00093BD8" w:rsidRDefault="00093BD8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980F704" w14:textId="00DB4C6A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Pr="00093BD8">
        <w:rPr>
          <w:bCs/>
          <w:sz w:val="22"/>
          <w:u w:val="single"/>
        </w:rPr>
        <w:t>Igły do hemodializy</w:t>
      </w:r>
    </w:p>
    <w:p w14:paraId="53911ACF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0BE668C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370B931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67D4659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F00967D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49A2CF3" w14:textId="77777777" w:rsidR="00093BD8" w:rsidRPr="00281DC6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w ciągu 1 dnia roboczego od momentu wysłania zamówienia drogą elektroniczną lub faxem</w:t>
      </w:r>
    </w:p>
    <w:p w14:paraId="39BB43B7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0218A5C" w14:textId="77777777" w:rsidR="00093BD8" w:rsidRDefault="00093BD8" w:rsidP="00093BD8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D8C00BA" w14:textId="77777777" w:rsidR="002235C4" w:rsidRDefault="002235C4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64EF12DC" w:rsidR="00281DC6" w:rsidRPr="009C5ACE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B805E94" w14:textId="77777777" w:rsidR="009C5ACE" w:rsidRPr="00A1229F" w:rsidRDefault="009C5ACE" w:rsidP="009C5ACE">
      <w:pPr>
        <w:numPr>
          <w:ilvl w:val="0"/>
          <w:numId w:val="36"/>
        </w:numPr>
        <w:ind w:left="641" w:hanging="357"/>
      </w:pPr>
      <w:r w:rsidRPr="00A1229F">
        <w:t>oświadczam, że nie podlegam wykluczeniu z postępowania na podstawie art.108 ust 1 pkt 1-6 ustawy Pzp.</w:t>
      </w:r>
    </w:p>
    <w:p w14:paraId="36B94548" w14:textId="77777777" w:rsidR="009C5ACE" w:rsidRPr="00A1229F" w:rsidRDefault="009C5ACE" w:rsidP="009C5ACE">
      <w:pPr>
        <w:numPr>
          <w:ilvl w:val="0"/>
          <w:numId w:val="36"/>
        </w:numPr>
        <w:ind w:left="641" w:hanging="357"/>
      </w:pPr>
      <w:r w:rsidRPr="00A1229F">
        <w:t>oświadczam, że nie podlegam wykluczeniu z postępowania na podstawie art. 109 ust. 1 pkt 4 ustawy Pzp</w:t>
      </w:r>
    </w:p>
    <w:p w14:paraId="7CA3BC2F" w14:textId="77777777" w:rsidR="009C5ACE" w:rsidRPr="00A1229F" w:rsidRDefault="009C5ACE" w:rsidP="009C5ACE">
      <w:pPr>
        <w:numPr>
          <w:ilvl w:val="0"/>
          <w:numId w:val="36"/>
        </w:numPr>
        <w:ind w:left="641" w:hanging="357"/>
        <w:jc w:val="both"/>
      </w:pPr>
      <w:r w:rsidRPr="00A1229F"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18271A04" w14:textId="77777777" w:rsidR="00281DC6" w:rsidRPr="00A1229F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1483FC93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52822E17" w:rsidR="00281DC6" w:rsidRDefault="00281DC6" w:rsidP="00F478E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70BB002" w:rsidR="00D74BC1" w:rsidRDefault="00281DC6">
    <w:pPr>
      <w:pStyle w:val="Nagwek"/>
    </w:pPr>
    <w:r>
      <w:t>Znak sprawy: SZW/DZP/</w:t>
    </w:r>
    <w:r w:rsidR="000B3E07">
      <w:t>3</w:t>
    </w:r>
    <w:r w:rsidR="00003F67">
      <w:t>9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8775477">
    <w:abstractNumId w:val="9"/>
  </w:num>
  <w:num w:numId="2" w16cid:durableId="1372070086">
    <w:abstractNumId w:val="20"/>
  </w:num>
  <w:num w:numId="3" w16cid:durableId="1749300435">
    <w:abstractNumId w:val="23"/>
  </w:num>
  <w:num w:numId="4" w16cid:durableId="2115246163">
    <w:abstractNumId w:val="5"/>
  </w:num>
  <w:num w:numId="5" w16cid:durableId="714357909">
    <w:abstractNumId w:val="27"/>
  </w:num>
  <w:num w:numId="6" w16cid:durableId="1373925046">
    <w:abstractNumId w:val="6"/>
  </w:num>
  <w:num w:numId="7" w16cid:durableId="508101900">
    <w:abstractNumId w:val="7"/>
  </w:num>
  <w:num w:numId="8" w16cid:durableId="1153567475">
    <w:abstractNumId w:val="31"/>
  </w:num>
  <w:num w:numId="9" w16cid:durableId="1168446756">
    <w:abstractNumId w:val="4"/>
  </w:num>
  <w:num w:numId="10" w16cid:durableId="556864208">
    <w:abstractNumId w:val="30"/>
  </w:num>
  <w:num w:numId="11" w16cid:durableId="2122218736">
    <w:abstractNumId w:val="25"/>
  </w:num>
  <w:num w:numId="12" w16cid:durableId="1243755863">
    <w:abstractNumId w:val="11"/>
  </w:num>
  <w:num w:numId="13" w16cid:durableId="1228498267">
    <w:abstractNumId w:val="24"/>
  </w:num>
  <w:num w:numId="14" w16cid:durableId="457572429">
    <w:abstractNumId w:val="37"/>
  </w:num>
  <w:num w:numId="15" w16cid:durableId="1522351824">
    <w:abstractNumId w:val="21"/>
  </w:num>
  <w:num w:numId="16" w16cid:durableId="676808626">
    <w:abstractNumId w:val="36"/>
  </w:num>
  <w:num w:numId="17" w16cid:durableId="1023629069">
    <w:abstractNumId w:val="10"/>
  </w:num>
  <w:num w:numId="18" w16cid:durableId="395055910">
    <w:abstractNumId w:val="15"/>
  </w:num>
  <w:num w:numId="19" w16cid:durableId="354431564">
    <w:abstractNumId w:val="34"/>
  </w:num>
  <w:num w:numId="20" w16cid:durableId="2027513847">
    <w:abstractNumId w:val="1"/>
  </w:num>
  <w:num w:numId="21" w16cid:durableId="304748680">
    <w:abstractNumId w:val="28"/>
  </w:num>
  <w:num w:numId="22" w16cid:durableId="1513689454">
    <w:abstractNumId w:val="2"/>
  </w:num>
  <w:num w:numId="23" w16cid:durableId="1856453103">
    <w:abstractNumId w:val="12"/>
  </w:num>
  <w:num w:numId="24" w16cid:durableId="851919536">
    <w:abstractNumId w:val="32"/>
  </w:num>
  <w:num w:numId="25" w16cid:durableId="1366827154">
    <w:abstractNumId w:val="8"/>
  </w:num>
  <w:num w:numId="26" w16cid:durableId="1210457743">
    <w:abstractNumId w:val="14"/>
  </w:num>
  <w:num w:numId="27" w16cid:durableId="160391729">
    <w:abstractNumId w:val="18"/>
  </w:num>
  <w:num w:numId="28" w16cid:durableId="120803303">
    <w:abstractNumId w:val="16"/>
  </w:num>
  <w:num w:numId="29" w16cid:durableId="1766538579">
    <w:abstractNumId w:val="3"/>
  </w:num>
  <w:num w:numId="30" w16cid:durableId="502622963">
    <w:abstractNumId w:val="17"/>
  </w:num>
  <w:num w:numId="31" w16cid:durableId="2001884912">
    <w:abstractNumId w:val="0"/>
  </w:num>
  <w:num w:numId="32" w16cid:durableId="1725832020">
    <w:abstractNumId w:val="26"/>
  </w:num>
  <w:num w:numId="33" w16cid:durableId="773399063">
    <w:abstractNumId w:val="19"/>
  </w:num>
  <w:num w:numId="34" w16cid:durableId="785543281">
    <w:abstractNumId w:val="29"/>
  </w:num>
  <w:num w:numId="35" w16cid:durableId="231434699">
    <w:abstractNumId w:val="35"/>
  </w:num>
  <w:num w:numId="36" w16cid:durableId="1983540252">
    <w:abstractNumId w:val="33"/>
  </w:num>
  <w:num w:numId="37" w16cid:durableId="237134075">
    <w:abstractNumId w:val="13"/>
  </w:num>
  <w:num w:numId="38" w16cid:durableId="967585729">
    <w:abstractNumId w:val="22"/>
  </w:num>
  <w:num w:numId="39" w16cid:durableId="212384328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3F67"/>
    <w:rsid w:val="000540D7"/>
    <w:rsid w:val="00071FE3"/>
    <w:rsid w:val="00093BD8"/>
    <w:rsid w:val="000B3E07"/>
    <w:rsid w:val="0011274B"/>
    <w:rsid w:val="00180314"/>
    <w:rsid w:val="0018410E"/>
    <w:rsid w:val="002235C4"/>
    <w:rsid w:val="00281DC6"/>
    <w:rsid w:val="002C3230"/>
    <w:rsid w:val="002F0212"/>
    <w:rsid w:val="0030391A"/>
    <w:rsid w:val="003A652F"/>
    <w:rsid w:val="00443C09"/>
    <w:rsid w:val="00460383"/>
    <w:rsid w:val="004A2566"/>
    <w:rsid w:val="00535E57"/>
    <w:rsid w:val="005A70C7"/>
    <w:rsid w:val="00610CC0"/>
    <w:rsid w:val="00613B65"/>
    <w:rsid w:val="0064110C"/>
    <w:rsid w:val="006A0EFD"/>
    <w:rsid w:val="006F00E1"/>
    <w:rsid w:val="00740C0B"/>
    <w:rsid w:val="007717C3"/>
    <w:rsid w:val="007B7258"/>
    <w:rsid w:val="00804388"/>
    <w:rsid w:val="00812E90"/>
    <w:rsid w:val="008C18CA"/>
    <w:rsid w:val="0095628F"/>
    <w:rsid w:val="009C5ACE"/>
    <w:rsid w:val="00A1229F"/>
    <w:rsid w:val="00B22D6B"/>
    <w:rsid w:val="00B679F6"/>
    <w:rsid w:val="00C15918"/>
    <w:rsid w:val="00C248BF"/>
    <w:rsid w:val="00C434DC"/>
    <w:rsid w:val="00CA0475"/>
    <w:rsid w:val="00CA5842"/>
    <w:rsid w:val="00CA7C6C"/>
    <w:rsid w:val="00CB2BE7"/>
    <w:rsid w:val="00D052E3"/>
    <w:rsid w:val="00D74BC1"/>
    <w:rsid w:val="00EE0FA4"/>
    <w:rsid w:val="00F2537A"/>
    <w:rsid w:val="00F478EF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97</TotalTime>
  <Pages>5</Pages>
  <Words>1106</Words>
  <Characters>7316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26</cp:revision>
  <cp:lastPrinted>2007-10-05T06:59:00Z</cp:lastPrinted>
  <dcterms:created xsi:type="dcterms:W3CDTF">2021-03-05T08:11:00Z</dcterms:created>
  <dcterms:modified xsi:type="dcterms:W3CDTF">2022-06-23T05:48:00Z</dcterms:modified>
</cp:coreProperties>
</file>