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E420C" w14:textId="77777777" w:rsidR="00DF5F40" w:rsidRDefault="00DF5F40" w:rsidP="00025386">
      <w:pPr>
        <w:pStyle w:val="Nagwek4"/>
        <w:rPr>
          <w:bCs/>
          <w:i w:val="0"/>
          <w:sz w:val="22"/>
          <w:szCs w:val="22"/>
        </w:rPr>
      </w:pPr>
    </w:p>
    <w:p w14:paraId="77354ABF" w14:textId="77777777" w:rsidR="00DF5F40" w:rsidRDefault="00DF5F40" w:rsidP="00025386">
      <w:pPr>
        <w:pStyle w:val="Nagwek4"/>
        <w:rPr>
          <w:bCs/>
          <w:i w:val="0"/>
          <w:sz w:val="22"/>
          <w:szCs w:val="22"/>
        </w:rPr>
      </w:pPr>
    </w:p>
    <w:p w14:paraId="43DCAD29" w14:textId="686249AC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6E1935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55AC6A02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E1935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  <w:r w:rsidR="00FC1ABB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D64D4C8" w14:textId="54EC25F0" w:rsidR="006E1935" w:rsidRPr="00FC1ABB" w:rsidRDefault="00FC1ABB" w:rsidP="006E193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Płyny oraz sprzęt jednorazowego użytku medycznego do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hemofiltracji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hemodializy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i perfuzji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220FECA3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733756BA" w14:textId="02785E2B" w:rsidR="004374F2" w:rsidRPr="00E27ABB" w:rsidRDefault="004374F2" w:rsidP="00FC1ABB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169FB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8C776" w14:textId="2F2AEC36" w:rsidR="00FC1ABB" w:rsidRDefault="00FC1ABB">
    <w:pPr>
      <w:pStyle w:val="Nagwek"/>
    </w:pPr>
  </w:p>
  <w:p w14:paraId="461AAAE3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57A47"/>
    <w:rsid w:val="006E1935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DF5F40"/>
    <w:rsid w:val="00E27ABB"/>
    <w:rsid w:val="00E86D3B"/>
    <w:rsid w:val="00F334B4"/>
    <w:rsid w:val="00FB7BA7"/>
    <w:rsid w:val="00FC1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9</cp:revision>
  <dcterms:created xsi:type="dcterms:W3CDTF">2017-08-01T08:06:00Z</dcterms:created>
  <dcterms:modified xsi:type="dcterms:W3CDTF">2022-06-23T05:59:00Z</dcterms:modified>
</cp:coreProperties>
</file>