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1C9F" w:rsidRDefault="007D1C9F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7D1C9F" w:rsidRDefault="007D1C9F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02728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2728B">
        <w:rPr>
          <w:rFonts w:ascii="Arial" w:hAnsi="Arial" w:cs="Arial"/>
          <w:bCs/>
          <w:sz w:val="24"/>
          <w:szCs w:val="24"/>
        </w:rPr>
        <w:t>Znak sprawy:</w:t>
      </w:r>
      <w:r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KA-2/0</w:t>
      </w:r>
      <w:r w:rsidR="004F0BA7">
        <w:rPr>
          <w:rFonts w:ascii="Arial" w:hAnsi="Arial" w:cs="Arial"/>
          <w:b/>
          <w:bCs/>
          <w:sz w:val="24"/>
          <w:szCs w:val="24"/>
        </w:rPr>
        <w:t>5</w:t>
      </w:r>
      <w:r w:rsidR="006A319C">
        <w:rPr>
          <w:rFonts w:ascii="Arial" w:hAnsi="Arial" w:cs="Arial"/>
          <w:b/>
          <w:bCs/>
          <w:sz w:val="24"/>
          <w:szCs w:val="24"/>
        </w:rPr>
        <w:t>9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/202</w:t>
      </w:r>
      <w:r w:rsidR="008F74A0">
        <w:rPr>
          <w:rFonts w:ascii="Arial" w:hAnsi="Arial" w:cs="Arial"/>
          <w:b/>
          <w:bCs/>
          <w:sz w:val="24"/>
          <w:szCs w:val="24"/>
        </w:rPr>
        <w:t>2</w:t>
      </w:r>
    </w:p>
    <w:p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02728B">
        <w:rPr>
          <w:rFonts w:ascii="Arial" w:hAnsi="Arial" w:cs="Arial"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4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:rsidR="00D32180" w:rsidRPr="0002728B" w:rsidRDefault="00D3218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:rsidR="00EF47EE" w:rsidRPr="0014042D" w:rsidRDefault="00EF47EE" w:rsidP="00EF47EE">
      <w:pPr>
        <w:rPr>
          <w:sz w:val="22"/>
        </w:rPr>
      </w:pP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</w:p>
    <w:p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</w:p>
    <w:p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B12D3B" w:rsidRPr="0014042D">
        <w:rPr>
          <w:sz w:val="22"/>
        </w:rPr>
        <w:t xml:space="preserve">      </w:t>
      </w:r>
    </w:p>
    <w:p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</w:p>
    <w:p w:rsidR="00E96416" w:rsidRPr="00E96416" w:rsidRDefault="002D6B17" w:rsidP="00CF6C9B">
      <w:pPr>
        <w:spacing w:before="360" w:line="276" w:lineRule="auto"/>
        <w:jc w:val="both"/>
        <w:rPr>
          <w:sz w:val="22"/>
        </w:rPr>
      </w:pPr>
      <w:r w:rsidRPr="0014042D">
        <w:rPr>
          <w:sz w:val="22"/>
        </w:rPr>
        <w:t xml:space="preserve">W odpowiedzi na ogłoszenie </w:t>
      </w:r>
      <w:r w:rsidR="00B04206" w:rsidRPr="0014042D">
        <w:rPr>
          <w:sz w:val="22"/>
        </w:rPr>
        <w:t>do postępowania prowadzonego w trybie</w:t>
      </w:r>
      <w:r w:rsidR="00930F5C" w:rsidRPr="0014042D">
        <w:rPr>
          <w:sz w:val="22"/>
        </w:rPr>
        <w:t xml:space="preserve"> </w:t>
      </w:r>
      <w:r w:rsidR="00313C41" w:rsidRPr="0014042D">
        <w:rPr>
          <w:sz w:val="22"/>
        </w:rPr>
        <w:t>przetarg nieograniczony</w:t>
      </w:r>
      <w:r w:rsidR="00040674" w:rsidRPr="0014042D">
        <w:rPr>
          <w:sz w:val="22"/>
        </w:rPr>
        <w:t xml:space="preserve"> </w:t>
      </w:r>
      <w:r w:rsidR="00B639E0" w:rsidRPr="0014042D">
        <w:rPr>
          <w:sz w:val="22"/>
        </w:rPr>
        <w:t>pn.</w:t>
      </w:r>
      <w:r w:rsidR="00B04206" w:rsidRPr="0014042D">
        <w:rPr>
          <w:sz w:val="22"/>
        </w:rPr>
        <w:t>:</w:t>
      </w:r>
      <w:r w:rsidR="00E60230" w:rsidRPr="0014042D">
        <w:rPr>
          <w:sz w:val="22"/>
        </w:rPr>
        <w:t xml:space="preserve"> </w:t>
      </w:r>
      <w:r w:rsidR="00B04206" w:rsidRPr="0014042D">
        <w:rPr>
          <w:b/>
          <w:sz w:val="22"/>
        </w:rPr>
        <w:t>„</w:t>
      </w:r>
      <w:r w:rsidR="006A319C" w:rsidRPr="006A319C">
        <w:rPr>
          <w:b/>
          <w:sz w:val="22"/>
          <w:szCs w:val="22"/>
        </w:rPr>
        <w:t>Zakup komputera do produkcji i montażu filmów wraz z tabletami graficznymi</w:t>
      </w:r>
      <w:r w:rsidR="00B04206" w:rsidRPr="0014042D">
        <w:rPr>
          <w:b/>
          <w:sz w:val="22"/>
        </w:rPr>
        <w:t>”</w:t>
      </w:r>
      <w:r w:rsidR="00930F5C" w:rsidRPr="0014042D">
        <w:rPr>
          <w:b/>
          <w:sz w:val="22"/>
        </w:rPr>
        <w:t xml:space="preserve"> </w:t>
      </w:r>
      <w:r w:rsidRPr="0014042D">
        <w:rPr>
          <w:sz w:val="22"/>
        </w:rPr>
        <w:t>oferujemy realizację przedmiotu zamówienia z</w:t>
      </w:r>
      <w:r w:rsidR="00B04206" w:rsidRPr="0014042D">
        <w:rPr>
          <w:sz w:val="22"/>
        </w:rPr>
        <w:t>godnie</w:t>
      </w:r>
      <w:r w:rsidR="00C70E06" w:rsidRPr="0014042D">
        <w:rPr>
          <w:sz w:val="22"/>
        </w:rPr>
        <w:t xml:space="preserve"> z wymogami określonymi w SWZ </w:t>
      </w:r>
      <w:r w:rsidRPr="0014042D">
        <w:rPr>
          <w:sz w:val="22"/>
        </w:rPr>
        <w:t>za cenę</w:t>
      </w:r>
      <w:r w:rsidR="00C70E06" w:rsidRPr="0014042D">
        <w:rPr>
          <w:sz w:val="22"/>
        </w:rPr>
        <w:t>:</w:t>
      </w:r>
    </w:p>
    <w:p w:rsidR="00B378B0" w:rsidRDefault="00B378B0" w:rsidP="00B378B0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4"/>
        <w:gridCol w:w="1134"/>
        <w:gridCol w:w="850"/>
        <w:gridCol w:w="890"/>
        <w:gridCol w:w="815"/>
        <w:gridCol w:w="3957"/>
      </w:tblGrid>
      <w:tr w:rsidR="00090310" w:rsidTr="006157F0">
        <w:trPr>
          <w:trHeight w:val="635"/>
        </w:trPr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6B34D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321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Nazwa pozycji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321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321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321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321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321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321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321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090310" w:rsidTr="006157F0">
        <w:trPr>
          <w:trHeight w:val="687"/>
        </w:trPr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8B0" w:rsidRPr="00D32180" w:rsidRDefault="00CE456D" w:rsidP="00693963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CF6C9B">
              <w:rPr>
                <w:rFonts w:ascii="Times New Roman" w:hAnsi="Times New Roman" w:cs="Times New Roman"/>
                <w:b/>
                <w:sz w:val="20"/>
                <w:szCs w:val="18"/>
              </w:rPr>
              <w:t>Zestaw komputerowy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sz w:val="20"/>
                <w:szCs w:val="18"/>
              </w:rPr>
              <w:t>………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693963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b/>
                <w:sz w:val="20"/>
                <w:szCs w:val="18"/>
              </w:rPr>
              <w:t>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sz w:val="20"/>
                <w:szCs w:val="18"/>
              </w:rPr>
              <w:t>………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sz w:val="20"/>
                <w:szCs w:val="18"/>
              </w:rPr>
              <w:t>23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07" w:rsidRPr="00D32180" w:rsidRDefault="00E20F07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sz w:val="20"/>
                <w:szCs w:val="18"/>
              </w:rPr>
              <w:t>……….……….. zł</w:t>
            </w:r>
          </w:p>
          <w:p w:rsidR="00E20F07" w:rsidRPr="00D32180" w:rsidRDefault="00E20F07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  <w:p w:rsidR="00090310" w:rsidRPr="00D32180" w:rsidRDefault="0009031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18"/>
              </w:rPr>
            </w:pPr>
          </w:p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090310" w:rsidTr="006157F0">
        <w:trPr>
          <w:trHeight w:val="687"/>
        </w:trPr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CE456D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CE456D">
              <w:rPr>
                <w:rFonts w:ascii="Times New Roman" w:hAnsi="Times New Roman" w:cs="Times New Roman"/>
                <w:b/>
                <w:sz w:val="20"/>
                <w:szCs w:val="18"/>
              </w:rPr>
              <w:t>Tablet graficzny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sz w:val="20"/>
                <w:szCs w:val="18"/>
              </w:rPr>
              <w:t>………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CE0615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b/>
                <w:sz w:val="20"/>
                <w:szCs w:val="18"/>
              </w:rPr>
              <w:t>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sz w:val="20"/>
                <w:szCs w:val="18"/>
              </w:rPr>
              <w:t>………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sz w:val="20"/>
                <w:szCs w:val="18"/>
              </w:rPr>
              <w:t>23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07" w:rsidRPr="00D32180" w:rsidRDefault="00E20F07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  <w:p w:rsidR="00090310" w:rsidRPr="00D32180" w:rsidRDefault="00090310" w:rsidP="0009031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0"/>
                <w:szCs w:val="18"/>
              </w:rPr>
            </w:pPr>
          </w:p>
          <w:p w:rsidR="006157F0" w:rsidRPr="00D32180" w:rsidRDefault="006157F0" w:rsidP="006157F0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sz w:val="20"/>
                <w:szCs w:val="18"/>
              </w:rPr>
              <w:t>……….……….. zł</w:t>
            </w:r>
          </w:p>
          <w:p w:rsidR="00B378B0" w:rsidRPr="00D32180" w:rsidRDefault="00B378B0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6A319C" w:rsidTr="006157F0">
        <w:trPr>
          <w:trHeight w:val="687"/>
        </w:trPr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C" w:rsidRPr="00D32180" w:rsidRDefault="00CE456D" w:rsidP="006A319C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CE456D">
              <w:rPr>
                <w:rFonts w:ascii="Times New Roman" w:hAnsi="Times New Roman" w:cs="Times New Roman"/>
                <w:b/>
                <w:sz w:val="20"/>
                <w:szCs w:val="18"/>
              </w:rPr>
              <w:t>Tablet graficzny z wyświetlaczem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C" w:rsidRPr="00D32180" w:rsidRDefault="006A319C" w:rsidP="006A319C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sz w:val="20"/>
                <w:szCs w:val="18"/>
              </w:rPr>
              <w:t>………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C" w:rsidRPr="00D32180" w:rsidRDefault="006A319C" w:rsidP="006A319C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C" w:rsidRPr="00D32180" w:rsidRDefault="006A319C" w:rsidP="006A319C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sz w:val="20"/>
                <w:szCs w:val="18"/>
              </w:rPr>
              <w:t>………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C" w:rsidRPr="00D32180" w:rsidRDefault="006A319C" w:rsidP="006A319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sz w:val="20"/>
                <w:szCs w:val="18"/>
              </w:rPr>
              <w:t>23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C" w:rsidRPr="00D32180" w:rsidRDefault="006A319C" w:rsidP="006A319C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  <w:p w:rsidR="006157F0" w:rsidRDefault="006157F0" w:rsidP="006A319C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  <w:p w:rsidR="006A319C" w:rsidRPr="00D32180" w:rsidRDefault="006A319C" w:rsidP="006A319C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sz w:val="20"/>
                <w:szCs w:val="18"/>
              </w:rPr>
              <w:t>……….……….. zł</w:t>
            </w:r>
          </w:p>
          <w:p w:rsidR="006A319C" w:rsidRPr="00D32180" w:rsidRDefault="006A319C" w:rsidP="006A319C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18"/>
              </w:rPr>
            </w:pPr>
          </w:p>
          <w:p w:rsidR="006A319C" w:rsidRPr="00D32180" w:rsidRDefault="006A319C" w:rsidP="006A319C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0"/>
                <w:szCs w:val="18"/>
              </w:rPr>
            </w:pPr>
          </w:p>
          <w:p w:rsidR="006A319C" w:rsidRPr="00D32180" w:rsidRDefault="006A319C" w:rsidP="006A319C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6157F0" w:rsidTr="006157F0">
        <w:trPr>
          <w:trHeight w:val="687"/>
        </w:trPr>
        <w:tc>
          <w:tcPr>
            <w:tcW w:w="28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7F0" w:rsidRPr="006157F0" w:rsidRDefault="006157F0" w:rsidP="006A319C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6157F0">
              <w:rPr>
                <w:rFonts w:ascii="Times New Roman" w:hAnsi="Times New Roman" w:cs="Times New Roman"/>
                <w:b/>
                <w:sz w:val="22"/>
                <w:szCs w:val="18"/>
              </w:rPr>
              <w:t>Razem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7F0" w:rsidRDefault="006157F0" w:rsidP="006157F0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  <w:p w:rsidR="006157F0" w:rsidRDefault="006157F0" w:rsidP="006157F0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  <w:p w:rsidR="006157F0" w:rsidRPr="00D32180" w:rsidRDefault="006157F0" w:rsidP="006157F0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sz w:val="20"/>
                <w:szCs w:val="18"/>
              </w:rPr>
              <w:t>……….……….. zł</w:t>
            </w:r>
          </w:p>
          <w:p w:rsidR="006157F0" w:rsidRPr="00D32180" w:rsidRDefault="006157F0" w:rsidP="006157F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0"/>
                <w:szCs w:val="18"/>
              </w:rPr>
            </w:pPr>
            <w:r w:rsidRPr="00D32180">
              <w:rPr>
                <w:rFonts w:ascii="Times New Roman" w:hAnsi="Times New Roman" w:cs="Times New Roman"/>
                <w:i/>
                <w:iCs/>
                <w:sz w:val="20"/>
                <w:szCs w:val="18"/>
              </w:rPr>
              <w:t>słownie: ……………………………………………..………</w:t>
            </w:r>
          </w:p>
          <w:p w:rsidR="006157F0" w:rsidRPr="00D32180" w:rsidRDefault="006157F0" w:rsidP="006A319C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</w:tbl>
    <w:p w:rsidR="00E96416" w:rsidRDefault="00E96416" w:rsidP="00257D3C"/>
    <w:p w:rsidR="007D1C9F" w:rsidRDefault="007D1C9F" w:rsidP="00257D3C"/>
    <w:p w:rsidR="00FB3629" w:rsidRDefault="001D6635" w:rsidP="008D6FFE">
      <w:pPr>
        <w:numPr>
          <w:ilvl w:val="0"/>
          <w:numId w:val="9"/>
        </w:numPr>
        <w:jc w:val="both"/>
        <w:rPr>
          <w:sz w:val="22"/>
          <w:szCs w:val="22"/>
        </w:rPr>
      </w:pPr>
      <w:r w:rsidRPr="00BB2283">
        <w:rPr>
          <w:sz w:val="22"/>
          <w:szCs w:val="22"/>
        </w:rPr>
        <w:lastRenderedPageBreak/>
        <w:t>Oferowany sprzęt</w:t>
      </w:r>
      <w:r w:rsidR="00E92B36" w:rsidRPr="00BB2283">
        <w:rPr>
          <w:sz w:val="22"/>
          <w:szCs w:val="22"/>
        </w:rPr>
        <w:t>:</w:t>
      </w:r>
      <w:r w:rsidR="007540A9" w:rsidRPr="00BB2283">
        <w:rPr>
          <w:sz w:val="22"/>
          <w:szCs w:val="22"/>
        </w:rPr>
        <w:t xml:space="preserve"> </w:t>
      </w:r>
    </w:p>
    <w:p w:rsidR="001D6635" w:rsidRPr="00BB2283" w:rsidRDefault="001D6635" w:rsidP="007D1C9F">
      <w:pPr>
        <w:autoSpaceDE w:val="0"/>
        <w:autoSpaceDN w:val="0"/>
        <w:adjustRightInd w:val="0"/>
        <w:spacing w:line="276" w:lineRule="auto"/>
        <w:ind w:left="360"/>
        <w:rPr>
          <w:b/>
          <w:sz w:val="22"/>
          <w:szCs w:val="22"/>
        </w:rPr>
      </w:pPr>
      <w:r w:rsidRPr="00BB2283">
        <w:rPr>
          <w:b/>
          <w:sz w:val="22"/>
          <w:szCs w:val="22"/>
        </w:rPr>
        <w:t xml:space="preserve">      Model </w:t>
      </w:r>
      <w:r w:rsidR="00E92B36" w:rsidRPr="00BB2283">
        <w:rPr>
          <w:b/>
          <w:sz w:val="22"/>
          <w:szCs w:val="22"/>
        </w:rPr>
        <w:t>komputera</w:t>
      </w:r>
      <w:r w:rsidRPr="00BB2283">
        <w:rPr>
          <w:b/>
          <w:sz w:val="22"/>
          <w:szCs w:val="22"/>
        </w:rPr>
        <w:t xml:space="preserve"> :……………………………………………….</w:t>
      </w:r>
    </w:p>
    <w:p w:rsidR="001D6635" w:rsidRPr="00BB2283" w:rsidRDefault="001D6635" w:rsidP="007D1C9F">
      <w:pPr>
        <w:spacing w:line="276" w:lineRule="auto"/>
        <w:ind w:left="720"/>
        <w:rPr>
          <w:sz w:val="22"/>
          <w:szCs w:val="22"/>
        </w:rPr>
      </w:pPr>
      <w:r w:rsidRPr="00BB2283">
        <w:rPr>
          <w:sz w:val="22"/>
          <w:szCs w:val="22"/>
        </w:rPr>
        <w:t>Producent:……………………………………………</w:t>
      </w:r>
    </w:p>
    <w:p w:rsidR="00E96416" w:rsidRDefault="0014042D" w:rsidP="007D1C9F">
      <w:pPr>
        <w:spacing w:line="276" w:lineRule="auto"/>
        <w:ind w:firstLine="708"/>
        <w:jc w:val="both"/>
        <w:rPr>
          <w:sz w:val="22"/>
          <w:szCs w:val="22"/>
        </w:rPr>
      </w:pPr>
      <w:r w:rsidRPr="00BB2283">
        <w:rPr>
          <w:sz w:val="22"/>
        </w:rPr>
        <w:t xml:space="preserve">Opis techniczny: </w:t>
      </w:r>
      <w:r w:rsidR="00BB2283" w:rsidRPr="00BB2283">
        <w:rPr>
          <w:sz w:val="22"/>
          <w:szCs w:val="22"/>
        </w:rPr>
        <w:t>……………………………………………</w:t>
      </w:r>
      <w:r w:rsidR="00BB2283">
        <w:rPr>
          <w:sz w:val="22"/>
          <w:szCs w:val="22"/>
        </w:rPr>
        <w:t>……………………………….</w:t>
      </w:r>
    </w:p>
    <w:p w:rsidR="007D1C9F" w:rsidRDefault="007D1C9F" w:rsidP="007D1C9F">
      <w:pPr>
        <w:spacing w:line="276" w:lineRule="auto"/>
        <w:ind w:firstLine="708"/>
        <w:jc w:val="both"/>
        <w:rPr>
          <w:sz w:val="22"/>
          <w:szCs w:val="22"/>
        </w:rPr>
      </w:pPr>
      <w:r w:rsidRPr="00BB2283">
        <w:rPr>
          <w:sz w:val="22"/>
          <w:szCs w:val="22"/>
        </w:rPr>
        <w:t>……………………………………………</w:t>
      </w:r>
      <w:r>
        <w:rPr>
          <w:sz w:val="22"/>
          <w:szCs w:val="22"/>
        </w:rPr>
        <w:t>…………………………………………………….</w:t>
      </w:r>
    </w:p>
    <w:p w:rsidR="006157F0" w:rsidRDefault="006157F0" w:rsidP="007D1C9F">
      <w:pPr>
        <w:spacing w:line="276" w:lineRule="auto"/>
        <w:ind w:firstLine="708"/>
        <w:jc w:val="both"/>
        <w:rPr>
          <w:sz w:val="22"/>
          <w:szCs w:val="22"/>
        </w:rPr>
      </w:pPr>
    </w:p>
    <w:tbl>
      <w:tblPr>
        <w:tblStyle w:val="Tabela-Siatka"/>
        <w:tblW w:w="8418" w:type="dxa"/>
        <w:tblInd w:w="704" w:type="dxa"/>
        <w:tblLook w:val="04A0" w:firstRow="1" w:lastRow="0" w:firstColumn="1" w:lastColumn="0" w:noHBand="0" w:noVBand="1"/>
      </w:tblPr>
      <w:tblGrid>
        <w:gridCol w:w="1281"/>
        <w:gridCol w:w="711"/>
        <w:gridCol w:w="1836"/>
        <w:gridCol w:w="282"/>
        <w:gridCol w:w="1228"/>
        <w:gridCol w:w="601"/>
        <w:gridCol w:w="2417"/>
        <w:gridCol w:w="62"/>
      </w:tblGrid>
      <w:tr w:rsidR="006157F0" w:rsidRPr="006C4C22" w:rsidTr="004D3CD8">
        <w:trPr>
          <w:gridAfter w:val="1"/>
          <w:wAfter w:w="62" w:type="dxa"/>
        </w:trPr>
        <w:tc>
          <w:tcPr>
            <w:tcW w:w="83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7F0" w:rsidRPr="006C4C22" w:rsidRDefault="006157F0" w:rsidP="000131FD">
            <w:pPr>
              <w:tabs>
                <w:tab w:val="left" w:pos="2835"/>
                <w:tab w:val="right" w:pos="8505"/>
              </w:tabs>
              <w:rPr>
                <w:b/>
                <w:bCs/>
                <w:sz w:val="22"/>
              </w:rPr>
            </w:pPr>
            <w:r w:rsidRPr="006C4C22">
              <w:rPr>
                <w:b/>
                <w:bCs/>
                <w:sz w:val="22"/>
              </w:rPr>
              <w:t>Procesor:</w:t>
            </w:r>
          </w:p>
        </w:tc>
      </w:tr>
      <w:tr w:rsidR="006157F0" w:rsidRPr="006C4C22" w:rsidTr="004D3CD8">
        <w:trPr>
          <w:gridAfter w:val="1"/>
          <w:wAfter w:w="62" w:type="dxa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7F0" w:rsidRPr="006C4C22" w:rsidRDefault="006157F0" w:rsidP="000131FD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6C4C22">
              <w:rPr>
                <w:sz w:val="22"/>
              </w:rPr>
              <w:t>Producent:</w:t>
            </w:r>
          </w:p>
        </w:tc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157F0" w:rsidRPr="006C4C22" w:rsidRDefault="006157F0" w:rsidP="000131FD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7F0" w:rsidRPr="006C4C22" w:rsidRDefault="006157F0" w:rsidP="000131FD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6C4C22">
              <w:rPr>
                <w:sz w:val="22"/>
              </w:rPr>
              <w:t>Model:</w:t>
            </w:r>
          </w:p>
        </w:tc>
        <w:tc>
          <w:tcPr>
            <w:tcW w:w="3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157F0" w:rsidRPr="006C4C22" w:rsidRDefault="006157F0" w:rsidP="000131FD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E92B36" w:rsidRPr="00F01ED5" w:rsidTr="004D3CD8">
        <w:tc>
          <w:tcPr>
            <w:tcW w:w="84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BB2283" w:rsidRDefault="00E92B36" w:rsidP="007D1C9F">
            <w:pPr>
              <w:tabs>
                <w:tab w:val="left" w:pos="2835"/>
                <w:tab w:val="right" w:pos="8505"/>
              </w:tabs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bookmarkStart w:id="0" w:name="_Hlk104365830"/>
            <w:r w:rsidRPr="00BB2283">
              <w:rPr>
                <w:b/>
                <w:bCs/>
                <w:sz w:val="22"/>
              </w:rPr>
              <w:t>Płyta główna:</w:t>
            </w:r>
          </w:p>
        </w:tc>
      </w:tr>
      <w:tr w:rsidR="00E92B36" w:rsidRPr="00F01ED5" w:rsidTr="004D3CD8"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BB2283" w:rsidRDefault="00E92B36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Producent: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BB2283" w:rsidRDefault="00E92B36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BB2283" w:rsidRDefault="00E92B36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Model:</w:t>
            </w: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BB2283" w:rsidRDefault="00E92B36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E92B36" w:rsidRPr="00F01ED5" w:rsidTr="004D3CD8">
        <w:tc>
          <w:tcPr>
            <w:tcW w:w="84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BB2283" w:rsidRDefault="00E92B36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Link do strony producenta Płyty głównej:</w:t>
            </w:r>
          </w:p>
        </w:tc>
      </w:tr>
      <w:tr w:rsidR="00E92B36" w:rsidRPr="00F01ED5" w:rsidTr="004D3CD8">
        <w:trPr>
          <w:trHeight w:val="609"/>
        </w:trPr>
        <w:tc>
          <w:tcPr>
            <w:tcW w:w="84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BB2283" w:rsidRDefault="00E92B36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bookmarkStart w:id="1" w:name="_GoBack"/>
            <w:bookmarkEnd w:id="1"/>
          </w:p>
        </w:tc>
      </w:tr>
      <w:bookmarkEnd w:id="0"/>
      <w:tr w:rsidR="00934FA5" w:rsidRPr="00F01ED5" w:rsidTr="004D3CD8">
        <w:tc>
          <w:tcPr>
            <w:tcW w:w="84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b/>
                <w:sz w:val="22"/>
              </w:rPr>
              <w:t>Karta Graficzna</w:t>
            </w:r>
            <w:r w:rsidR="006157F0">
              <w:rPr>
                <w:b/>
                <w:sz w:val="22"/>
              </w:rPr>
              <w:t>:</w:t>
            </w:r>
          </w:p>
        </w:tc>
      </w:tr>
      <w:tr w:rsidR="00934FA5" w:rsidRPr="00F01ED5" w:rsidTr="004D3CD8"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Producent: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Model:</w:t>
            </w: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934FA5" w:rsidRPr="00F01ED5" w:rsidTr="004D3CD8">
        <w:tc>
          <w:tcPr>
            <w:tcW w:w="84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 xml:space="preserve">Link do strony producenta </w:t>
            </w:r>
            <w:r w:rsidR="00BB2283">
              <w:rPr>
                <w:sz w:val="22"/>
              </w:rPr>
              <w:t>karty graficznej</w:t>
            </w:r>
            <w:r w:rsidRPr="00BB2283">
              <w:rPr>
                <w:sz w:val="22"/>
              </w:rPr>
              <w:t>:</w:t>
            </w:r>
          </w:p>
        </w:tc>
      </w:tr>
      <w:tr w:rsidR="00934FA5" w:rsidRPr="00F01ED5" w:rsidTr="004D3CD8">
        <w:trPr>
          <w:trHeight w:val="612"/>
        </w:trPr>
        <w:tc>
          <w:tcPr>
            <w:tcW w:w="84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934FA5" w:rsidRPr="00F01ED5" w:rsidTr="004D3CD8">
        <w:tc>
          <w:tcPr>
            <w:tcW w:w="84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b/>
                <w:bCs/>
                <w:sz w:val="22"/>
              </w:rPr>
            </w:pPr>
            <w:r w:rsidRPr="00BB2283">
              <w:rPr>
                <w:b/>
                <w:bCs/>
                <w:sz w:val="22"/>
              </w:rPr>
              <w:t>Pamięć RAM:</w:t>
            </w:r>
          </w:p>
        </w:tc>
      </w:tr>
      <w:tr w:rsidR="00934FA5" w:rsidRPr="00F01ED5" w:rsidTr="004D3CD8"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Producent: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Model:</w:t>
            </w: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934FA5" w:rsidRPr="00F01ED5" w:rsidTr="004D3CD8">
        <w:tc>
          <w:tcPr>
            <w:tcW w:w="84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441DE">
              <w:rPr>
                <w:sz w:val="22"/>
              </w:rPr>
              <w:t>Link do producenta płyty głównej</w:t>
            </w:r>
            <w:r w:rsidR="00B441DE">
              <w:rPr>
                <w:sz w:val="22"/>
              </w:rPr>
              <w:t>:</w:t>
            </w:r>
          </w:p>
        </w:tc>
      </w:tr>
      <w:tr w:rsidR="00934FA5" w:rsidRPr="00F01ED5" w:rsidTr="004D3CD8">
        <w:trPr>
          <w:trHeight w:val="566"/>
        </w:trPr>
        <w:tc>
          <w:tcPr>
            <w:tcW w:w="84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934FA5" w:rsidRPr="00F01ED5" w:rsidTr="004D3CD8">
        <w:tc>
          <w:tcPr>
            <w:tcW w:w="84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b/>
                <w:bCs/>
                <w:sz w:val="22"/>
              </w:rPr>
            </w:pPr>
            <w:r w:rsidRPr="00BB2283">
              <w:rPr>
                <w:b/>
                <w:bCs/>
                <w:sz w:val="22"/>
              </w:rPr>
              <w:t>Dysk SSD M.2:</w:t>
            </w:r>
          </w:p>
        </w:tc>
      </w:tr>
      <w:tr w:rsidR="00934FA5" w:rsidRPr="00F01ED5" w:rsidTr="004D3CD8"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Producent: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Model:</w:t>
            </w: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934FA5" w:rsidRPr="00F01ED5" w:rsidTr="004D3CD8">
        <w:tc>
          <w:tcPr>
            <w:tcW w:w="84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b/>
                <w:bCs/>
                <w:sz w:val="22"/>
              </w:rPr>
            </w:pPr>
            <w:r w:rsidRPr="00BB2283">
              <w:rPr>
                <w:b/>
                <w:bCs/>
                <w:sz w:val="22"/>
              </w:rPr>
              <w:t>Obudowa:</w:t>
            </w:r>
          </w:p>
        </w:tc>
      </w:tr>
      <w:tr w:rsidR="00934FA5" w:rsidRPr="00F01ED5" w:rsidTr="004D3CD8"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Producent: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Model:</w:t>
            </w: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934FA5" w:rsidRPr="00F01ED5" w:rsidTr="004D3CD8">
        <w:tc>
          <w:tcPr>
            <w:tcW w:w="84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Link do strony producenta obudowy:</w:t>
            </w:r>
          </w:p>
        </w:tc>
      </w:tr>
      <w:tr w:rsidR="00934FA5" w:rsidRPr="00F01ED5" w:rsidTr="004D3CD8">
        <w:trPr>
          <w:trHeight w:val="571"/>
        </w:trPr>
        <w:tc>
          <w:tcPr>
            <w:tcW w:w="84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934FA5" w:rsidRPr="00F01ED5" w:rsidTr="004D3CD8">
        <w:tc>
          <w:tcPr>
            <w:tcW w:w="84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b/>
                <w:bCs/>
                <w:sz w:val="22"/>
              </w:rPr>
            </w:pPr>
            <w:r w:rsidRPr="00BB2283">
              <w:rPr>
                <w:b/>
                <w:bCs/>
                <w:sz w:val="22"/>
              </w:rPr>
              <w:t>Zasilacz:</w:t>
            </w:r>
          </w:p>
        </w:tc>
      </w:tr>
      <w:tr w:rsidR="00934FA5" w:rsidRPr="00F01ED5" w:rsidTr="004D3CD8"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Producent: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Model:</w:t>
            </w: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934FA5" w:rsidRPr="00F01ED5" w:rsidTr="004D3CD8">
        <w:tc>
          <w:tcPr>
            <w:tcW w:w="84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FA5" w:rsidRPr="00BB2283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BB2283">
              <w:rPr>
                <w:sz w:val="22"/>
              </w:rPr>
              <w:t>Link do strony producenta zasilacza:</w:t>
            </w:r>
          </w:p>
        </w:tc>
      </w:tr>
      <w:tr w:rsidR="00934FA5" w:rsidRPr="00F01ED5" w:rsidTr="004D3CD8">
        <w:trPr>
          <w:trHeight w:val="571"/>
        </w:trPr>
        <w:tc>
          <w:tcPr>
            <w:tcW w:w="84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934FA5" w:rsidRPr="00F01ED5" w:rsidRDefault="00934FA5" w:rsidP="007D1C9F">
            <w:pPr>
              <w:tabs>
                <w:tab w:val="left" w:pos="2835"/>
                <w:tab w:val="right" w:pos="8505"/>
              </w:tabs>
              <w:rPr>
                <w:sz w:val="22"/>
                <w:highlight w:val="yellow"/>
              </w:rPr>
            </w:pPr>
          </w:p>
        </w:tc>
      </w:tr>
      <w:tr w:rsidR="00934FA5" w:rsidRPr="00D32180" w:rsidTr="004D3CD8">
        <w:trPr>
          <w:trHeight w:val="590"/>
        </w:trPr>
        <w:tc>
          <w:tcPr>
            <w:tcW w:w="841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2180" w:rsidRPr="00D32180" w:rsidRDefault="00D32180" w:rsidP="007D1C9F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bookmarkStart w:id="2" w:name="_Hlk101432659"/>
          </w:p>
          <w:p w:rsidR="00D32180" w:rsidRPr="00D32180" w:rsidRDefault="00D32180" w:rsidP="007D1C9F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32180">
              <w:rPr>
                <w:b/>
                <w:sz w:val="22"/>
                <w:szCs w:val="22"/>
              </w:rPr>
              <w:t xml:space="preserve">Model </w:t>
            </w:r>
            <w:r w:rsidR="006A319C">
              <w:rPr>
                <w:b/>
                <w:sz w:val="22"/>
                <w:szCs w:val="22"/>
              </w:rPr>
              <w:t xml:space="preserve">tabletu graficznego </w:t>
            </w:r>
            <w:r w:rsidRPr="00D32180">
              <w:rPr>
                <w:b/>
                <w:sz w:val="22"/>
                <w:szCs w:val="22"/>
              </w:rPr>
              <w:t>:……………………………………………….</w:t>
            </w:r>
            <w:bookmarkEnd w:id="2"/>
          </w:p>
          <w:p w:rsidR="00D32180" w:rsidRPr="00D32180" w:rsidRDefault="00D32180" w:rsidP="007D1C9F">
            <w:pPr>
              <w:rPr>
                <w:sz w:val="22"/>
                <w:szCs w:val="22"/>
              </w:rPr>
            </w:pPr>
            <w:r w:rsidRPr="00D32180">
              <w:rPr>
                <w:sz w:val="22"/>
                <w:szCs w:val="22"/>
              </w:rPr>
              <w:t>Producent:……………………………………………</w:t>
            </w:r>
          </w:p>
          <w:p w:rsidR="00D32180" w:rsidRDefault="00D32180" w:rsidP="007D1C9F">
            <w:pPr>
              <w:jc w:val="both"/>
              <w:rPr>
                <w:sz w:val="22"/>
              </w:rPr>
            </w:pPr>
            <w:r w:rsidRPr="00D32180">
              <w:rPr>
                <w:sz w:val="22"/>
              </w:rPr>
              <w:t>Opis techniczny: …………………………….…………………………….…………………</w:t>
            </w:r>
          </w:p>
          <w:p w:rsidR="00D32180" w:rsidRDefault="00D32180" w:rsidP="007D1C9F">
            <w:pPr>
              <w:jc w:val="both"/>
              <w:rPr>
                <w:sz w:val="22"/>
                <w:szCs w:val="22"/>
              </w:rPr>
            </w:pPr>
            <w:r w:rsidRPr="00BB2283">
              <w:rPr>
                <w:sz w:val="22"/>
                <w:szCs w:val="22"/>
              </w:rPr>
              <w:t>……………………………………………</w:t>
            </w:r>
            <w:r>
              <w:rPr>
                <w:sz w:val="22"/>
                <w:szCs w:val="22"/>
              </w:rPr>
              <w:t>…………………………………………………….</w:t>
            </w:r>
          </w:p>
          <w:p w:rsidR="006A319C" w:rsidRPr="00D32180" w:rsidRDefault="006A319C" w:rsidP="007D1C9F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32180">
              <w:rPr>
                <w:b/>
                <w:sz w:val="22"/>
                <w:szCs w:val="22"/>
              </w:rPr>
              <w:t xml:space="preserve">Model </w:t>
            </w:r>
            <w:r>
              <w:rPr>
                <w:b/>
                <w:sz w:val="22"/>
                <w:szCs w:val="22"/>
              </w:rPr>
              <w:t>tabletu graficznego z wyświetlaczem</w:t>
            </w:r>
            <w:r w:rsidRPr="00D32180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32180">
              <w:rPr>
                <w:b/>
                <w:sz w:val="22"/>
                <w:szCs w:val="22"/>
              </w:rPr>
              <w:t>……………………………………….</w:t>
            </w:r>
          </w:p>
          <w:p w:rsidR="006A319C" w:rsidRPr="00D32180" w:rsidRDefault="006A319C" w:rsidP="007D1C9F">
            <w:pPr>
              <w:rPr>
                <w:sz w:val="22"/>
                <w:szCs w:val="22"/>
              </w:rPr>
            </w:pPr>
            <w:r w:rsidRPr="00D32180">
              <w:rPr>
                <w:sz w:val="22"/>
                <w:szCs w:val="22"/>
              </w:rPr>
              <w:t>Producent:……………………………………………</w:t>
            </w:r>
          </w:p>
          <w:p w:rsidR="006A319C" w:rsidRDefault="006A319C" w:rsidP="007D1C9F">
            <w:pPr>
              <w:jc w:val="both"/>
              <w:rPr>
                <w:sz w:val="22"/>
              </w:rPr>
            </w:pPr>
            <w:r w:rsidRPr="00D32180">
              <w:rPr>
                <w:sz w:val="22"/>
              </w:rPr>
              <w:t>Opis techniczny: …………………………….…………………………….…………………</w:t>
            </w:r>
          </w:p>
          <w:p w:rsidR="006A319C" w:rsidRDefault="006A319C" w:rsidP="007D1C9F">
            <w:pPr>
              <w:jc w:val="both"/>
              <w:rPr>
                <w:sz w:val="22"/>
                <w:szCs w:val="22"/>
              </w:rPr>
            </w:pPr>
            <w:r w:rsidRPr="00BB2283">
              <w:rPr>
                <w:sz w:val="22"/>
                <w:szCs w:val="22"/>
              </w:rPr>
              <w:t>……………………………………………</w:t>
            </w:r>
            <w:r>
              <w:rPr>
                <w:sz w:val="22"/>
                <w:szCs w:val="22"/>
              </w:rPr>
              <w:t>…………………………………………………….</w:t>
            </w:r>
          </w:p>
          <w:p w:rsidR="00B441DE" w:rsidRDefault="00B441DE" w:rsidP="007D1C9F">
            <w:pPr>
              <w:tabs>
                <w:tab w:val="left" w:pos="2835"/>
                <w:tab w:val="right" w:pos="8505"/>
              </w:tabs>
              <w:rPr>
                <w:b/>
                <w:sz w:val="20"/>
              </w:rPr>
            </w:pPr>
          </w:p>
          <w:p w:rsidR="00934FA5" w:rsidRPr="00D32180" w:rsidRDefault="00D32180" w:rsidP="007D1C9F">
            <w:pPr>
              <w:tabs>
                <w:tab w:val="left" w:pos="2835"/>
                <w:tab w:val="right" w:pos="8505"/>
              </w:tabs>
              <w:rPr>
                <w:sz w:val="20"/>
              </w:rPr>
            </w:pPr>
            <w:r w:rsidRPr="00D32180">
              <w:rPr>
                <w:b/>
                <w:sz w:val="20"/>
              </w:rPr>
              <w:t>UWAGA:</w:t>
            </w:r>
            <w:r w:rsidRPr="00D32180">
              <w:rPr>
                <w:sz w:val="20"/>
              </w:rPr>
              <w:t xml:space="preserve"> </w:t>
            </w:r>
            <w:r w:rsidR="00934FA5" w:rsidRPr="00D32180">
              <w:rPr>
                <w:sz w:val="20"/>
                <w:u w:val="single"/>
              </w:rPr>
              <w:t xml:space="preserve"> Należy wypełnić powyższe</w:t>
            </w:r>
            <w:r w:rsidR="00934FA5" w:rsidRPr="00D32180">
              <w:rPr>
                <w:sz w:val="20"/>
              </w:rPr>
              <w:t xml:space="preserve"> (wykropkowane i żółte pola) wraz ze wskazaniem wszystkich parametrów technicznych, w zakresie umożliwiającym ocenę spełniania wymagań Zamawiającego określonych w niniejszej SWZ, </w:t>
            </w:r>
          </w:p>
          <w:p w:rsidR="00D32180" w:rsidRPr="00D32180" w:rsidRDefault="00D32180" w:rsidP="007D1C9F">
            <w:pPr>
              <w:tabs>
                <w:tab w:val="left" w:pos="2835"/>
                <w:tab w:val="right" w:pos="8505"/>
              </w:tabs>
            </w:pPr>
          </w:p>
        </w:tc>
      </w:tr>
    </w:tbl>
    <w:p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Przedmiot zamówienia zostanie wykonany  </w:t>
      </w:r>
      <w:r w:rsidRPr="0014042D">
        <w:rPr>
          <w:b/>
          <w:sz w:val="22"/>
          <w:szCs w:val="22"/>
        </w:rPr>
        <w:t>w terminie zgodnym z SWZ</w:t>
      </w:r>
      <w:r w:rsidRPr="0014042D">
        <w:rPr>
          <w:sz w:val="22"/>
          <w:szCs w:val="22"/>
        </w:rPr>
        <w:t xml:space="preserve">. </w:t>
      </w:r>
    </w:p>
    <w:p w:rsidR="00D02F21" w:rsidRPr="00D02F21" w:rsidRDefault="0002728B" w:rsidP="00470D7F">
      <w:pPr>
        <w:numPr>
          <w:ilvl w:val="0"/>
          <w:numId w:val="9"/>
        </w:numPr>
        <w:jc w:val="both"/>
        <w:rPr>
          <w:b/>
          <w:sz w:val="22"/>
          <w:szCs w:val="22"/>
        </w:rPr>
      </w:pPr>
      <w:r w:rsidRPr="00D02F21">
        <w:rPr>
          <w:b/>
          <w:sz w:val="22"/>
          <w:szCs w:val="22"/>
        </w:rPr>
        <w:t xml:space="preserve">Udzielamy Zamawiającemu gwarancji na warunkach zgodnie z SWZ i okres: </w:t>
      </w:r>
    </w:p>
    <w:p w:rsidR="0002728B" w:rsidRPr="0014042D" w:rsidRDefault="009F6F2A" w:rsidP="00D02F21">
      <w:pPr>
        <w:spacing w:before="120" w:line="360" w:lineRule="auto"/>
        <w:ind w:left="720"/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>…………………. miesięcy</w:t>
      </w:r>
    </w:p>
    <w:p w:rsidR="003D0C48" w:rsidRDefault="003D0C48" w:rsidP="003D0C48">
      <w:pPr>
        <w:spacing w:after="12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Wykonawca nie określi okresu gwarancji, Zamawiający przyjmie minimalny, wymagany </w:t>
      </w:r>
      <w:r w:rsidRPr="00D47502">
        <w:rPr>
          <w:sz w:val="22"/>
          <w:szCs w:val="22"/>
          <w:u w:val="single"/>
        </w:rPr>
        <w:t xml:space="preserve">okres </w:t>
      </w:r>
      <w:r w:rsidR="00D47502" w:rsidRPr="00D47502">
        <w:rPr>
          <w:sz w:val="22"/>
          <w:szCs w:val="22"/>
          <w:u w:val="single"/>
        </w:rPr>
        <w:t xml:space="preserve">24 miesięcy </w:t>
      </w:r>
      <w:r w:rsidRPr="00D47502">
        <w:rPr>
          <w:sz w:val="22"/>
          <w:szCs w:val="22"/>
          <w:u w:val="single"/>
        </w:rPr>
        <w:t>gwarancji.</w:t>
      </w:r>
      <w:r>
        <w:rPr>
          <w:sz w:val="22"/>
          <w:szCs w:val="22"/>
        </w:rPr>
        <w:t xml:space="preserve"> </w:t>
      </w:r>
    </w:p>
    <w:p w:rsidR="0002728B" w:rsidRPr="0014042D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14042D">
        <w:rPr>
          <w:sz w:val="22"/>
          <w:szCs w:val="22"/>
        </w:rPr>
        <w:lastRenderedPageBreak/>
        <w:t>Oświadczamy, że zapoznaliśmy się ze Specyfikacją Warunków Zamówienia /w tym z projektem umowy /  i nie wnosimy do nich zastrzeżeń oraz przyjmujemy warunki w nich zawarte.</w:t>
      </w:r>
    </w:p>
    <w:p w:rsidR="0002728B" w:rsidRPr="0014042D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Oświadczamy, że uważamy się za związanych niniejszą ofertą na czas: </w:t>
      </w:r>
      <w:r w:rsidRPr="0014042D">
        <w:rPr>
          <w:b/>
          <w:sz w:val="22"/>
          <w:szCs w:val="22"/>
        </w:rPr>
        <w:t>zgodnie z SWZ.</w:t>
      </w:r>
    </w:p>
    <w:p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ED16DB" w:rsidRPr="00ED16DB" w:rsidRDefault="00ED16DB" w:rsidP="00B66DAA">
      <w:pPr>
        <w:numPr>
          <w:ilvl w:val="0"/>
          <w:numId w:val="7"/>
        </w:numPr>
        <w:tabs>
          <w:tab w:val="clear" w:pos="720"/>
        </w:tabs>
        <w:ind w:left="709" w:hanging="425"/>
        <w:contextualSpacing/>
        <w:jc w:val="both"/>
        <w:rPr>
          <w:sz w:val="22"/>
        </w:rPr>
      </w:pPr>
      <w:r w:rsidRPr="00ED16DB">
        <w:rPr>
          <w:sz w:val="22"/>
          <w:szCs w:val="22"/>
        </w:rPr>
        <w:t xml:space="preserve">Oświadczamy, iż załączone do oferty oświadczenia i dokumenty należy traktować jako wskazane na każdym etapie postępowania oraz jako aktualne. </w:t>
      </w:r>
    </w:p>
    <w:p w:rsidR="00ED16DB" w:rsidRPr="0014042D" w:rsidRDefault="00ED16DB" w:rsidP="00B66DAA">
      <w:pPr>
        <w:spacing w:after="100" w:afterAutospacing="1"/>
        <w:ind w:left="709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Zobowiązujemy się do niezwłocznego poinformowania zamawiającego, jeżeli w trakcie prowadzenia postępowania nastąpi zmiana w zakresie aktualności dokumentów  i oświadczeń.</w:t>
      </w:r>
    </w:p>
    <w:p w:rsidR="003814A7" w:rsidRPr="003814A7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3814A7">
        <w:rPr>
          <w:sz w:val="22"/>
        </w:rPr>
        <w:t>Oświadczamy, ze jesteśmy</w:t>
      </w:r>
      <w:r w:rsidRPr="003814A7">
        <w:rPr>
          <w:sz w:val="22"/>
          <w:vertAlign w:val="superscript"/>
        </w:rPr>
        <w:footnoteReference w:id="2"/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mikroprzedsiębiorstwem*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małym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średnim 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osobą fizyczną nieprowadzącą działalności gospodarczej*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inny rodzaj*</w:t>
      </w:r>
    </w:p>
    <w:p w:rsidR="003814A7" w:rsidRPr="00D32180" w:rsidRDefault="001A04BE" w:rsidP="00D32180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="003814A7" w:rsidRPr="003814A7">
        <w:rPr>
          <w:i/>
          <w:sz w:val="22"/>
          <w:u w:val="single"/>
        </w:rPr>
        <w:t>*podkreślić właściwe spośród a-e</w:t>
      </w:r>
    </w:p>
    <w:p w:rsidR="00F63FC6" w:rsidRPr="0091093B" w:rsidRDefault="00F63FC6" w:rsidP="00B66DAA">
      <w:pPr>
        <w:numPr>
          <w:ilvl w:val="0"/>
          <w:numId w:val="9"/>
        </w:numPr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63FC6">
        <w:rPr>
          <w:sz w:val="22"/>
        </w:rPr>
        <w:t>Oświadczam, że wypełniłem obowiązki informacyjne przewidziane w art. 13 lub art. 14 RODO</w:t>
      </w:r>
      <w:r w:rsidRPr="00F63FC6">
        <w:rPr>
          <w:rStyle w:val="Odwoanieprzypisudolnego"/>
          <w:sz w:val="22"/>
        </w:rPr>
        <w:footnoteReference w:id="3"/>
      </w:r>
      <w:r w:rsidRPr="00F63FC6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F63FC6">
        <w:rPr>
          <w:rStyle w:val="Odwoanieprzypisudolnego"/>
          <w:sz w:val="22"/>
        </w:rPr>
        <w:footnoteReference w:id="4"/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Integralną część  oferty stanowią następujące dokumenty :</w:t>
      </w:r>
    </w:p>
    <w:p w:rsidR="0002728B" w:rsidRPr="0014042D" w:rsidRDefault="0002728B" w:rsidP="0002728B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2.  .................................................</w:t>
      </w:r>
    </w:p>
    <w:p w:rsidR="0002728B" w:rsidRPr="0014042D" w:rsidRDefault="0002728B" w:rsidP="00BC66F2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4. .................................................</w:t>
      </w:r>
    </w:p>
    <w:p w:rsidR="0002728B" w:rsidRPr="0014042D" w:rsidRDefault="0002728B" w:rsidP="0002728B">
      <w:pPr>
        <w:spacing w:line="360" w:lineRule="auto"/>
        <w:jc w:val="both"/>
        <w:rPr>
          <w:sz w:val="22"/>
          <w:szCs w:val="22"/>
        </w:rPr>
      </w:pP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Wykaz osób uprawnionych do podpisywania dokumentów przetargowych </w:t>
      </w:r>
      <w:r w:rsidRPr="0014042D">
        <w:rPr>
          <w:sz w:val="22"/>
          <w:szCs w:val="22"/>
        </w:rPr>
        <w:br/>
        <w:t>i podejmowania zobowiązań w imieniu Wykonawcy:</w:t>
      </w:r>
    </w:p>
    <w:p w:rsidR="0002728B" w:rsidRPr="0014042D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:rsidR="0002728B" w:rsidRPr="0014042D" w:rsidRDefault="0002728B" w:rsidP="0002728B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:rsidR="0002728B" w:rsidRPr="0014042D" w:rsidRDefault="0002728B" w:rsidP="0002728B">
      <w:pPr>
        <w:pStyle w:val="Zwykytekst"/>
        <w:ind w:left="900" w:hanging="900"/>
        <w:jc w:val="both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b/>
          <w:bCs/>
          <w:sz w:val="22"/>
          <w:szCs w:val="22"/>
        </w:rPr>
        <w:tab/>
      </w:r>
    </w:p>
    <w:p w:rsidR="0002728B" w:rsidRPr="0014042D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:rsidR="0002728B" w:rsidRPr="0014042D" w:rsidRDefault="0002728B" w:rsidP="0002728B">
      <w:pPr>
        <w:ind w:left="2124" w:firstLine="708"/>
        <w:jc w:val="right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 , dnia ............................................</w:t>
      </w:r>
    </w:p>
    <w:p w:rsidR="0002728B" w:rsidRPr="0014042D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:rsidR="001C340B" w:rsidRPr="001C664E" w:rsidRDefault="001C340B" w:rsidP="001C664E">
      <w:pPr>
        <w:jc w:val="center"/>
        <w:rPr>
          <w:rFonts w:ascii="Calibri" w:hAnsi="Calibri" w:cs="Times New Roman"/>
          <w:b/>
          <w:sz w:val="22"/>
          <w:szCs w:val="22"/>
        </w:rPr>
      </w:pPr>
      <w:r w:rsidRPr="001C664E">
        <w:rPr>
          <w:b/>
          <w:sz w:val="22"/>
          <w:szCs w:val="22"/>
        </w:rPr>
        <w:t>Ofertę należy sporządzić w postaci elektronicznej i podpisać kwalifikowanym podpisem elektronicznym.</w:t>
      </w:r>
    </w:p>
    <w:sectPr w:rsidR="001C340B" w:rsidRPr="001C664E" w:rsidSect="007D1C9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8" w:bottom="709" w:left="1418" w:header="426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43F6" w:rsidRDefault="006443F6">
      <w:r>
        <w:separator/>
      </w:r>
    </w:p>
  </w:endnote>
  <w:endnote w:type="continuationSeparator" w:id="0">
    <w:p w:rsidR="006443F6" w:rsidRDefault="00644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894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8D2151" w:rsidRDefault="008D2151">
            <w:pPr>
              <w:pStyle w:val="Stopka"/>
              <w:jc w:val="center"/>
            </w:pPr>
          </w:p>
          <w:p w:rsidR="0091093B" w:rsidRDefault="0091093B">
            <w:pPr>
              <w:pStyle w:val="Stopka"/>
              <w:jc w:val="center"/>
            </w:pPr>
            <w:r w:rsidRPr="008D2151">
              <w:rPr>
                <w:rFonts w:ascii="Arial" w:hAnsi="Arial" w:cs="Arial"/>
                <w:sz w:val="18"/>
              </w:rPr>
              <w:t xml:space="preserve">Strona </w: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8D2151">
              <w:rPr>
                <w:rFonts w:ascii="Arial" w:hAnsi="Arial" w:cs="Arial"/>
                <w:b/>
                <w:bCs/>
                <w:sz w:val="18"/>
              </w:rPr>
              <w:instrText>PAGE</w:instrTex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Pr="008D2151">
              <w:rPr>
                <w:rFonts w:ascii="Arial" w:hAnsi="Arial" w:cs="Arial"/>
                <w:b/>
                <w:bCs/>
                <w:sz w:val="18"/>
              </w:rPr>
              <w:t>2</w: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r w:rsidRPr="008D2151">
              <w:rPr>
                <w:rFonts w:ascii="Arial" w:hAnsi="Arial" w:cs="Arial"/>
                <w:sz w:val="18"/>
              </w:rPr>
              <w:t xml:space="preserve"> z </w: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8D2151">
              <w:rPr>
                <w:rFonts w:ascii="Arial" w:hAnsi="Arial" w:cs="Arial"/>
                <w:b/>
                <w:bCs/>
                <w:sz w:val="18"/>
              </w:rPr>
              <w:instrText>NUMPAGES</w:instrTex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Pr="008D2151">
              <w:rPr>
                <w:rFonts w:ascii="Arial" w:hAnsi="Arial" w:cs="Arial"/>
                <w:b/>
                <w:bCs/>
                <w:sz w:val="18"/>
              </w:rPr>
              <w:t>2</w: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sdtContent>
      </w:sdt>
    </w:sdtContent>
  </w:sdt>
  <w:p w:rsidR="00313C41" w:rsidRDefault="00313C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C9F" w:rsidRDefault="007D1C9F">
    <w:pPr>
      <w:pStyle w:val="Stopka"/>
    </w:pPr>
    <w:r>
      <w:rPr>
        <w:noProof/>
      </w:rPr>
      <w:drawing>
        <wp:inline distT="0" distB="0" distL="0" distR="0" wp14:anchorId="45365B95" wp14:editId="516447C2">
          <wp:extent cx="5759450" cy="625475"/>
          <wp:effectExtent l="0" t="0" r="0" b="0"/>
          <wp:docPr id="20" name="Obraz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25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43F6" w:rsidRDefault="006443F6">
      <w:r>
        <w:separator/>
      </w:r>
    </w:p>
  </w:footnote>
  <w:footnote w:type="continuationSeparator" w:id="0">
    <w:p w:rsidR="006443F6" w:rsidRDefault="006443F6">
      <w:r>
        <w:continuationSeparator/>
      </w:r>
    </w:p>
  </w:footnote>
  <w:footnote w:id="1">
    <w:p w:rsidR="00815C90" w:rsidRDefault="00815C90">
      <w:pPr>
        <w:pStyle w:val="Tekstprzypisudolnego"/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</w:footnote>
  <w:footnote w:id="2">
    <w:p w:rsidR="003814A7" w:rsidRPr="00B441DE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6"/>
          <w:lang w:eastAsia="en-US"/>
        </w:rPr>
      </w:pPr>
      <w:r w:rsidRPr="00B441D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441DE">
        <w:rPr>
          <w:rFonts w:ascii="Arial" w:hAnsi="Arial" w:cs="Arial"/>
          <w:sz w:val="16"/>
          <w:szCs w:val="16"/>
        </w:rPr>
        <w:t xml:space="preserve"> Definicja MŚP zawarta jest w załączniku I do Rozporządzenia Komisji (UE) nr 651/2014 z dnia 17 czerwca 2014 r. Wyodrębnia się następujące kategorie przedsiębiorstw: </w:t>
      </w:r>
      <w:r w:rsidRPr="00B441DE">
        <w:rPr>
          <w:rFonts w:ascii="Arial" w:hAnsi="Arial" w:cs="Arial"/>
          <w:b/>
          <w:sz w:val="16"/>
          <w:szCs w:val="16"/>
        </w:rPr>
        <w:t xml:space="preserve">1. Średnie przedsiębiorstwo: </w:t>
      </w:r>
      <w:r w:rsidRPr="00B441DE">
        <w:rPr>
          <w:rFonts w:ascii="Arial" w:hAnsi="Arial" w:cs="Arial"/>
          <w:sz w:val="16"/>
          <w:szCs w:val="16"/>
        </w:rPr>
        <w:t xml:space="preserve">a) zatrudnia mniej niż 250 pracowników oraz b) jego roczny obrót nie przekracza 50 mln euro lub roczna suma bilansowa nie przekracza 43 mln euro; </w:t>
      </w:r>
      <w:r w:rsidRPr="00B441DE">
        <w:rPr>
          <w:rFonts w:ascii="Arial" w:hAnsi="Arial" w:cs="Arial"/>
          <w:b/>
          <w:sz w:val="16"/>
          <w:szCs w:val="16"/>
        </w:rPr>
        <w:t xml:space="preserve">2. Małe przedsiębiorstwo: </w:t>
      </w:r>
      <w:r w:rsidRPr="00B441DE">
        <w:rPr>
          <w:rFonts w:ascii="Arial" w:hAnsi="Arial" w:cs="Arial"/>
          <w:sz w:val="16"/>
          <w:szCs w:val="16"/>
        </w:rPr>
        <w:t xml:space="preserve">a) zatrudnia mniej niż 50 pracowników oraz b) jego roczny obrót nie przekracza 10 mln euro lub roczna suma bilansowa nie przekracza 10 mln euro; </w:t>
      </w:r>
      <w:r w:rsidRPr="00B441DE">
        <w:rPr>
          <w:rFonts w:ascii="Arial" w:hAnsi="Arial" w:cs="Arial"/>
          <w:b/>
          <w:sz w:val="16"/>
          <w:szCs w:val="16"/>
        </w:rPr>
        <w:t xml:space="preserve">3. Mikroprzedsiębiorstwo: </w:t>
      </w:r>
      <w:r w:rsidRPr="00B441DE">
        <w:rPr>
          <w:rFonts w:ascii="Arial" w:hAnsi="Arial" w:cs="Arial"/>
          <w:sz w:val="16"/>
          <w:szCs w:val="16"/>
        </w:rPr>
        <w:t>a) zatrudnia mniej niż 10 pracowników oraz b) jego roczny obrót nie przekracza 2 mln euro lub roczna suma bilansowa nie przekracza 2 mln euro.</w:t>
      </w:r>
    </w:p>
    <w:p w:rsidR="003814A7" w:rsidRPr="00B441DE" w:rsidRDefault="003814A7" w:rsidP="003814A7">
      <w:pPr>
        <w:pStyle w:val="Tekstprzypisudolnego"/>
        <w:rPr>
          <w:sz w:val="16"/>
          <w:szCs w:val="16"/>
        </w:rPr>
      </w:pPr>
    </w:p>
  </w:footnote>
  <w:footnote w:id="3">
    <w:p w:rsidR="00F63FC6" w:rsidRPr="00B441DE" w:rsidRDefault="00F63FC6" w:rsidP="00F63FC6">
      <w:pPr>
        <w:pStyle w:val="Stopka"/>
        <w:jc w:val="both"/>
        <w:rPr>
          <w:i/>
          <w:sz w:val="16"/>
          <w:szCs w:val="16"/>
        </w:rPr>
      </w:pPr>
      <w:r w:rsidRPr="00B441DE">
        <w:rPr>
          <w:rStyle w:val="Odwoanieprzypisudolnego"/>
          <w:sz w:val="16"/>
          <w:szCs w:val="16"/>
        </w:rPr>
        <w:footnoteRef/>
      </w:r>
      <w:r w:rsidRPr="00B441DE">
        <w:rPr>
          <w:sz w:val="16"/>
          <w:szCs w:val="16"/>
        </w:rPr>
        <w:t xml:space="preserve"> </w:t>
      </w:r>
      <w:r w:rsidRPr="00B441DE">
        <w:rPr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3FC6" w:rsidRPr="00B441DE" w:rsidRDefault="00F63FC6" w:rsidP="00F63FC6">
      <w:pPr>
        <w:pStyle w:val="Tekstprzypisudolnego"/>
        <w:rPr>
          <w:i/>
          <w:sz w:val="16"/>
          <w:szCs w:val="16"/>
        </w:rPr>
      </w:pPr>
    </w:p>
  </w:footnote>
  <w:footnote w:id="4">
    <w:p w:rsidR="00F63FC6" w:rsidRPr="00E04119" w:rsidRDefault="00F63FC6" w:rsidP="00F63FC6">
      <w:pPr>
        <w:pStyle w:val="Stopka"/>
        <w:jc w:val="both"/>
      </w:pPr>
      <w:r w:rsidRPr="00B441DE">
        <w:rPr>
          <w:rStyle w:val="Odwoanieprzypisudolnego"/>
          <w:i/>
          <w:sz w:val="16"/>
          <w:szCs w:val="16"/>
        </w:rPr>
        <w:footnoteRef/>
      </w:r>
      <w:r w:rsidRPr="00B441DE">
        <w:rPr>
          <w:i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92D" w:rsidRDefault="006D692D">
    <w:pPr>
      <w:pStyle w:val="Nagwek"/>
    </w:pPr>
  </w:p>
  <w:p w:rsidR="006D692D" w:rsidRDefault="006D692D" w:rsidP="00D475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C9F" w:rsidRPr="007D1C9F" w:rsidRDefault="007D1C9F" w:rsidP="007D1C9F">
    <w:pPr>
      <w:pStyle w:val="Nagwek"/>
    </w:pPr>
    <w:r>
      <w:rPr>
        <w:noProof/>
      </w:rPr>
      <w:drawing>
        <wp:inline distT="0" distB="0" distL="0" distR="0" wp14:anchorId="22A41946" wp14:editId="0C6A4CBA">
          <wp:extent cx="5759450" cy="694690"/>
          <wp:effectExtent l="0" t="0" r="0" b="0"/>
          <wp:docPr id="19" name="Obraz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946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8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90310"/>
    <w:rsid w:val="000D401E"/>
    <w:rsid w:val="000F42F4"/>
    <w:rsid w:val="000F7132"/>
    <w:rsid w:val="0014042D"/>
    <w:rsid w:val="00142716"/>
    <w:rsid w:val="0019679F"/>
    <w:rsid w:val="001A04BE"/>
    <w:rsid w:val="001A7714"/>
    <w:rsid w:val="001C14A0"/>
    <w:rsid w:val="001C18B2"/>
    <w:rsid w:val="001C340B"/>
    <w:rsid w:val="001C664E"/>
    <w:rsid w:val="001C6B7C"/>
    <w:rsid w:val="001C7E3D"/>
    <w:rsid w:val="001D6635"/>
    <w:rsid w:val="001F1006"/>
    <w:rsid w:val="0020004E"/>
    <w:rsid w:val="002303D9"/>
    <w:rsid w:val="00257D3C"/>
    <w:rsid w:val="002855DD"/>
    <w:rsid w:val="002A054B"/>
    <w:rsid w:val="002B060A"/>
    <w:rsid w:val="002C5543"/>
    <w:rsid w:val="002D4A39"/>
    <w:rsid w:val="002D4A6C"/>
    <w:rsid w:val="002D6B17"/>
    <w:rsid w:val="00313C41"/>
    <w:rsid w:val="003332BA"/>
    <w:rsid w:val="0033695E"/>
    <w:rsid w:val="0035159A"/>
    <w:rsid w:val="00363F21"/>
    <w:rsid w:val="00370470"/>
    <w:rsid w:val="003814A7"/>
    <w:rsid w:val="00382993"/>
    <w:rsid w:val="00394D2A"/>
    <w:rsid w:val="003B310D"/>
    <w:rsid w:val="003C5047"/>
    <w:rsid w:val="003D05D2"/>
    <w:rsid w:val="003D0C48"/>
    <w:rsid w:val="00417B4B"/>
    <w:rsid w:val="00446FB5"/>
    <w:rsid w:val="004D3CD8"/>
    <w:rsid w:val="004F0BA7"/>
    <w:rsid w:val="00504246"/>
    <w:rsid w:val="0051633B"/>
    <w:rsid w:val="005175CD"/>
    <w:rsid w:val="00522D5D"/>
    <w:rsid w:val="00523D48"/>
    <w:rsid w:val="005506CC"/>
    <w:rsid w:val="005523B5"/>
    <w:rsid w:val="005561FF"/>
    <w:rsid w:val="00571A2F"/>
    <w:rsid w:val="0057285E"/>
    <w:rsid w:val="00586B94"/>
    <w:rsid w:val="005D6080"/>
    <w:rsid w:val="006063C6"/>
    <w:rsid w:val="00611825"/>
    <w:rsid w:val="006157F0"/>
    <w:rsid w:val="006249FA"/>
    <w:rsid w:val="00641579"/>
    <w:rsid w:val="006443F6"/>
    <w:rsid w:val="006513FD"/>
    <w:rsid w:val="00687135"/>
    <w:rsid w:val="0069253F"/>
    <w:rsid w:val="00693963"/>
    <w:rsid w:val="006A319C"/>
    <w:rsid w:val="006B221B"/>
    <w:rsid w:val="006B34D3"/>
    <w:rsid w:val="006C4C22"/>
    <w:rsid w:val="006D692D"/>
    <w:rsid w:val="006F31EB"/>
    <w:rsid w:val="006F4EB2"/>
    <w:rsid w:val="006F5077"/>
    <w:rsid w:val="0070052D"/>
    <w:rsid w:val="00701C42"/>
    <w:rsid w:val="0071586B"/>
    <w:rsid w:val="00721B5F"/>
    <w:rsid w:val="0073157A"/>
    <w:rsid w:val="00732B3A"/>
    <w:rsid w:val="00734FE3"/>
    <w:rsid w:val="00735215"/>
    <w:rsid w:val="007540A9"/>
    <w:rsid w:val="0079153E"/>
    <w:rsid w:val="00791AF5"/>
    <w:rsid w:val="00792229"/>
    <w:rsid w:val="007D1C9F"/>
    <w:rsid w:val="007F1354"/>
    <w:rsid w:val="00815C90"/>
    <w:rsid w:val="00817B30"/>
    <w:rsid w:val="00822453"/>
    <w:rsid w:val="00826B45"/>
    <w:rsid w:val="00847ABF"/>
    <w:rsid w:val="008647EC"/>
    <w:rsid w:val="00884AFE"/>
    <w:rsid w:val="008878EE"/>
    <w:rsid w:val="0089429C"/>
    <w:rsid w:val="00896200"/>
    <w:rsid w:val="008A569F"/>
    <w:rsid w:val="008C36D8"/>
    <w:rsid w:val="008D2151"/>
    <w:rsid w:val="008D6126"/>
    <w:rsid w:val="008F273D"/>
    <w:rsid w:val="008F74A0"/>
    <w:rsid w:val="00900441"/>
    <w:rsid w:val="00902B46"/>
    <w:rsid w:val="0091093B"/>
    <w:rsid w:val="00910B76"/>
    <w:rsid w:val="0092106E"/>
    <w:rsid w:val="009268D8"/>
    <w:rsid w:val="00930F5C"/>
    <w:rsid w:val="009336D5"/>
    <w:rsid w:val="00933C07"/>
    <w:rsid w:val="00934FA5"/>
    <w:rsid w:val="009501E9"/>
    <w:rsid w:val="009A3137"/>
    <w:rsid w:val="009C2BDB"/>
    <w:rsid w:val="009D5C1C"/>
    <w:rsid w:val="009F6F2A"/>
    <w:rsid w:val="00A22E90"/>
    <w:rsid w:val="00A23458"/>
    <w:rsid w:val="00A33EAB"/>
    <w:rsid w:val="00AC49BD"/>
    <w:rsid w:val="00AD5E04"/>
    <w:rsid w:val="00AE61AA"/>
    <w:rsid w:val="00B04206"/>
    <w:rsid w:val="00B06F5B"/>
    <w:rsid w:val="00B11E95"/>
    <w:rsid w:val="00B12D3B"/>
    <w:rsid w:val="00B378B0"/>
    <w:rsid w:val="00B43DF4"/>
    <w:rsid w:val="00B441DE"/>
    <w:rsid w:val="00B639E0"/>
    <w:rsid w:val="00B66DAA"/>
    <w:rsid w:val="00B72648"/>
    <w:rsid w:val="00B9752F"/>
    <w:rsid w:val="00BA6D98"/>
    <w:rsid w:val="00BB2283"/>
    <w:rsid w:val="00BC1E84"/>
    <w:rsid w:val="00BC66F2"/>
    <w:rsid w:val="00BE2535"/>
    <w:rsid w:val="00BE751B"/>
    <w:rsid w:val="00C0186B"/>
    <w:rsid w:val="00C11717"/>
    <w:rsid w:val="00C22252"/>
    <w:rsid w:val="00C37FB3"/>
    <w:rsid w:val="00C47CA4"/>
    <w:rsid w:val="00C70E06"/>
    <w:rsid w:val="00C72350"/>
    <w:rsid w:val="00C74D8C"/>
    <w:rsid w:val="00C86D2C"/>
    <w:rsid w:val="00CA6A4D"/>
    <w:rsid w:val="00CB7259"/>
    <w:rsid w:val="00CB7BDD"/>
    <w:rsid w:val="00CD374C"/>
    <w:rsid w:val="00CE0615"/>
    <w:rsid w:val="00CE456D"/>
    <w:rsid w:val="00CF6C9B"/>
    <w:rsid w:val="00D02F21"/>
    <w:rsid w:val="00D21C78"/>
    <w:rsid w:val="00D24480"/>
    <w:rsid w:val="00D31A71"/>
    <w:rsid w:val="00D32180"/>
    <w:rsid w:val="00D32490"/>
    <w:rsid w:val="00D47502"/>
    <w:rsid w:val="00DC034D"/>
    <w:rsid w:val="00DD7F6D"/>
    <w:rsid w:val="00DF26B7"/>
    <w:rsid w:val="00E20050"/>
    <w:rsid w:val="00E20F07"/>
    <w:rsid w:val="00E26FD6"/>
    <w:rsid w:val="00E45581"/>
    <w:rsid w:val="00E60230"/>
    <w:rsid w:val="00E607EA"/>
    <w:rsid w:val="00E616D4"/>
    <w:rsid w:val="00E67E10"/>
    <w:rsid w:val="00E76B64"/>
    <w:rsid w:val="00E92B36"/>
    <w:rsid w:val="00E96416"/>
    <w:rsid w:val="00EA4C0F"/>
    <w:rsid w:val="00EB4B4F"/>
    <w:rsid w:val="00EC0743"/>
    <w:rsid w:val="00ED16DB"/>
    <w:rsid w:val="00EF47EE"/>
    <w:rsid w:val="00F01ED5"/>
    <w:rsid w:val="00F15130"/>
    <w:rsid w:val="00F20ABC"/>
    <w:rsid w:val="00F25932"/>
    <w:rsid w:val="00F63FC6"/>
    <w:rsid w:val="00F81194"/>
    <w:rsid w:val="00FB3629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AA6FD2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57F0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customStyle="1" w:styleId="StylArial1">
    <w:name w:val="Styl Arial1"/>
    <w:rsid w:val="003332BA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2C854-AE25-4028-BFBB-8DCABE84A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187</TotalTime>
  <Pages>3</Pages>
  <Words>697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Dariusz Ryś</cp:lastModifiedBy>
  <cp:revision>34</cp:revision>
  <cp:lastPrinted>2022-07-06T08:32:00Z</cp:lastPrinted>
  <dcterms:created xsi:type="dcterms:W3CDTF">2022-03-22T10:21:00Z</dcterms:created>
  <dcterms:modified xsi:type="dcterms:W3CDTF">2022-07-06T08:33:00Z</dcterms:modified>
</cp:coreProperties>
</file>