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506EBEEB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DA3E79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261253B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DA3E79">
        <w:rPr>
          <w:rFonts w:ascii="Times New Roman" w:eastAsia="Times New Roman" w:hAnsi="Times New Roman"/>
          <w:b/>
          <w:sz w:val="24"/>
          <w:szCs w:val="20"/>
          <w:lang w:eastAsia="pl-PL"/>
        </w:rPr>
        <w:t>41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2A5E4C5B" w14:textId="77777777" w:rsidR="00F275BE" w:rsidRDefault="00F275BE" w:rsidP="00F275BE"/>
    <w:p w14:paraId="7EA4191E" w14:textId="77777777" w:rsidR="00F275BE" w:rsidRDefault="00F275BE" w:rsidP="00F275BE"/>
    <w:p w14:paraId="7864A0D6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77B2535" w14:textId="0F14607F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49259E">
        <w:rPr>
          <w:rFonts w:ascii="Times New Roman" w:hAnsi="Times New Roman"/>
          <w:b/>
          <w:sz w:val="28"/>
          <w:szCs w:val="28"/>
        </w:rPr>
        <w:t>atestach</w:t>
      </w:r>
    </w:p>
    <w:p w14:paraId="5A4F38A5" w14:textId="7777777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3CFC57" w14:textId="1FCE6F6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</w:t>
      </w:r>
      <w:r>
        <w:rPr>
          <w:rFonts w:ascii="Times New Roman" w:hAnsi="Times New Roman"/>
        </w:rPr>
        <w:t xml:space="preserve">publicznego prowadzonego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 xml:space="preserve">w trybie </w:t>
      </w:r>
      <w:r w:rsidR="00FC6919" w:rsidRPr="0049259E">
        <w:rPr>
          <w:rFonts w:ascii="Times New Roman" w:hAnsi="Times New Roman"/>
        </w:rPr>
        <w:t>nieograniczonym</w:t>
      </w:r>
      <w:r w:rsidRPr="0049259E"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14:paraId="28E22F72" w14:textId="77777777" w:rsidR="0049259E" w:rsidRDefault="0049259E" w:rsidP="00AB456A">
      <w:pPr>
        <w:spacing w:after="279" w:line="240" w:lineRule="auto"/>
        <w:ind w:left="360" w:right="24"/>
        <w:contextualSpacing/>
        <w:jc w:val="center"/>
        <w:rPr>
          <w:rFonts w:ascii="Times New Roman" w:hAnsi="Times New Roman"/>
          <w:b/>
        </w:rPr>
      </w:pPr>
    </w:p>
    <w:p w14:paraId="55E662F7" w14:textId="09CEEF90" w:rsidR="00AB456A" w:rsidRPr="00DA3E79" w:rsidRDefault="00DA3E79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3E79">
        <w:rPr>
          <w:rFonts w:ascii="Times New Roman" w:hAnsi="Times New Roman"/>
          <w:b/>
          <w:bCs/>
        </w:rPr>
        <w:t xml:space="preserve">Wyroby medyczne specjalistyczne dla Pracowni Kardiologii Inwazyjnej oraz Elektroterapii </w:t>
      </w:r>
      <w:r w:rsidRPr="00DA3E79">
        <w:rPr>
          <w:rFonts w:ascii="Times New Roman" w:hAnsi="Times New Roman"/>
          <w:b/>
          <w:bCs/>
        </w:rPr>
        <w:br/>
        <w:t>i Elektrostymulacji Serca (powtórzenie)</w:t>
      </w:r>
    </w:p>
    <w:p w14:paraId="5A4B5351" w14:textId="77777777" w:rsidR="00F275BE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14:paraId="16C83188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3430EFC0" w14:textId="36888AC2" w:rsidR="0049259E" w:rsidRPr="0049259E" w:rsidRDefault="0049259E" w:rsidP="0049259E">
      <w:pPr>
        <w:numPr>
          <w:ilvl w:val="0"/>
          <w:numId w:val="1"/>
        </w:numPr>
        <w:spacing w:after="0" w:line="240" w:lineRule="auto"/>
        <w:ind w:right="24" w:hanging="360"/>
        <w:jc w:val="both"/>
        <w:rPr>
          <w:rFonts w:ascii="Times New Roman" w:hAnsi="Times New Roman"/>
        </w:rPr>
      </w:pPr>
      <w:r w:rsidRPr="0049259E">
        <w:rPr>
          <w:rFonts w:ascii="Times New Roman" w:hAnsi="Times New Roman"/>
        </w:rPr>
        <w:t xml:space="preserve">oferowany przedmiot zamówienia posiada aktualny dokument dopuszczający do obrotu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>i do używania zgodnie ustawą z dnia 20 maja 2010 r. o wyrobach medycznych oraz Rozporządzenia UE w sprawie wyrobów medycznych 2017/745 z 5 kwietnia 2017 r (</w:t>
      </w:r>
      <w:r w:rsidRPr="0049259E">
        <w:rPr>
          <w:rFonts w:ascii="Times New Roman" w:hAnsi="Times New Roman"/>
          <w:i/>
        </w:rPr>
        <w:t xml:space="preserve">Medical Device </w:t>
      </w:r>
      <w:proofErr w:type="spellStart"/>
      <w:r w:rsidRPr="0049259E">
        <w:rPr>
          <w:rFonts w:ascii="Times New Roman" w:hAnsi="Times New Roman"/>
          <w:i/>
        </w:rPr>
        <w:t>Regulation</w:t>
      </w:r>
      <w:proofErr w:type="spellEnd"/>
      <w:r w:rsidRPr="0049259E">
        <w:rPr>
          <w:rFonts w:ascii="Times New Roman" w:hAnsi="Times New Roman"/>
          <w:i/>
        </w:rPr>
        <w:t xml:space="preserve"> – MDR</w:t>
      </w:r>
      <w:r w:rsidRPr="0049259E">
        <w:rPr>
          <w:rFonts w:ascii="Times New Roman" w:hAnsi="Times New Roman"/>
        </w:rPr>
        <w:t>) tzn</w:t>
      </w:r>
      <w:r>
        <w:rPr>
          <w:rFonts w:ascii="Times New Roman" w:hAnsi="Times New Roman"/>
        </w:rPr>
        <w:t>.</w:t>
      </w:r>
      <w:r w:rsidRPr="0049259E">
        <w:rPr>
          <w:rFonts w:ascii="Times New Roman" w:hAnsi="Times New Roman"/>
        </w:rPr>
        <w:t>: deklarację zgodności i/lub certyfikat zgodności.</w:t>
      </w:r>
      <w:r>
        <w:rPr>
          <w:rFonts w:ascii="Times New Roman" w:hAnsi="Times New Roman"/>
        </w:rPr>
        <w:t xml:space="preserve"> </w:t>
      </w:r>
      <w:r w:rsidRPr="0049259E">
        <w:rPr>
          <w:rFonts w:ascii="Times New Roman" w:hAnsi="Times New Roman"/>
        </w:rPr>
        <w:t xml:space="preserve">(Zamawiający będzie miał prawo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 xml:space="preserve">w trakcie obowiązywania umowy wezwać Wykonawcę do przedłożenia deklaracji zgodności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>i/lub certyfikatu zgodności)  - dotyczy wyrobów medycznych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1CDBE" w14:textId="288A5A64" w:rsidR="0049259E" w:rsidRDefault="0049259E">
    <w:pPr>
      <w:pStyle w:val="Nagwek"/>
    </w:pPr>
  </w:p>
  <w:p w14:paraId="461AAAE3" w14:textId="77777777" w:rsidR="00513D3B" w:rsidRDefault="00513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A2ED9"/>
    <w:multiLevelType w:val="hybridMultilevel"/>
    <w:tmpl w:val="F500AC5C"/>
    <w:lvl w:ilvl="0" w:tplc="04150001">
      <w:start w:val="1"/>
      <w:numFmt w:val="bullet"/>
      <w:lvlText w:val=""/>
      <w:lvlJc w:val="left"/>
      <w:pPr>
        <w:ind w:left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16171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49259E"/>
    <w:rsid w:val="00513D3B"/>
    <w:rsid w:val="0055145C"/>
    <w:rsid w:val="005624D8"/>
    <w:rsid w:val="00573E83"/>
    <w:rsid w:val="00657A47"/>
    <w:rsid w:val="006905B8"/>
    <w:rsid w:val="006943C4"/>
    <w:rsid w:val="00745A44"/>
    <w:rsid w:val="008B797E"/>
    <w:rsid w:val="008F2498"/>
    <w:rsid w:val="0093641B"/>
    <w:rsid w:val="00A003A6"/>
    <w:rsid w:val="00A56A6F"/>
    <w:rsid w:val="00AB456A"/>
    <w:rsid w:val="00B77707"/>
    <w:rsid w:val="00BE3BCE"/>
    <w:rsid w:val="00C66549"/>
    <w:rsid w:val="00D55FC4"/>
    <w:rsid w:val="00D74F30"/>
    <w:rsid w:val="00DA2FB0"/>
    <w:rsid w:val="00DA3E79"/>
    <w:rsid w:val="00DC587A"/>
    <w:rsid w:val="00DE73DD"/>
    <w:rsid w:val="00E27ABB"/>
    <w:rsid w:val="00E86D3B"/>
    <w:rsid w:val="00F275BE"/>
    <w:rsid w:val="00F334B4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8</cp:revision>
  <dcterms:created xsi:type="dcterms:W3CDTF">2022-04-27T10:19:00Z</dcterms:created>
  <dcterms:modified xsi:type="dcterms:W3CDTF">2022-07-05T07:10:00Z</dcterms:modified>
</cp:coreProperties>
</file>