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35428" w14:textId="3600FD61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14:paraId="6BC0454A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4A2F2204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0D38D04B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579B82BE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</w:t>
      </w:r>
      <w:bookmarkStart w:id="0" w:name="_GoBack"/>
      <w:bookmarkEnd w:id="0"/>
      <w:r w:rsidRPr="00E24546">
        <w:rPr>
          <w:rFonts w:ascii="Times New Roman" w:hAnsi="Times New Roman"/>
          <w:b/>
        </w:rPr>
        <w:t>wca:</w:t>
      </w:r>
    </w:p>
    <w:p w14:paraId="03F3A764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5695E2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64EBCB1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5A98BB2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610AC0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E921081" w14:textId="25321A61" w:rsidR="00205FD6" w:rsidRPr="006676AE" w:rsidRDefault="0078522B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205FD6"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 w:rsidR="00205FD6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205FD6"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B40C2E7" w14:textId="77777777" w:rsidTr="00ED67BA">
        <w:tc>
          <w:tcPr>
            <w:tcW w:w="9212" w:type="dxa"/>
            <w:shd w:val="clear" w:color="auto" w:fill="D9D9D9"/>
          </w:tcPr>
          <w:p w14:paraId="74900D4F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55B97FE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35E2D4B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A06A04E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0E81E758" w14:textId="050A3FC0" w:rsidR="005F7BAA" w:rsidRDefault="00205FD6" w:rsidP="0078522B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EA1560">
        <w:rPr>
          <w:rFonts w:ascii="Times New Roman" w:hAnsi="Times New Roman"/>
        </w:rPr>
        <w:t>.:</w:t>
      </w:r>
      <w:r w:rsidR="005F7BAA" w:rsidRPr="00EA1560">
        <w:rPr>
          <w:rFonts w:ascii="Times New Roman" w:hAnsi="Times New Roman"/>
          <w:b/>
        </w:rPr>
        <w:t xml:space="preserve"> </w:t>
      </w:r>
      <w:r w:rsidR="008F6611">
        <w:rPr>
          <w:rFonts w:ascii="Times New Roman" w:hAnsi="Times New Roman"/>
          <w:b/>
        </w:rPr>
        <w:t>„</w:t>
      </w:r>
      <w:r w:rsidR="0078522B" w:rsidRPr="0078522B">
        <w:rPr>
          <w:rFonts w:ascii="Times New Roman" w:hAnsi="Times New Roman"/>
          <w:b/>
        </w:rPr>
        <w:t>Dostawa mebli biurowych do pomieszczeń Katedry Energetyki</w:t>
      </w:r>
      <w:r w:rsidR="008F6611">
        <w:rPr>
          <w:rFonts w:ascii="Times New Roman" w:hAnsi="Times New Roman"/>
          <w:b/>
        </w:rPr>
        <w:t>”</w:t>
      </w:r>
    </w:p>
    <w:p w14:paraId="2894E320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340CF835" w14:textId="3336733F" w:rsidR="00205FD6" w:rsidRDefault="00205FD6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763871">
        <w:rPr>
          <w:rFonts w:ascii="Times New Roman" w:hAnsi="Times New Roman"/>
        </w:rPr>
        <w:t xml:space="preserve">Oświadczam, że nie podlegam wykluczeniu z postępowania na podstawie </w:t>
      </w:r>
      <w:r w:rsidRPr="00763871">
        <w:rPr>
          <w:rFonts w:ascii="Times New Roman" w:hAnsi="Times New Roman"/>
        </w:rPr>
        <w:br/>
        <w:t xml:space="preserve">art. 108 ust 1 ustawy </w:t>
      </w:r>
      <w:proofErr w:type="spellStart"/>
      <w:r w:rsidRPr="00763871">
        <w:rPr>
          <w:rFonts w:ascii="Times New Roman" w:hAnsi="Times New Roman"/>
        </w:rPr>
        <w:t>Pzp</w:t>
      </w:r>
      <w:proofErr w:type="spellEnd"/>
      <w:r w:rsidR="00131618" w:rsidRPr="00763871">
        <w:rPr>
          <w:rFonts w:ascii="Times New Roman" w:hAnsi="Times New Roman"/>
        </w:rPr>
        <w:t>.</w:t>
      </w:r>
    </w:p>
    <w:p w14:paraId="00F13D38" w14:textId="4DB99949" w:rsidR="00763871" w:rsidRPr="00763871" w:rsidRDefault="00763871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763871">
        <w:rPr>
          <w:rFonts w:ascii="Times New Roman" w:hAnsi="Times New Roman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</w:t>
      </w:r>
      <w:r>
        <w:rPr>
          <w:rFonts w:ascii="Times New Roman" w:hAnsi="Times New Roman"/>
        </w:rPr>
        <w:t xml:space="preserve"> </w:t>
      </w:r>
      <w:r w:rsidRPr="00763871">
        <w:rPr>
          <w:rFonts w:ascii="Times New Roman" w:hAnsi="Times New Roman"/>
        </w:rPr>
        <w:t xml:space="preserve">ochronie bezpieczeństwa narodowego, (Dz. U. 2022 poz. 835), zwana </w:t>
      </w:r>
      <w:proofErr w:type="spellStart"/>
      <w:r w:rsidRPr="00763871">
        <w:rPr>
          <w:rFonts w:ascii="Times New Roman" w:hAnsi="Times New Roman"/>
        </w:rPr>
        <w:t>dalej„UOBN</w:t>
      </w:r>
      <w:proofErr w:type="spellEnd"/>
      <w:r w:rsidRPr="00763871">
        <w:rPr>
          <w:rFonts w:ascii="Times New Roman" w:hAnsi="Times New Roman"/>
        </w:rPr>
        <w:t>”</w:t>
      </w:r>
    </w:p>
    <w:p w14:paraId="709ACBDD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D8BC97A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BD589C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8FD4C49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086470DA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104A16FE" w14:textId="753C60F1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0560BFCE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BAAF7C8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F1E1D3B" w14:textId="77777777" w:rsidR="00381818" w:rsidRDefault="00205FD6" w:rsidP="003818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</w:p>
    <w:p w14:paraId="63EEDF27" w14:textId="561D5A4D" w:rsidR="00205FD6" w:rsidRPr="00381818" w:rsidRDefault="00205FD6" w:rsidP="003818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DF3BCB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A9BF213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6745B5C0" w14:textId="77777777" w:rsidR="008F6611" w:rsidRDefault="008F6611" w:rsidP="00131618">
      <w:pPr>
        <w:jc w:val="center"/>
        <w:rPr>
          <w:rFonts w:ascii="Times New Roman" w:hAnsi="Times New Roman"/>
          <w:sz w:val="20"/>
          <w:szCs w:val="24"/>
        </w:rPr>
      </w:pPr>
    </w:p>
    <w:p w14:paraId="2DB39987" w14:textId="2A9E8B23" w:rsidR="00205FD6" w:rsidRPr="0078522B" w:rsidRDefault="00205FD6" w:rsidP="0078522B">
      <w:pPr>
        <w:spacing w:after="0"/>
        <w:rPr>
          <w:rFonts w:ascii="Times New Roman" w:eastAsia="MS Mincho" w:hAnsi="Times New Roman"/>
          <w:b/>
          <w:sz w:val="20"/>
          <w:szCs w:val="24"/>
        </w:rPr>
      </w:pPr>
      <w:r w:rsidRPr="0078522B">
        <w:rPr>
          <w:rFonts w:ascii="Times New Roman" w:hAnsi="Times New Roman"/>
          <w:b/>
          <w:sz w:val="20"/>
          <w:szCs w:val="24"/>
        </w:rPr>
        <w:t xml:space="preserve">Dokument </w:t>
      </w:r>
      <w:r w:rsidR="0078522B" w:rsidRPr="0078522B">
        <w:rPr>
          <w:rFonts w:ascii="Times New Roman" w:hAnsi="Times New Roman"/>
          <w:b/>
          <w:sz w:val="20"/>
          <w:szCs w:val="24"/>
        </w:rPr>
        <w:t xml:space="preserve">należy </w:t>
      </w:r>
      <w:r w:rsidRPr="0078522B">
        <w:rPr>
          <w:rFonts w:ascii="Times New Roman" w:hAnsi="Times New Roman"/>
          <w:b/>
          <w:sz w:val="20"/>
          <w:szCs w:val="24"/>
        </w:rPr>
        <w:t>podpisa</w:t>
      </w:r>
      <w:r w:rsidR="0078522B" w:rsidRPr="0078522B">
        <w:rPr>
          <w:rFonts w:ascii="Times New Roman" w:hAnsi="Times New Roman"/>
          <w:b/>
          <w:sz w:val="20"/>
          <w:szCs w:val="24"/>
        </w:rPr>
        <w:t>ć</w:t>
      </w:r>
      <w:r w:rsidRPr="0078522B">
        <w:rPr>
          <w:rFonts w:ascii="Times New Roman" w:hAnsi="Times New Roman"/>
          <w:b/>
          <w:sz w:val="20"/>
          <w:szCs w:val="24"/>
        </w:rPr>
        <w:t xml:space="preserve"> kwalifikowanym podpisem elektronicznym/podpisem zaufanym/podpisem osobistym</w:t>
      </w:r>
      <w:r w:rsidR="0078522B" w:rsidRPr="0078522B">
        <w:rPr>
          <w:rFonts w:ascii="Times New Roman" w:hAnsi="Times New Roman"/>
          <w:b/>
          <w:sz w:val="20"/>
          <w:szCs w:val="24"/>
        </w:rPr>
        <w:t>.</w:t>
      </w:r>
    </w:p>
    <w:p w14:paraId="7B6BCB16" w14:textId="77777777" w:rsidR="00FD27E9" w:rsidRPr="00131618" w:rsidRDefault="00205FD6" w:rsidP="0078522B">
      <w:pPr>
        <w:jc w:val="both"/>
        <w:rPr>
          <w:sz w:val="18"/>
        </w:rPr>
      </w:pPr>
      <w:r w:rsidRPr="0078522B">
        <w:rPr>
          <w:rFonts w:ascii="Times New Roman" w:hAnsi="Times New Roman"/>
          <w:b/>
          <w:bCs/>
          <w:sz w:val="20"/>
          <w:szCs w:val="24"/>
          <w:u w:val="single"/>
        </w:rPr>
        <w:t>Uwaga: w przypadku oferty wspólnej (konsorcjum, spółka cywilna) dokument składa każdy z Wykonawców we własnym imieniu</w:t>
      </w:r>
      <w:r w:rsidRPr="00131618">
        <w:rPr>
          <w:rFonts w:ascii="Times New Roman" w:hAnsi="Times New Roman"/>
          <w:b/>
          <w:bCs/>
          <w:sz w:val="20"/>
          <w:szCs w:val="24"/>
        </w:rPr>
        <w:t>.</w:t>
      </w:r>
    </w:p>
    <w:sectPr w:rsidR="00FD27E9" w:rsidRPr="00131618" w:rsidSect="0078522B">
      <w:headerReference w:type="default" r:id="rId7"/>
      <w:endnotePr>
        <w:numFmt w:val="decimal"/>
      </w:endnotePr>
      <w:pgSz w:w="11906" w:h="16838"/>
      <w:pgMar w:top="851" w:right="1417" w:bottom="851" w:left="1417" w:header="708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83527" w14:textId="77777777" w:rsidR="008A320D" w:rsidRDefault="008A320D">
      <w:pPr>
        <w:spacing w:after="0" w:line="240" w:lineRule="auto"/>
      </w:pPr>
      <w:r>
        <w:separator/>
      </w:r>
    </w:p>
  </w:endnote>
  <w:endnote w:type="continuationSeparator" w:id="0">
    <w:p w14:paraId="74253CE0" w14:textId="77777777" w:rsidR="008A320D" w:rsidRDefault="008A3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DF9BE" w14:textId="77777777" w:rsidR="008A320D" w:rsidRDefault="008A320D">
      <w:pPr>
        <w:spacing w:after="0" w:line="240" w:lineRule="auto"/>
      </w:pPr>
      <w:r>
        <w:separator/>
      </w:r>
    </w:p>
  </w:footnote>
  <w:footnote w:type="continuationSeparator" w:id="0">
    <w:p w14:paraId="7000B323" w14:textId="77777777" w:rsidR="008A320D" w:rsidRDefault="008A3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0F561" w14:textId="04E063D8" w:rsidR="0078522B" w:rsidRPr="009D1C7B" w:rsidRDefault="0078522B" w:rsidP="0078522B">
    <w:pPr>
      <w:pStyle w:val="Nagwek4"/>
      <w:spacing w:line="240" w:lineRule="auto"/>
      <w:rPr>
        <w:bCs/>
        <w:i w:val="0"/>
        <w:sz w:val="22"/>
        <w:szCs w:val="22"/>
      </w:rPr>
    </w:pPr>
    <w:r w:rsidRPr="009D1C7B">
      <w:rPr>
        <w:bCs/>
        <w:i w:val="0"/>
        <w:sz w:val="22"/>
        <w:szCs w:val="22"/>
      </w:rPr>
      <w:t>Załącznik nr 2 do SWZ</w:t>
    </w:r>
  </w:p>
  <w:p w14:paraId="6CC81092" w14:textId="2EC42660" w:rsidR="0078522B" w:rsidRPr="009D1C7B" w:rsidRDefault="0078522B" w:rsidP="0078522B">
    <w:pPr>
      <w:spacing w:after="0" w:line="480" w:lineRule="auto"/>
      <w:rPr>
        <w:rFonts w:ascii="Times New Roman" w:hAnsi="Times New Roman"/>
        <w:b/>
      </w:rPr>
    </w:pP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</w:r>
    <w:r w:rsidRPr="009D1C7B">
      <w:rPr>
        <w:rFonts w:ascii="Times New Roman" w:hAnsi="Times New Roman"/>
        <w:lang w:eastAsia="pl-PL"/>
      </w:rPr>
      <w:tab/>
      <w:t>Znak sprawy:</w:t>
    </w:r>
    <w:r w:rsidRPr="009D1C7B">
      <w:rPr>
        <w:rFonts w:ascii="Times New Roman" w:hAnsi="Times New Roman"/>
        <w:b/>
      </w:rPr>
      <w:t xml:space="preserve"> </w:t>
    </w:r>
    <w:r w:rsidRPr="009D1C7B">
      <w:rPr>
        <w:rFonts w:ascii="Times New Roman" w:hAnsi="Times New Roman"/>
        <w:b/>
      </w:rPr>
      <w:t>KA-2/032/2022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08"/>
    <w:multiLevelType w:val="hybridMultilevel"/>
    <w:tmpl w:val="9CF29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56"/>
    <w:rsid w:val="00110C62"/>
    <w:rsid w:val="00115ED7"/>
    <w:rsid w:val="00131618"/>
    <w:rsid w:val="00205FD6"/>
    <w:rsid w:val="00301734"/>
    <w:rsid w:val="00381818"/>
    <w:rsid w:val="0043558B"/>
    <w:rsid w:val="005B488A"/>
    <w:rsid w:val="005F7BAA"/>
    <w:rsid w:val="00763871"/>
    <w:rsid w:val="0078522B"/>
    <w:rsid w:val="008A320D"/>
    <w:rsid w:val="008F13F6"/>
    <w:rsid w:val="008F6611"/>
    <w:rsid w:val="009267B7"/>
    <w:rsid w:val="009D1C7B"/>
    <w:rsid w:val="00B47731"/>
    <w:rsid w:val="00CA7C03"/>
    <w:rsid w:val="00D73406"/>
    <w:rsid w:val="00D76C56"/>
    <w:rsid w:val="00EA1560"/>
    <w:rsid w:val="00F12EAD"/>
    <w:rsid w:val="00F14AD0"/>
    <w:rsid w:val="00F70052"/>
    <w:rsid w:val="00FD27E9"/>
    <w:rsid w:val="00F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92713"/>
  <w15:chartTrackingRefBased/>
  <w15:docId w15:val="{749598CB-8E34-48E7-B66A-33A8FBC7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7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324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4</cp:revision>
  <dcterms:created xsi:type="dcterms:W3CDTF">2022-06-21T11:42:00Z</dcterms:created>
  <dcterms:modified xsi:type="dcterms:W3CDTF">2022-07-07T11:47:00Z</dcterms:modified>
</cp:coreProperties>
</file>