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071E3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71E3D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71E3D">
        <w:rPr>
          <w:rFonts w:ascii="Arial" w:hAnsi="Arial" w:cs="Arial"/>
          <w:sz w:val="24"/>
          <w:szCs w:val="24"/>
        </w:rPr>
        <w:t>2022-07-15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71E3D" w:rsidRPr="00071E3D" w:rsidRDefault="00071E3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71E3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071E3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71E3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071E3D" w:rsidP="00D665F5">
      <w:pPr>
        <w:rPr>
          <w:rFonts w:ascii="Arial" w:hAnsi="Arial" w:cs="Arial"/>
          <w:sz w:val="24"/>
          <w:szCs w:val="24"/>
        </w:rPr>
      </w:pPr>
      <w:r w:rsidRPr="00071E3D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71E3D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071E3D" w:rsidP="00D665F5">
      <w:pPr>
        <w:rPr>
          <w:rFonts w:ascii="Arial" w:hAnsi="Arial" w:cs="Arial"/>
          <w:sz w:val="24"/>
          <w:szCs w:val="24"/>
        </w:rPr>
      </w:pPr>
      <w:r w:rsidRPr="00071E3D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71E3D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71E3D" w:rsidRPr="00071E3D">
        <w:rPr>
          <w:rFonts w:ascii="Arial" w:hAnsi="Arial" w:cs="Arial"/>
          <w:b/>
          <w:sz w:val="24"/>
          <w:szCs w:val="24"/>
        </w:rPr>
        <w:t>KA-2/075/2022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71E3D" w:rsidRPr="00071E3D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071E3D" w:rsidRPr="00071E3D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71E3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71E3D">
        <w:rPr>
          <w:rFonts w:ascii="Arial" w:hAnsi="Arial" w:cs="Arial"/>
          <w:b/>
          <w:szCs w:val="24"/>
        </w:rPr>
        <w:t>Roboty remontowe i inwestycyjne w budynku DS-4 (21-7) Politechniki Krakowskiej przy ul. Skarżyńskiego 9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71E3D" w:rsidRPr="00071E3D">
        <w:rPr>
          <w:rFonts w:ascii="Arial" w:hAnsi="Arial" w:cs="Arial"/>
          <w:sz w:val="24"/>
          <w:szCs w:val="24"/>
        </w:rPr>
        <w:t>(</w:t>
      </w:r>
      <w:proofErr w:type="spellStart"/>
      <w:r w:rsidR="00071E3D" w:rsidRPr="00071E3D">
        <w:rPr>
          <w:rFonts w:ascii="Arial" w:hAnsi="Arial" w:cs="Arial"/>
          <w:sz w:val="24"/>
          <w:szCs w:val="24"/>
        </w:rPr>
        <w:t>t.j</w:t>
      </w:r>
      <w:proofErr w:type="spellEnd"/>
      <w:r w:rsidR="00071E3D" w:rsidRPr="00071E3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71E3D" w:rsidRPr="00071E3D">
        <w:rPr>
          <w:rFonts w:ascii="Arial" w:hAnsi="Arial" w:cs="Arial"/>
          <w:sz w:val="24"/>
          <w:szCs w:val="24"/>
        </w:rPr>
        <w:t>późn</w:t>
      </w:r>
      <w:proofErr w:type="spellEnd"/>
      <w:r w:rsidR="00071E3D" w:rsidRPr="00071E3D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71E3D" w:rsidRPr="00071E3D">
        <w:rPr>
          <w:rFonts w:ascii="Arial" w:hAnsi="Arial" w:cs="Arial"/>
          <w:sz w:val="24"/>
          <w:szCs w:val="24"/>
        </w:rPr>
        <w:t>15/07/2022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71E3D" w:rsidRPr="00071E3D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71E3D" w:rsidRPr="00355C9D" w:rsidTr="009C0279">
        <w:tc>
          <w:tcPr>
            <w:tcW w:w="993" w:type="dxa"/>
            <w:shd w:val="clear" w:color="auto" w:fill="auto"/>
            <w:vAlign w:val="center"/>
          </w:tcPr>
          <w:p w:rsidR="00071E3D" w:rsidRPr="00355C9D" w:rsidRDefault="00071E3D" w:rsidP="009C027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71E3D" w:rsidRPr="00355C9D" w:rsidRDefault="00071E3D" w:rsidP="009C0279">
            <w:pPr>
              <w:spacing w:before="80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Przedsiębiorstwo Budowlane MODULAR sp. z o.o.</w:t>
            </w:r>
          </w:p>
          <w:p w:rsidR="00071E3D" w:rsidRPr="00355C9D" w:rsidRDefault="00071E3D" w:rsidP="009C0279">
            <w:pPr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1E3D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1E3D" w:rsidRPr="00355C9D" w:rsidRDefault="00071E3D" w:rsidP="009C0279">
            <w:pPr>
              <w:spacing w:after="80"/>
              <w:jc w:val="both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1E3D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E3D" w:rsidRPr="00355C9D" w:rsidRDefault="00071E3D" w:rsidP="009C027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2 319 999.99 zł</w:t>
            </w:r>
          </w:p>
        </w:tc>
      </w:tr>
      <w:tr w:rsidR="00071E3D" w:rsidRPr="00355C9D" w:rsidTr="009C0279">
        <w:tc>
          <w:tcPr>
            <w:tcW w:w="993" w:type="dxa"/>
            <w:shd w:val="clear" w:color="auto" w:fill="auto"/>
            <w:vAlign w:val="center"/>
          </w:tcPr>
          <w:p w:rsidR="00071E3D" w:rsidRPr="00355C9D" w:rsidRDefault="00071E3D" w:rsidP="009C027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71E3D" w:rsidRPr="00355C9D" w:rsidRDefault="00C6172A" w:rsidP="009C0279">
            <w:pPr>
              <w:spacing w:before="80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Interior Krzysztof Baran</w:t>
            </w:r>
          </w:p>
          <w:p w:rsidR="00071E3D" w:rsidRPr="00355C9D" w:rsidRDefault="00C6172A" w:rsidP="009C0279">
            <w:pPr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Zawada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1E3D">
              <w:rPr>
                <w:rFonts w:ascii="Arial" w:hAnsi="Arial" w:cs="Arial"/>
              </w:rPr>
              <w:t>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61F60" w:rsidRDefault="00C6172A" w:rsidP="009C0279">
            <w:pPr>
              <w:spacing w:after="80"/>
              <w:jc w:val="both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32-445</w:t>
            </w:r>
            <w:r w:rsidRPr="00355C9D">
              <w:rPr>
                <w:rFonts w:ascii="Arial" w:hAnsi="Arial" w:cs="Arial"/>
              </w:rPr>
              <w:t xml:space="preserve"> </w:t>
            </w:r>
            <w:r w:rsidR="005B2BEA">
              <w:rPr>
                <w:rFonts w:ascii="Arial" w:hAnsi="Arial" w:cs="Arial"/>
              </w:rPr>
              <w:t xml:space="preserve">Zawada </w:t>
            </w:r>
          </w:p>
          <w:p w:rsidR="00071E3D" w:rsidRPr="00355C9D" w:rsidRDefault="00C6172A" w:rsidP="009C0279">
            <w:pPr>
              <w:spacing w:after="80"/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  <w:r w:rsidRPr="00071E3D">
              <w:rPr>
                <w:rFonts w:ascii="Arial" w:hAnsi="Arial" w:cs="Arial"/>
              </w:rPr>
              <w:t>Krzyszkowice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1E3D" w:rsidRPr="00355C9D" w:rsidRDefault="00071E3D" w:rsidP="009C027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71E3D">
              <w:rPr>
                <w:rFonts w:ascii="Arial" w:hAnsi="Arial" w:cs="Arial"/>
              </w:rPr>
              <w:t>2 683 631.01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2E0" w:rsidRDefault="000C72E0">
      <w:r>
        <w:separator/>
      </w:r>
    </w:p>
  </w:endnote>
  <w:endnote w:type="continuationSeparator" w:id="0">
    <w:p w:rsidR="000C72E0" w:rsidRDefault="000C7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2E0" w:rsidRDefault="000C72E0">
      <w:r>
        <w:separator/>
      </w:r>
    </w:p>
  </w:footnote>
  <w:footnote w:type="continuationSeparator" w:id="0">
    <w:p w:rsidR="000C72E0" w:rsidRDefault="000C7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E3D" w:rsidRDefault="00071E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E3D" w:rsidRDefault="00071E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E3D" w:rsidRDefault="00071E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2E0"/>
    <w:rsid w:val="00007727"/>
    <w:rsid w:val="00017720"/>
    <w:rsid w:val="00035488"/>
    <w:rsid w:val="00061F60"/>
    <w:rsid w:val="00071E3D"/>
    <w:rsid w:val="000C72E0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2BEA"/>
    <w:rsid w:val="00601802"/>
    <w:rsid w:val="0069085C"/>
    <w:rsid w:val="00831284"/>
    <w:rsid w:val="00843263"/>
    <w:rsid w:val="00861E75"/>
    <w:rsid w:val="008A26A5"/>
    <w:rsid w:val="009D19BD"/>
    <w:rsid w:val="009F189D"/>
    <w:rsid w:val="00A80738"/>
    <w:rsid w:val="00BF065D"/>
    <w:rsid w:val="00C236D3"/>
    <w:rsid w:val="00C6172A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029C50"/>
  <w15:chartTrackingRefBased/>
  <w15:docId w15:val="{76A0D327-FC7D-41E6-9CF2-31122A2D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147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2022-07-15T08:36:00Z</dcterms:created>
  <dcterms:modified xsi:type="dcterms:W3CDTF">2022-07-15T08:39:00Z</dcterms:modified>
</cp:coreProperties>
</file>