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913C9" w:rsidRPr="002913C9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913C9" w:rsidRPr="002913C9">
        <w:rPr>
          <w:rFonts w:ascii="Arial" w:hAnsi="Arial" w:cs="Arial"/>
          <w:b/>
          <w:sz w:val="24"/>
          <w:szCs w:val="24"/>
        </w:rPr>
        <w:t>103/2022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913C9" w:rsidRPr="002913C9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2913C9" w:rsidRPr="002913C9">
        <w:rPr>
          <w:rFonts w:ascii="Arial" w:hAnsi="Arial" w:cs="Arial"/>
        </w:rPr>
        <w:t>ul</w:t>
      </w:r>
      <w:proofErr w:type="gramEnd"/>
      <w:r w:rsidR="002913C9" w:rsidRPr="002913C9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2913C9" w:rsidRPr="002913C9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913C9" w:rsidRPr="002913C9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2913C9" w:rsidRPr="002913C9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13C9" w:rsidRPr="0012157F" w:rsidTr="004F22BF">
        <w:tc>
          <w:tcPr>
            <w:tcW w:w="9104" w:type="dxa"/>
            <w:shd w:val="clear" w:color="auto" w:fill="D9D9D9"/>
          </w:tcPr>
          <w:p w:rsidR="002913C9" w:rsidRPr="0012157F" w:rsidRDefault="002913C9" w:rsidP="004F22B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913C9" w:rsidRDefault="002913C9" w:rsidP="004F22B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2913C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913C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913C9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2913C9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2913C9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2913C9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2913C9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2913C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913C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913C9" w:rsidRPr="00C86421" w:rsidRDefault="002913C9" w:rsidP="004F22B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2913C9" w:rsidRDefault="002913C9" w:rsidP="004F22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2913C9" w:rsidRPr="00C86421" w:rsidRDefault="002913C9" w:rsidP="004F22B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913C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913C9">
        <w:rPr>
          <w:rFonts w:ascii="Arial" w:hAnsi="Arial" w:cs="Arial"/>
          <w:b/>
          <w:sz w:val="24"/>
          <w:szCs w:val="24"/>
        </w:rPr>
        <w:t>Dostawa produktów leczniczych w szpitalnych programach lekowych B.54, B.81, B97, B.98 na okres 14 miesięcy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2913C9" w:rsidRPr="002913C9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913C9" w:rsidRPr="0012157F" w:rsidTr="004F22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C9" w:rsidRPr="0012157F" w:rsidRDefault="002913C9" w:rsidP="004F22B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3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C9" w:rsidRPr="0012157F" w:rsidRDefault="002913C9" w:rsidP="004F22B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13C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913C9" w:rsidRPr="0012157F" w:rsidRDefault="002913C9" w:rsidP="004F22B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3C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2913C9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2913C9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2913C9" w:rsidRPr="0012157F" w:rsidTr="004F22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C9" w:rsidRPr="0012157F" w:rsidRDefault="002913C9" w:rsidP="004F22B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3C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C9" w:rsidRPr="0012157F" w:rsidRDefault="002913C9" w:rsidP="004F22B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13C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913C9" w:rsidRPr="0012157F" w:rsidRDefault="002913C9" w:rsidP="004F22B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3C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DF6" w:rsidRDefault="000F0DF6" w:rsidP="0038231F">
      <w:pPr>
        <w:spacing w:after="0" w:line="240" w:lineRule="auto"/>
      </w:pPr>
      <w:r>
        <w:separator/>
      </w:r>
    </w:p>
  </w:endnote>
  <w:endnote w:type="continuationSeparator" w:id="0">
    <w:p w:rsidR="000F0DF6" w:rsidRDefault="000F0D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3C9" w:rsidRDefault="002913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E1B1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E1B1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3C9" w:rsidRDefault="002913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DF6" w:rsidRDefault="000F0DF6" w:rsidP="0038231F">
      <w:pPr>
        <w:spacing w:after="0" w:line="240" w:lineRule="auto"/>
      </w:pPr>
      <w:r>
        <w:separator/>
      </w:r>
    </w:p>
  </w:footnote>
  <w:footnote w:type="continuationSeparator" w:id="0">
    <w:p w:rsidR="000F0DF6" w:rsidRDefault="000F0DF6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3C9" w:rsidRDefault="002913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3C9" w:rsidRDefault="002913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3C9" w:rsidRDefault="002913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DF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1B1D"/>
    <w:rsid w:val="000E4D37"/>
    <w:rsid w:val="000F0DF6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4E66"/>
    <w:rsid w:val="00287AE8"/>
    <w:rsid w:val="00290B01"/>
    <w:rsid w:val="002913C9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58C2B-CE54-4958-A2D6-2BDA4F844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967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2022-07-20T09:03:00Z</cp:lastPrinted>
  <dcterms:created xsi:type="dcterms:W3CDTF">2022-07-14T07:50:00Z</dcterms:created>
  <dcterms:modified xsi:type="dcterms:W3CDTF">2022-07-20T09:03:00Z</dcterms:modified>
</cp:coreProperties>
</file>