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1521C">
        <w:rPr>
          <w:rFonts w:ascii="Times New Roman" w:hAnsi="Times New Roman" w:cs="Times New Roman"/>
          <w:b/>
          <w:bCs/>
          <w:sz w:val="24"/>
          <w:szCs w:val="24"/>
        </w:rPr>
        <w:t>82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r w:rsidR="00A1521C" w:rsidRPr="00A1521C">
        <w:t xml:space="preserve"> </w:t>
      </w:r>
      <w:r w:rsidR="00A1521C" w:rsidRPr="00A1521C">
        <w:rPr>
          <w:rFonts w:ascii="Times New Roman" w:hAnsi="Times New Roman" w:cs="Times New Roman"/>
          <w:bCs/>
          <w:sz w:val="24"/>
          <w:szCs w:val="24"/>
        </w:rPr>
        <w:t xml:space="preserve">Przebudowa budynków dydaktycznych z dostosowaniem do wymagań przeciwpożarowych w ramach zadania inwestycyjnego pn. </w:t>
      </w:r>
      <w:r w:rsidR="00A1521C" w:rsidRPr="00A1521C">
        <w:rPr>
          <w:rFonts w:ascii="Times New Roman" w:hAnsi="Times New Roman" w:cs="Times New Roman"/>
          <w:b/>
          <w:bCs/>
          <w:sz w:val="24"/>
          <w:szCs w:val="24"/>
        </w:rPr>
        <w:t xml:space="preserve">Dostosowanie budynku CZ-H (17-52) do przepisów ppoż. Wraz z modernizacją instalacji sygnalizacji pożaru, </w:t>
      </w:r>
      <w:proofErr w:type="spellStart"/>
      <w:r w:rsidR="00A1521C" w:rsidRPr="00A1521C">
        <w:rPr>
          <w:rFonts w:ascii="Times New Roman" w:hAnsi="Times New Roman" w:cs="Times New Roman"/>
          <w:b/>
          <w:bCs/>
          <w:sz w:val="24"/>
          <w:szCs w:val="24"/>
        </w:rPr>
        <w:t>CSiR</w:t>
      </w:r>
      <w:proofErr w:type="spellEnd"/>
      <w:r w:rsidR="00A1521C" w:rsidRPr="00A1521C">
        <w:rPr>
          <w:rFonts w:ascii="Times New Roman" w:hAnsi="Times New Roman" w:cs="Times New Roman"/>
          <w:b/>
          <w:bCs/>
          <w:sz w:val="24"/>
          <w:szCs w:val="24"/>
        </w:rPr>
        <w:t>, al. Jana Pawła II Kraków 2021-2022</w:t>
      </w:r>
      <w:bookmarkStart w:id="0" w:name="_GoBack"/>
      <w:bookmarkEnd w:id="0"/>
      <w:r w:rsidR="00A1521C" w:rsidRPr="00A1521C">
        <w:rPr>
          <w:rFonts w:ascii="Times New Roman" w:hAnsi="Times New Roman" w:cs="Times New Roman"/>
          <w:b/>
          <w:bCs/>
          <w:sz w:val="24"/>
          <w:szCs w:val="24"/>
        </w:rPr>
        <w:t xml:space="preserve"> oraz remont sufitów podwieszanych</w:t>
      </w:r>
      <w:r w:rsidR="00370B09">
        <w:rPr>
          <w:b/>
          <w:sz w:val="20"/>
          <w:szCs w:val="20"/>
        </w:rPr>
        <w:t xml:space="preserve">, 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                           </w:t>
      </w:r>
      <w:r w:rsidRPr="005D6490">
        <w:rPr>
          <w:rFonts w:ascii="Times New Roman" w:hAnsi="Times New Roman" w:cs="Times New Roman"/>
          <w:sz w:val="24"/>
          <w:szCs w:val="24"/>
        </w:rPr>
        <w:t xml:space="preserve"> 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A1521C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70B09"/>
    <w:rsid w:val="003D29AC"/>
    <w:rsid w:val="003F4DE2"/>
    <w:rsid w:val="004E0F77"/>
    <w:rsid w:val="00512454"/>
    <w:rsid w:val="005D6490"/>
    <w:rsid w:val="00715221"/>
    <w:rsid w:val="00880404"/>
    <w:rsid w:val="009662E9"/>
    <w:rsid w:val="00A127D3"/>
    <w:rsid w:val="00A1521C"/>
    <w:rsid w:val="00A57E4A"/>
    <w:rsid w:val="00AA3E7E"/>
    <w:rsid w:val="00AC5AE6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26BB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2022-06-23T10:28:00Z</dcterms:created>
  <dcterms:modified xsi:type="dcterms:W3CDTF">2022-07-13T09:28:00Z</dcterms:modified>
</cp:coreProperties>
</file>