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4D3" w:rsidRPr="003B2720" w:rsidRDefault="003944D3" w:rsidP="00C04E6F"/>
    <w:p w:rsidR="00C04E6F" w:rsidRPr="003B2720" w:rsidRDefault="00C04E6F" w:rsidP="00C04E6F">
      <w:r w:rsidRPr="003B2720">
        <w:t>………………………………</w:t>
      </w:r>
    </w:p>
    <w:p w:rsidR="00C04E6F" w:rsidRPr="003B2720" w:rsidRDefault="00C04E6F" w:rsidP="00C04E6F">
      <w:pPr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 xml:space="preserve">        (pieczęć Wykonawcy)</w:t>
      </w:r>
    </w:p>
    <w:p w:rsidR="00F70B37" w:rsidRPr="003B2720" w:rsidRDefault="00637621" w:rsidP="00612095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20"/>
          <w:szCs w:val="20"/>
        </w:rPr>
        <w:tab/>
      </w:r>
    </w:p>
    <w:p w:rsidR="00612095" w:rsidRPr="00612095" w:rsidRDefault="00612095" w:rsidP="00612095">
      <w:pPr>
        <w:suppressAutoHyphens/>
        <w:overflowPunct w:val="0"/>
        <w:autoSpaceDE w:val="0"/>
        <w:spacing w:after="160"/>
        <w:jc w:val="right"/>
        <w:rPr>
          <w:b/>
          <w:caps/>
          <w:lang w:eastAsia="ar-SA"/>
        </w:rPr>
      </w:pPr>
      <w:r w:rsidRPr="00612095">
        <w:rPr>
          <w:b/>
          <w:lang w:eastAsia="ar-SA"/>
        </w:rPr>
        <w:t xml:space="preserve">Załącznik Nr 1 </w:t>
      </w:r>
    </w:p>
    <w:p w:rsidR="00612095" w:rsidRPr="00612095" w:rsidRDefault="00612095" w:rsidP="00612095">
      <w:pPr>
        <w:keepLines/>
        <w:tabs>
          <w:tab w:val="center" w:pos="4536"/>
        </w:tabs>
        <w:suppressAutoHyphens/>
        <w:ind w:left="4111"/>
        <w:rPr>
          <w:lang w:eastAsia="ar-SA"/>
        </w:rPr>
      </w:pPr>
      <w:r w:rsidRPr="00612095">
        <w:rPr>
          <w:lang w:eastAsia="ar-SA"/>
        </w:rPr>
        <w:t xml:space="preserve">  /wzór/</w:t>
      </w:r>
    </w:p>
    <w:p w:rsidR="00612095" w:rsidRPr="00612095" w:rsidRDefault="00612095" w:rsidP="00612095">
      <w:pPr>
        <w:keepLines/>
        <w:suppressAutoHyphens/>
        <w:overflowPunct w:val="0"/>
        <w:autoSpaceDE w:val="0"/>
        <w:spacing w:before="60"/>
        <w:jc w:val="center"/>
        <w:rPr>
          <w:b/>
          <w:bCs/>
          <w:u w:val="single"/>
          <w:lang w:eastAsia="ar-SA"/>
        </w:rPr>
      </w:pPr>
      <w:r w:rsidRPr="00612095">
        <w:rPr>
          <w:b/>
          <w:bCs/>
          <w:u w:val="single"/>
          <w:lang w:eastAsia="ar-SA"/>
        </w:rPr>
        <w:t xml:space="preserve">FORMULARZ OFERTOWY </w:t>
      </w:r>
    </w:p>
    <w:p w:rsidR="00612095" w:rsidRPr="00612095" w:rsidRDefault="00612095" w:rsidP="00612095">
      <w:pPr>
        <w:keepLines/>
        <w:suppressAutoHyphens/>
        <w:overflowPunct w:val="0"/>
        <w:autoSpaceDE w:val="0"/>
        <w:spacing w:before="60"/>
        <w:rPr>
          <w:lang w:eastAsia="ar-SA"/>
        </w:rPr>
      </w:pPr>
      <w:r w:rsidRPr="00612095">
        <w:rPr>
          <w:b/>
          <w:bCs/>
          <w:lang w:eastAsia="ar-SA"/>
        </w:rPr>
        <w:tab/>
      </w:r>
    </w:p>
    <w:p w:rsidR="00612095" w:rsidRPr="00612095" w:rsidRDefault="00612095" w:rsidP="00612095">
      <w:pPr>
        <w:spacing w:line="360" w:lineRule="auto"/>
      </w:pPr>
      <w:r w:rsidRPr="00612095">
        <w:t>NAZWA WYKONAWCY: .......................................................................................................</w:t>
      </w:r>
    </w:p>
    <w:p w:rsidR="00612095" w:rsidRPr="00612095" w:rsidRDefault="00612095" w:rsidP="00612095">
      <w:pPr>
        <w:suppressAutoHyphens/>
        <w:spacing w:line="360" w:lineRule="auto"/>
        <w:rPr>
          <w:lang w:eastAsia="ar-SA"/>
        </w:rPr>
      </w:pPr>
      <w:r w:rsidRPr="00612095">
        <w:rPr>
          <w:lang w:eastAsia="ar-SA"/>
        </w:rPr>
        <w:t>ADRES WYKONAWCY: ...........................................................................................................</w:t>
      </w:r>
    </w:p>
    <w:p w:rsidR="00612095" w:rsidRPr="00612095" w:rsidRDefault="00612095" w:rsidP="00612095">
      <w:pPr>
        <w:suppressAutoHyphens/>
        <w:spacing w:line="360" w:lineRule="auto"/>
        <w:rPr>
          <w:lang w:eastAsia="ar-SA"/>
        </w:rPr>
      </w:pPr>
      <w:r w:rsidRPr="00612095">
        <w:rPr>
          <w:lang w:eastAsia="ar-SA"/>
        </w:rPr>
        <w:t xml:space="preserve">NR TELEFONU: ..................................................... </w:t>
      </w:r>
    </w:p>
    <w:p w:rsidR="00612095" w:rsidRPr="00612095" w:rsidRDefault="00612095" w:rsidP="00612095">
      <w:pPr>
        <w:suppressAutoHyphens/>
        <w:spacing w:line="360" w:lineRule="auto"/>
        <w:rPr>
          <w:lang w:eastAsia="ar-SA"/>
        </w:rPr>
      </w:pPr>
      <w:r w:rsidRPr="00612095">
        <w:rPr>
          <w:lang w:eastAsia="ar-SA"/>
        </w:rPr>
        <w:t>EMAL: .....................................................</w:t>
      </w:r>
    </w:p>
    <w:p w:rsidR="00612095" w:rsidRPr="00612095" w:rsidRDefault="00612095" w:rsidP="00612095">
      <w:pPr>
        <w:suppressAutoHyphens/>
        <w:spacing w:line="360" w:lineRule="auto"/>
        <w:rPr>
          <w:lang w:eastAsia="ar-SA"/>
        </w:rPr>
      </w:pPr>
      <w:r w:rsidRPr="00612095">
        <w:rPr>
          <w:lang w:eastAsia="ar-SA"/>
        </w:rPr>
        <w:t>NIP:   ..........................................................REGON:  ................................................................</w:t>
      </w:r>
    </w:p>
    <w:p w:rsidR="00612095" w:rsidRPr="00612095" w:rsidRDefault="00612095" w:rsidP="00612095">
      <w:pPr>
        <w:suppressAutoHyphens/>
        <w:spacing w:before="60"/>
        <w:jc w:val="center"/>
        <w:rPr>
          <w:b/>
          <w:bCs/>
          <w:lang w:eastAsia="ar-SA"/>
        </w:rPr>
      </w:pPr>
      <w:r w:rsidRPr="00612095">
        <w:rPr>
          <w:b/>
          <w:bCs/>
          <w:lang w:eastAsia="ar-SA"/>
        </w:rPr>
        <w:t xml:space="preserve">W związku z zapytaniem ofertowym na: </w:t>
      </w:r>
    </w:p>
    <w:p w:rsidR="00612095" w:rsidRPr="00612095" w:rsidRDefault="00612095" w:rsidP="00946C3D">
      <w:pPr>
        <w:pStyle w:val="Tekstpodstawowywcity"/>
        <w:ind w:left="0"/>
        <w:jc w:val="center"/>
        <w:rPr>
          <w:b/>
          <w:sz w:val="28"/>
          <w:szCs w:val="28"/>
        </w:rPr>
      </w:pPr>
    </w:p>
    <w:p w:rsidR="00F70B37" w:rsidRPr="00612095" w:rsidRDefault="00CF286B" w:rsidP="00B936B4">
      <w:pPr>
        <w:pStyle w:val="Tekstpodstawowywcity"/>
        <w:spacing w:line="276" w:lineRule="auto"/>
        <w:ind w:left="0" w:firstLine="0"/>
        <w:rPr>
          <w:sz w:val="22"/>
          <w:szCs w:val="22"/>
        </w:rPr>
      </w:pPr>
      <w:r w:rsidRPr="00612095">
        <w:rPr>
          <w:b/>
          <w:i/>
          <w:sz w:val="22"/>
          <w:szCs w:val="22"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AF495B" w:rsidRPr="00612095">
        <w:rPr>
          <w:sz w:val="22"/>
          <w:szCs w:val="22"/>
        </w:rPr>
        <w:t xml:space="preserve">, </w:t>
      </w:r>
      <w:r w:rsidR="00637621" w:rsidRPr="00612095">
        <w:rPr>
          <w:sz w:val="22"/>
          <w:szCs w:val="22"/>
        </w:rPr>
        <w:t xml:space="preserve">zgodnie z wymaganiami określonymi w </w:t>
      </w:r>
      <w:r w:rsidRPr="00612095">
        <w:rPr>
          <w:sz w:val="22"/>
          <w:szCs w:val="22"/>
        </w:rPr>
        <w:t>specyfikacji przedmiotu zamówienia oraz wykazem</w:t>
      </w:r>
      <w:r w:rsidR="00946C3D" w:rsidRPr="00612095">
        <w:rPr>
          <w:sz w:val="22"/>
          <w:szCs w:val="22"/>
        </w:rPr>
        <w:t>:</w:t>
      </w:r>
    </w:p>
    <w:p w:rsidR="00946C3D" w:rsidRPr="003B2720" w:rsidRDefault="00946C3D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425"/>
        <w:gridCol w:w="1985"/>
        <w:gridCol w:w="708"/>
        <w:gridCol w:w="1134"/>
        <w:gridCol w:w="1276"/>
        <w:gridCol w:w="992"/>
        <w:gridCol w:w="1701"/>
      </w:tblGrid>
      <w:tr w:rsidR="003B2720" w:rsidRPr="00612095" w:rsidTr="00301A15">
        <w:trPr>
          <w:trHeight w:val="104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Ilość vol./szt.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sz w:val="18"/>
                <w:szCs w:val="18"/>
              </w:rPr>
            </w:pPr>
            <w:r w:rsidRPr="00612095">
              <w:rPr>
                <w:b/>
                <w:sz w:val="18"/>
                <w:szCs w:val="18"/>
              </w:rPr>
              <w:t>Cena jedn. za oprawę</w:t>
            </w:r>
          </w:p>
          <w:p w:rsidR="00F239CC" w:rsidRPr="00612095" w:rsidRDefault="00F239CC" w:rsidP="00301A15">
            <w:pPr>
              <w:jc w:val="center"/>
              <w:rPr>
                <w:b/>
                <w:sz w:val="18"/>
                <w:szCs w:val="18"/>
              </w:rPr>
            </w:pPr>
            <w:r w:rsidRPr="00612095">
              <w:rPr>
                <w:b/>
                <w:sz w:val="18"/>
                <w:szCs w:val="18"/>
              </w:rPr>
              <w:t>1 vol.</w:t>
            </w:r>
            <w:r w:rsidRPr="00612095">
              <w:rPr>
                <w:bCs/>
                <w:sz w:val="18"/>
                <w:szCs w:val="18"/>
              </w:rPr>
              <w:t xml:space="preserve">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Wartość netto</w:t>
            </w:r>
          </w:p>
          <w:p w:rsidR="00F239CC" w:rsidRPr="00612095" w:rsidRDefault="00F239CC" w:rsidP="00301A15">
            <w:pPr>
              <w:jc w:val="center"/>
              <w:rPr>
                <w:bCs/>
                <w:sz w:val="18"/>
                <w:szCs w:val="18"/>
              </w:rPr>
            </w:pPr>
            <w:r w:rsidRPr="00612095">
              <w:rPr>
                <w:bCs/>
                <w:sz w:val="18"/>
                <w:szCs w:val="18"/>
              </w:rPr>
              <w:t>[zł]</w:t>
            </w:r>
          </w:p>
          <w:p w:rsidR="00F239CC" w:rsidRPr="00612095" w:rsidRDefault="00F239CC" w:rsidP="00301A15">
            <w:pPr>
              <w:jc w:val="center"/>
              <w:rPr>
                <w:bCs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/4x5/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Podatek VAT (23%)</w:t>
            </w:r>
          </w:p>
          <w:p w:rsidR="00F239CC" w:rsidRPr="00612095" w:rsidRDefault="00F239CC" w:rsidP="00301A15">
            <w:pPr>
              <w:jc w:val="center"/>
              <w:rPr>
                <w:bCs/>
                <w:sz w:val="18"/>
                <w:szCs w:val="18"/>
              </w:rPr>
            </w:pPr>
            <w:r w:rsidRPr="00612095">
              <w:rPr>
                <w:bCs/>
                <w:sz w:val="18"/>
                <w:szCs w:val="18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/>
                <w:bCs/>
                <w:sz w:val="18"/>
                <w:szCs w:val="18"/>
              </w:rPr>
            </w:pPr>
            <w:r w:rsidRPr="00612095">
              <w:rPr>
                <w:b/>
                <w:bCs/>
                <w:sz w:val="18"/>
                <w:szCs w:val="18"/>
              </w:rPr>
              <w:t>Wartość brutto</w:t>
            </w:r>
          </w:p>
          <w:p w:rsidR="00F239CC" w:rsidRPr="00612095" w:rsidRDefault="00F239CC" w:rsidP="00301A15">
            <w:pPr>
              <w:jc w:val="center"/>
              <w:rPr>
                <w:bCs/>
                <w:sz w:val="18"/>
                <w:szCs w:val="18"/>
              </w:rPr>
            </w:pPr>
            <w:r w:rsidRPr="00612095">
              <w:rPr>
                <w:bCs/>
                <w:sz w:val="18"/>
                <w:szCs w:val="18"/>
              </w:rPr>
              <w:t>[zł]</w:t>
            </w:r>
          </w:p>
          <w:p w:rsidR="00F239CC" w:rsidRPr="00612095" w:rsidRDefault="00F239CC" w:rsidP="00301A15">
            <w:pPr>
              <w:jc w:val="center"/>
              <w:rPr>
                <w:bCs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/6+7/</w:t>
            </w:r>
          </w:p>
        </w:tc>
      </w:tr>
      <w:tr w:rsidR="003B2720" w:rsidRPr="00612095" w:rsidTr="00301A15"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i/>
                <w:sz w:val="18"/>
                <w:szCs w:val="18"/>
              </w:rPr>
            </w:pPr>
            <w:r w:rsidRPr="00612095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9CC" w:rsidRPr="00612095" w:rsidRDefault="00F239CC" w:rsidP="00301A15">
            <w:pPr>
              <w:jc w:val="center"/>
              <w:rPr>
                <w:bCs/>
                <w:i/>
                <w:sz w:val="18"/>
                <w:szCs w:val="18"/>
              </w:rPr>
            </w:pPr>
            <w:r w:rsidRPr="00612095">
              <w:rPr>
                <w:bCs/>
                <w:i/>
                <w:sz w:val="18"/>
                <w:szCs w:val="18"/>
              </w:rPr>
              <w:t>8</w:t>
            </w:r>
          </w:p>
        </w:tc>
      </w:tr>
      <w:tr w:rsidR="009C3E54" w:rsidRPr="00612095" w:rsidTr="004B2F20">
        <w:trPr>
          <w:cantSplit/>
          <w:trHeight w:val="142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C3E54" w:rsidRPr="00612095" w:rsidRDefault="009C3E54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I. Biblioteka Filologiczna Novum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E54" w:rsidRPr="00612095" w:rsidRDefault="009C3E54" w:rsidP="009C3E54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3E54" w:rsidRPr="00612095" w:rsidRDefault="009C3E54" w:rsidP="009C3E54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Książki i czasopisma </w:t>
            </w:r>
          </w:p>
          <w:p w:rsidR="009C3E54" w:rsidRPr="00612095" w:rsidRDefault="009C3E54" w:rsidP="009C3E54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3E54" w:rsidRPr="00612095" w:rsidRDefault="009C3E54" w:rsidP="002F7066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E54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E54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E54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3E54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cantSplit/>
          <w:trHeight w:val="126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156A5" w:rsidRPr="00612095" w:rsidRDefault="008156A5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II. Biblioteka Wydziału Filologii Polskiej i Klasycznej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2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Książki </w:t>
            </w:r>
            <w:r w:rsidR="00CF286B" w:rsidRPr="00612095">
              <w:rPr>
                <w:bCs/>
                <w:sz w:val="20"/>
                <w:szCs w:val="20"/>
              </w:rPr>
              <w:t>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6A5" w:rsidRPr="00612095" w:rsidRDefault="008156A5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trHeight w:val="69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8250F" w:rsidRPr="00612095" w:rsidRDefault="003B77A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III</w:t>
            </w:r>
            <w:r w:rsidR="0038250F" w:rsidRPr="00612095">
              <w:rPr>
                <w:b/>
                <w:bCs/>
                <w:sz w:val="20"/>
                <w:szCs w:val="20"/>
              </w:rPr>
              <w:t>. Biblioteka Wydziału Prawa i Administracji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3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612095" w:rsidRDefault="0038250F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i 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trHeight w:val="701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50F" w:rsidRPr="00612095" w:rsidRDefault="0038250F" w:rsidP="00301A1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4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612095" w:rsidRDefault="0038250F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i czasopisma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trHeight w:val="701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50F" w:rsidRPr="00612095" w:rsidRDefault="0038250F" w:rsidP="00301A1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5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i czasopisma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612095" w:rsidRDefault="0038250F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cantSplit/>
          <w:trHeight w:val="127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407D2" w:rsidRPr="00612095" w:rsidRDefault="002B4637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IV</w:t>
            </w:r>
            <w:r w:rsidR="006407D2" w:rsidRPr="00612095">
              <w:rPr>
                <w:b/>
                <w:bCs/>
                <w:sz w:val="20"/>
                <w:szCs w:val="20"/>
              </w:rPr>
              <w:t>. Biblioteka WNPiDz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6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612095" w:rsidRDefault="006407D2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Książki i 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D2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25</w:t>
            </w:r>
            <w:r w:rsidR="006407D2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612095" w:rsidRDefault="006407D2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612095" w:rsidRDefault="006407D2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612095" w:rsidRDefault="006407D2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D2" w:rsidRPr="00612095" w:rsidRDefault="006407D2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418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612095" w:rsidRDefault="00511963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lastRenderedPageBreak/>
              <w:t>V. Biblioteka Kampusu Ogrody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7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4D1FE2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Księgi inwentarzowe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4D1FE2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558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612095" w:rsidRDefault="00511963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8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4D1FE2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Księgi inwentarzowe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4D1FE2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527"/>
        </w:trPr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1963" w:rsidRPr="00612095" w:rsidRDefault="00511963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9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Książki i czasopisma </w:t>
            </w:r>
            <w:r w:rsidR="004D1FE2" w:rsidRPr="00612095">
              <w:rPr>
                <w:bCs/>
                <w:sz w:val="20"/>
                <w:szCs w:val="20"/>
              </w:rPr>
              <w:t>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3</w:t>
            </w:r>
            <w:r w:rsidR="004D1FE2" w:rsidRPr="00612095">
              <w:rPr>
                <w:b/>
                <w:bCs/>
                <w:sz w:val="20"/>
                <w:szCs w:val="20"/>
              </w:rPr>
              <w:t>8</w:t>
            </w:r>
            <w:r w:rsidR="00511963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963" w:rsidRPr="00612095" w:rsidRDefault="00511963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525"/>
        </w:trPr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 xml:space="preserve">VIII. Biblioteka </w:t>
            </w:r>
            <w:r w:rsidR="00C03A43" w:rsidRPr="00612095">
              <w:rPr>
                <w:b/>
                <w:bCs/>
                <w:sz w:val="20"/>
                <w:szCs w:val="20"/>
              </w:rPr>
              <w:t>Collegium Historicum</w:t>
            </w:r>
          </w:p>
        </w:tc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Sekcja Historii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10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A3</w:t>
            </w:r>
            <w:r w:rsidR="005B5CFD" w:rsidRPr="0061209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9</w:t>
            </w:r>
            <w:r w:rsidR="00C56B1E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56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11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Książki </w:t>
            </w:r>
            <w:r w:rsidR="00C56B1E" w:rsidRPr="00612095">
              <w:rPr>
                <w:bCs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3</w:t>
            </w:r>
            <w:r w:rsidR="00C56B1E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55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12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cantSplit/>
          <w:trHeight w:val="42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13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 xml:space="preserve">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1</w:t>
            </w:r>
            <w:r w:rsidR="005B5CFD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301A15">
        <w:trPr>
          <w:cantSplit/>
          <w:trHeight w:val="85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Sekcja Etnologii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14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</w:p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 i czasopisma</w:t>
            </w:r>
          </w:p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FD" w:rsidRPr="00612095" w:rsidRDefault="009C3E54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4</w:t>
            </w:r>
            <w:r w:rsidR="005B5CFD" w:rsidRPr="0061209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trHeight w:val="566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Sekcja Muzykologii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15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Książki, nuty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4D1FE2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trHeight w:val="546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16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Książki, nuty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trHeight w:val="554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17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Książki, nuty A5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2720" w:rsidRPr="00612095" w:rsidTr="00612095">
        <w:trPr>
          <w:trHeight w:val="59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B5CFD" w:rsidRPr="00612095" w:rsidRDefault="005B5CFD" w:rsidP="00301A15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9C3E54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18</w:t>
            </w:r>
            <w:r w:rsidR="00301A15" w:rsidRPr="00612095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Cs/>
                <w:sz w:val="20"/>
                <w:szCs w:val="20"/>
              </w:rPr>
            </w:pPr>
            <w:r w:rsidRPr="00612095">
              <w:rPr>
                <w:bCs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C56B1E" w:rsidP="00301A15">
            <w:pPr>
              <w:jc w:val="center"/>
              <w:rPr>
                <w:b/>
                <w:bCs/>
                <w:sz w:val="20"/>
                <w:szCs w:val="20"/>
              </w:rPr>
            </w:pPr>
            <w:r w:rsidRPr="00612095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CFD" w:rsidRPr="00612095" w:rsidRDefault="005B5CFD" w:rsidP="00301A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67188" w:rsidRPr="003B2720" w:rsidRDefault="00C67188" w:rsidP="00C67188">
      <w:pPr>
        <w:rPr>
          <w:vanish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425"/>
        <w:gridCol w:w="1985"/>
        <w:gridCol w:w="708"/>
        <w:gridCol w:w="1134"/>
        <w:gridCol w:w="1276"/>
        <w:gridCol w:w="992"/>
        <w:gridCol w:w="1701"/>
      </w:tblGrid>
      <w:tr w:rsidR="003B2720" w:rsidRPr="003B2720" w:rsidTr="00612095">
        <w:trPr>
          <w:cantSplit/>
          <w:trHeight w:val="553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VIII. Biblioteka Collegium Historicum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Archeologii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612095">
        <w:trPr>
          <w:cantSplit/>
          <w:trHeight w:val="56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612095">
        <w:trPr>
          <w:trHeight w:val="55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</w:t>
            </w:r>
            <w:bookmarkStart w:id="0" w:name="_GoBack"/>
            <w:bookmarkEnd w:id="0"/>
            <w:r w:rsidRPr="003B2720">
              <w:rPr>
                <w:rFonts w:ascii="Arial" w:hAnsi="Arial" w:cs="Arial"/>
                <w:bCs/>
                <w:sz w:val="20"/>
                <w:szCs w:val="20"/>
              </w:rPr>
              <w:t>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612095">
        <w:trPr>
          <w:trHeight w:val="421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612095">
        <w:trPr>
          <w:trHeight w:val="555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Sekcja Historii Sztuki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 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4D1FE2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A5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bez napisów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bez napisów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A3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9C3E54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Czasopisma A5 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Czasopisma A4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9C3E54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1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 xml:space="preserve">Czasopisma A3 </w:t>
            </w:r>
          </w:p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z napisami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trHeight w:val="567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Naprawa książek i czasopism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D1FE2" w:rsidRPr="003B2720" w:rsidRDefault="009C3E5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488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3144A" w:rsidRPr="003B2720" w:rsidRDefault="003B2720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43547C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="0093144A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. Biblioteka Wydziału Matematyki i Informatyki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i czasopisma</w:t>
            </w:r>
            <w:r w:rsidR="00D948B7" w:rsidRPr="003B2720">
              <w:rPr>
                <w:rFonts w:ascii="Arial" w:hAnsi="Arial" w:cs="Arial"/>
                <w:bCs/>
                <w:sz w:val="20"/>
                <w:szCs w:val="20"/>
              </w:rPr>
              <w:t xml:space="preserve">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315DFE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44A" w:rsidRPr="003B2720" w:rsidRDefault="0093144A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B2720" w:rsidRPr="003B2720" w:rsidTr="00301A15">
        <w:trPr>
          <w:cantSplit/>
          <w:trHeight w:val="1229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936B4" w:rsidRPr="003B2720" w:rsidRDefault="00B936B4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X. Biblioteka Wydziału Chemii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301A1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Cs/>
                <w:sz w:val="20"/>
                <w:szCs w:val="20"/>
              </w:rPr>
              <w:t>Książki A4,</w:t>
            </w:r>
            <w:r w:rsidR="003B2720" w:rsidRPr="003B2720">
              <w:rPr>
                <w:rFonts w:ascii="Arial" w:hAnsi="Arial" w:cs="Arial"/>
                <w:bCs/>
                <w:sz w:val="20"/>
                <w:szCs w:val="20"/>
              </w:rPr>
              <w:t xml:space="preserve"> A3, </w:t>
            </w:r>
            <w:r w:rsidRPr="003B2720">
              <w:rPr>
                <w:rFonts w:ascii="Arial" w:hAnsi="Arial" w:cs="Arial"/>
                <w:bCs/>
                <w:sz w:val="20"/>
                <w:szCs w:val="20"/>
              </w:rPr>
              <w:t>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C03A4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B936B4" w:rsidRPr="003B27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6B4" w:rsidRPr="003B2720" w:rsidRDefault="00B936B4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85077" w:rsidRPr="003B2720" w:rsidRDefault="00F85077" w:rsidP="00F85077">
      <w:pPr>
        <w:rPr>
          <w:vanish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701"/>
      </w:tblGrid>
      <w:tr w:rsidR="0038250F" w:rsidRPr="003B2720" w:rsidTr="00946C3D">
        <w:trPr>
          <w:cantSplit/>
          <w:trHeight w:val="941"/>
          <w:jc w:val="center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38250F" w:rsidRPr="003B2720" w:rsidRDefault="0038250F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2720">
              <w:rPr>
                <w:rFonts w:ascii="Arial" w:hAnsi="Arial" w:cs="Arial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0F" w:rsidRPr="003B2720" w:rsidRDefault="0038250F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:rsidR="003B6FE6" w:rsidRPr="003B2720" w:rsidRDefault="00637621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Powyższa cena obejmuje wszystkie koszty związane z realizacją przedmiotu zamówienia określonego w s</w:t>
      </w:r>
      <w:r w:rsidR="003944D3" w:rsidRPr="003B2720">
        <w:rPr>
          <w:rFonts w:ascii="Arial" w:hAnsi="Arial" w:cs="Arial"/>
          <w:sz w:val="20"/>
          <w:szCs w:val="20"/>
        </w:rPr>
        <w:t xml:space="preserve">zczegółowym wykazie </w:t>
      </w:r>
      <w:r w:rsidRPr="003B2720">
        <w:rPr>
          <w:rFonts w:ascii="Arial" w:hAnsi="Arial" w:cs="Arial"/>
          <w:sz w:val="20"/>
          <w:szCs w:val="20"/>
        </w:rPr>
        <w:t>zamówienia w szczególności</w:t>
      </w:r>
      <w:r w:rsidR="00C6498C" w:rsidRPr="003B2720">
        <w:rPr>
          <w:rFonts w:ascii="Arial" w:hAnsi="Arial" w:cs="Arial"/>
          <w:sz w:val="20"/>
          <w:szCs w:val="20"/>
        </w:rPr>
        <w:t>, koszty transportu i pozostałe.</w:t>
      </w:r>
    </w:p>
    <w:p w:rsidR="0004514E" w:rsidRPr="003B2720" w:rsidRDefault="0004514E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Przyjmuję do wiadomości fakt, że powyższe ilości są jedynie szacunkowe i w przypadku gdy kwota łącznego wynagrodzenia umowy nie zostanie wykorzystana, Wykonawcy nie przysługuje roszczenie o zapłatę kwoty stanowiącej różnicę pomiędzy łączną wartością wynagrodzenia, a wartością faktycznie zrealizowanych usług.</w:t>
      </w:r>
    </w:p>
    <w:p w:rsidR="00BC3832" w:rsidRPr="003B2720" w:rsidRDefault="00BC3832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akceptujemy termin realizacji zamówienia.</w:t>
      </w:r>
    </w:p>
    <w:p w:rsidR="00BC3832" w:rsidRDefault="00BC3832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udzielamy gwarancji na okres 5 lat na wykonane przez nas usługi.</w:t>
      </w:r>
    </w:p>
    <w:p w:rsidR="00612095" w:rsidRDefault="00612095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612095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0"/>
          <w:szCs w:val="20"/>
        </w:rPr>
        <w:t>.</w:t>
      </w:r>
    </w:p>
    <w:p w:rsidR="00612095" w:rsidRPr="00612095" w:rsidRDefault="00612095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612095">
        <w:rPr>
          <w:rFonts w:ascii="Arial" w:hAnsi="Arial" w:cs="Arial"/>
          <w:sz w:val="20"/>
          <w:szCs w:val="20"/>
        </w:rPr>
        <w:t>Oświadczamy, że czujemy się związani ofertą przez okres 30 dni od daty upływu terminu składania ofert.</w:t>
      </w:r>
    </w:p>
    <w:p w:rsidR="00612095" w:rsidRPr="00612095" w:rsidRDefault="00612095" w:rsidP="00612095">
      <w:pPr>
        <w:pStyle w:val="Tekstpodstawowywcity"/>
        <w:numPr>
          <w:ilvl w:val="0"/>
          <w:numId w:val="11"/>
        </w:numPr>
        <w:ind w:left="284"/>
        <w:rPr>
          <w:rFonts w:ascii="Arial" w:hAnsi="Arial" w:cs="Arial"/>
          <w:sz w:val="20"/>
          <w:szCs w:val="20"/>
        </w:rPr>
      </w:pPr>
      <w:r w:rsidRPr="00612095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:rsidR="00612095" w:rsidRPr="00612095" w:rsidRDefault="00612095" w:rsidP="00612095">
      <w:pPr>
        <w:pStyle w:val="Tekstpodstawowywcity"/>
        <w:numPr>
          <w:ilvl w:val="0"/>
          <w:numId w:val="11"/>
        </w:numPr>
        <w:ind w:left="426"/>
        <w:rPr>
          <w:rFonts w:ascii="Arial" w:hAnsi="Arial" w:cs="Arial"/>
          <w:sz w:val="20"/>
          <w:szCs w:val="20"/>
        </w:rPr>
      </w:pPr>
      <w:r w:rsidRPr="00612095">
        <w:rPr>
          <w:rFonts w:ascii="Arial" w:hAnsi="Arial" w:cs="Arial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93144A" w:rsidRPr="003B2720" w:rsidRDefault="0093144A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1B5B49" w:rsidRPr="003B2720" w:rsidRDefault="00637621" w:rsidP="00596FF9">
      <w:pPr>
        <w:rPr>
          <w:rFonts w:ascii="Arial" w:hAnsi="Arial" w:cs="Arial"/>
        </w:rPr>
      </w:pPr>
      <w:r w:rsidRPr="003B2720">
        <w:rPr>
          <w:rFonts w:ascii="Arial" w:hAnsi="Arial" w:cs="Arial"/>
          <w:sz w:val="20"/>
          <w:szCs w:val="20"/>
        </w:rPr>
        <w:t>..........................., dnia...........................</w:t>
      </w:r>
      <w:r w:rsidRPr="003B2720">
        <w:rPr>
          <w:rFonts w:ascii="Arial" w:hAnsi="Arial" w:cs="Arial"/>
        </w:rPr>
        <w:t xml:space="preserve">                 </w:t>
      </w:r>
    </w:p>
    <w:p w:rsidR="00596FF9" w:rsidRPr="003B2720" w:rsidRDefault="00637621" w:rsidP="00596FF9">
      <w:pPr>
        <w:rPr>
          <w:rFonts w:ascii="Arial" w:hAnsi="Arial" w:cs="Arial"/>
        </w:rPr>
      </w:pPr>
      <w:r w:rsidRPr="003B2720">
        <w:rPr>
          <w:rFonts w:ascii="Arial" w:hAnsi="Arial" w:cs="Arial"/>
        </w:rPr>
        <w:t xml:space="preserve">             </w:t>
      </w:r>
      <w:r w:rsidR="00596FF9" w:rsidRPr="003B2720">
        <w:rPr>
          <w:rFonts w:ascii="Arial" w:hAnsi="Arial" w:cs="Arial"/>
        </w:rPr>
        <w:t xml:space="preserve">    </w:t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  <w:t xml:space="preserve">.......................................................... </w:t>
      </w:r>
    </w:p>
    <w:p w:rsidR="00F239CC" w:rsidRPr="003B2720" w:rsidRDefault="00596FF9" w:rsidP="00301A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18"/>
        </w:rPr>
        <w:t xml:space="preserve">          Podpis i pieczęć osoby(ób) uprawnionej(ych) </w:t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  <w:t>do reprezentowania Wykonawcy</w:t>
      </w:r>
    </w:p>
    <w:sectPr w:rsidR="00F239CC" w:rsidRPr="003B2720" w:rsidSect="006B3168">
      <w:headerReference w:type="default" r:id="rId8"/>
      <w:foot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19D" w:rsidRDefault="001E219D">
      <w:r>
        <w:separator/>
      </w:r>
    </w:p>
  </w:endnote>
  <w:endnote w:type="continuationSeparator" w:id="0">
    <w:p w:rsidR="001E219D" w:rsidRDefault="001E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12095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19D" w:rsidRDefault="001E219D">
      <w:r>
        <w:separator/>
      </w:r>
    </w:p>
  </w:footnote>
  <w:footnote w:type="continuationSeparator" w:id="0">
    <w:p w:rsidR="001E219D" w:rsidRDefault="001E2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C6498C" w:rsidRDefault="00947FE8" w:rsidP="00C6498C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1647D7"/>
    <w:multiLevelType w:val="hybridMultilevel"/>
    <w:tmpl w:val="054CA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7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219D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12095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3144A"/>
    <w:rsid w:val="00936393"/>
    <w:rsid w:val="00944FB7"/>
    <w:rsid w:val="00946C3D"/>
    <w:rsid w:val="00947FE8"/>
    <w:rsid w:val="00980196"/>
    <w:rsid w:val="00987519"/>
    <w:rsid w:val="009C3E54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E21095"/>
    <w:rsid w:val="00E252C2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89937"/>
  <w15:docId w15:val="{43AC1701-BAE1-4E1D-A93C-E7B7A303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E1A0D-6262-4267-80CC-7157DFCB7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2</cp:revision>
  <cp:lastPrinted>2022-07-01T09:35:00Z</cp:lastPrinted>
  <dcterms:created xsi:type="dcterms:W3CDTF">2022-07-19T11:30:00Z</dcterms:created>
  <dcterms:modified xsi:type="dcterms:W3CDTF">2022-07-19T11:30:00Z</dcterms:modified>
</cp:coreProperties>
</file>