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35022" w14:textId="77777777" w:rsidR="00D665F5" w:rsidRPr="00355C9D" w:rsidRDefault="005240AD" w:rsidP="002A703C">
      <w:pPr>
        <w:jc w:val="right"/>
        <w:rPr>
          <w:rFonts w:ascii="Arial" w:hAnsi="Arial" w:cs="Arial"/>
          <w:sz w:val="24"/>
          <w:szCs w:val="24"/>
        </w:rPr>
      </w:pPr>
      <w:r w:rsidRPr="005240AD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5240AD">
        <w:rPr>
          <w:rFonts w:ascii="Arial" w:hAnsi="Arial" w:cs="Arial"/>
          <w:sz w:val="24"/>
          <w:szCs w:val="24"/>
        </w:rPr>
        <w:t>2022-07-22</w:t>
      </w:r>
    </w:p>
    <w:p w14:paraId="2C1A0189" w14:textId="77777777" w:rsidR="005240AD" w:rsidRPr="005240AD" w:rsidRDefault="005240AD" w:rsidP="002A703C">
      <w:pPr>
        <w:rPr>
          <w:rFonts w:ascii="Arial" w:hAnsi="Arial" w:cs="Arial"/>
          <w:b/>
          <w:bCs/>
          <w:sz w:val="24"/>
          <w:szCs w:val="24"/>
        </w:rPr>
      </w:pPr>
      <w:r w:rsidRPr="005240AD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CB9A6C7" w14:textId="77777777" w:rsidR="00D665F5" w:rsidRPr="00355C9D" w:rsidRDefault="005240AD" w:rsidP="002A703C">
      <w:pPr>
        <w:rPr>
          <w:rFonts w:ascii="Arial" w:hAnsi="Arial" w:cs="Arial"/>
          <w:b/>
          <w:bCs/>
          <w:sz w:val="24"/>
          <w:szCs w:val="24"/>
        </w:rPr>
      </w:pPr>
      <w:r w:rsidRPr="005240A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9402177" w14:textId="77777777" w:rsidR="00D665F5" w:rsidRPr="00355C9D" w:rsidRDefault="005240AD" w:rsidP="002A703C">
      <w:pPr>
        <w:rPr>
          <w:rFonts w:ascii="Arial" w:hAnsi="Arial" w:cs="Arial"/>
          <w:sz w:val="24"/>
          <w:szCs w:val="24"/>
        </w:rPr>
      </w:pPr>
      <w:r w:rsidRPr="005240AD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240AD">
        <w:rPr>
          <w:rFonts w:ascii="Arial" w:hAnsi="Arial" w:cs="Arial"/>
          <w:sz w:val="24"/>
          <w:szCs w:val="24"/>
        </w:rPr>
        <w:t>7/19</w:t>
      </w:r>
    </w:p>
    <w:p w14:paraId="2C50D821" w14:textId="77777777" w:rsidR="00D665F5" w:rsidRPr="00355C9D" w:rsidRDefault="005240AD" w:rsidP="002A703C">
      <w:pPr>
        <w:rPr>
          <w:rFonts w:ascii="Arial" w:hAnsi="Arial" w:cs="Arial"/>
          <w:sz w:val="24"/>
          <w:szCs w:val="24"/>
        </w:rPr>
      </w:pPr>
      <w:r w:rsidRPr="005240AD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240AD">
        <w:rPr>
          <w:rFonts w:ascii="Arial" w:hAnsi="Arial" w:cs="Arial"/>
          <w:sz w:val="24"/>
          <w:szCs w:val="24"/>
        </w:rPr>
        <w:t>Poznań</w:t>
      </w:r>
    </w:p>
    <w:p w14:paraId="3B670491" w14:textId="77777777" w:rsidR="00D665F5" w:rsidRPr="00355C9D" w:rsidRDefault="00D665F5" w:rsidP="002A703C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A26FE06" w14:textId="77777777" w:rsidR="00A80738" w:rsidRPr="00355C9D" w:rsidRDefault="00D665F5" w:rsidP="002A703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5240AD" w:rsidRPr="005240AD">
        <w:rPr>
          <w:rFonts w:ascii="Arial" w:hAnsi="Arial" w:cs="Arial"/>
          <w:b/>
          <w:sz w:val="24"/>
          <w:szCs w:val="24"/>
        </w:rPr>
        <w:t>SZW/DZP/43/2022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44EC13BB" w14:textId="77777777" w:rsidR="00A80738" w:rsidRPr="00355C9D" w:rsidRDefault="00A80738" w:rsidP="002A703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FBDC7F9" w14:textId="77777777" w:rsidR="00A80738" w:rsidRPr="00355C9D" w:rsidRDefault="00A80738" w:rsidP="002A703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EAD6989" w14:textId="77777777" w:rsidR="00A80738" w:rsidRPr="00355C9D" w:rsidRDefault="00A80738" w:rsidP="002A703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DB66A95" w14:textId="77777777" w:rsidR="00A80738" w:rsidRPr="00355C9D" w:rsidRDefault="00A80738" w:rsidP="002A703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5A23D0B6" w14:textId="77777777" w:rsidR="00A80738" w:rsidRPr="00355C9D" w:rsidRDefault="00A80738" w:rsidP="002A703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B0AB640" w14:textId="296B5B8C" w:rsidR="00C659E2" w:rsidRDefault="00C659E2" w:rsidP="002A703C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240AD" w:rsidRPr="005240AD">
        <w:rPr>
          <w:rFonts w:ascii="Arial" w:hAnsi="Arial" w:cs="Arial"/>
          <w:sz w:val="24"/>
          <w:szCs w:val="24"/>
        </w:rPr>
        <w:t>podstawowy</w:t>
      </w:r>
      <w:r w:rsidR="002A703C">
        <w:rPr>
          <w:rFonts w:ascii="Arial" w:hAnsi="Arial" w:cs="Arial"/>
          <w:sz w:val="24"/>
          <w:szCs w:val="24"/>
        </w:rPr>
        <w:t>m</w:t>
      </w:r>
      <w:r w:rsidR="005240AD" w:rsidRPr="005240AD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16A3CA60" w14:textId="77777777" w:rsidR="002A703C" w:rsidRPr="00355C9D" w:rsidRDefault="002A703C" w:rsidP="002A703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4FE90D0" w14:textId="6DF5DCD0" w:rsidR="00A80738" w:rsidRDefault="005240AD" w:rsidP="002A703C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5240AD">
        <w:rPr>
          <w:rFonts w:ascii="Arial" w:hAnsi="Arial" w:cs="Arial"/>
          <w:b/>
          <w:szCs w:val="24"/>
        </w:rPr>
        <w:t>Dostosowanie Budynków Szpitala Wojewódzkiego w Poznaniu do przepisów przeciwpożarowych</w:t>
      </w:r>
      <w:r w:rsidR="002A703C">
        <w:rPr>
          <w:rFonts w:ascii="Arial" w:hAnsi="Arial" w:cs="Arial"/>
          <w:b/>
          <w:szCs w:val="24"/>
        </w:rPr>
        <w:t xml:space="preserve"> </w:t>
      </w:r>
      <w:r w:rsidRPr="005240AD">
        <w:rPr>
          <w:rFonts w:ascii="Arial" w:hAnsi="Arial" w:cs="Arial"/>
          <w:b/>
          <w:szCs w:val="24"/>
        </w:rPr>
        <w:t>-</w:t>
      </w:r>
      <w:r w:rsidR="002A703C">
        <w:rPr>
          <w:rFonts w:ascii="Arial" w:hAnsi="Arial" w:cs="Arial"/>
          <w:b/>
          <w:szCs w:val="24"/>
        </w:rPr>
        <w:t xml:space="preserve"> </w:t>
      </w:r>
      <w:r w:rsidRPr="005240AD">
        <w:rPr>
          <w:rFonts w:ascii="Arial" w:hAnsi="Arial" w:cs="Arial"/>
          <w:b/>
          <w:szCs w:val="24"/>
        </w:rPr>
        <w:t>systemem zaprojektuj i wybuduj -ETAP IV</w:t>
      </w:r>
    </w:p>
    <w:p w14:paraId="28E10876" w14:textId="77777777" w:rsidR="002A703C" w:rsidRPr="00355C9D" w:rsidRDefault="002A703C" w:rsidP="002A703C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4506540E" w14:textId="3CC51AA6" w:rsidR="00D665F5" w:rsidRDefault="00D665F5" w:rsidP="002A703C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240AD" w:rsidRPr="005240AD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156C4FE" w14:textId="77777777" w:rsidR="002A703C" w:rsidRDefault="002A703C" w:rsidP="002A703C">
      <w:pPr>
        <w:jc w:val="both"/>
        <w:rPr>
          <w:rFonts w:ascii="Arial" w:hAnsi="Arial" w:cs="Arial"/>
          <w:sz w:val="24"/>
          <w:szCs w:val="24"/>
        </w:rPr>
      </w:pPr>
    </w:p>
    <w:p w14:paraId="709C373B" w14:textId="5B6B327F" w:rsidR="002A703C" w:rsidRPr="00355C9D" w:rsidRDefault="002A703C" w:rsidP="002A703C">
      <w:pPr>
        <w:jc w:val="both"/>
        <w:rPr>
          <w:rFonts w:ascii="Arial" w:hAnsi="Arial" w:cs="Arial"/>
          <w:sz w:val="24"/>
          <w:szCs w:val="24"/>
        </w:rPr>
      </w:pPr>
      <w:r w:rsidRPr="002A703C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2A703C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 xml:space="preserve"> </w:t>
      </w:r>
      <w:r w:rsidRPr="002A703C">
        <w:rPr>
          <w:rFonts w:ascii="Arial" w:hAnsi="Arial" w:cs="Arial"/>
          <w:sz w:val="24"/>
          <w:szCs w:val="24"/>
        </w:rPr>
        <w:t>450</w:t>
      </w:r>
      <w:r>
        <w:rPr>
          <w:rFonts w:ascii="Arial" w:hAnsi="Arial" w:cs="Arial"/>
          <w:sz w:val="24"/>
          <w:szCs w:val="24"/>
        </w:rPr>
        <w:t xml:space="preserve"> </w:t>
      </w:r>
      <w:r w:rsidRPr="002A703C">
        <w:rPr>
          <w:rFonts w:ascii="Arial" w:hAnsi="Arial" w:cs="Arial"/>
          <w:sz w:val="24"/>
          <w:szCs w:val="24"/>
        </w:rPr>
        <w:t>000,00 zł brutto</w:t>
      </w:r>
    </w:p>
    <w:p w14:paraId="6D68F208" w14:textId="77777777" w:rsidR="002A703C" w:rsidRDefault="002A703C" w:rsidP="002A703C">
      <w:pPr>
        <w:jc w:val="both"/>
        <w:rPr>
          <w:rFonts w:ascii="Arial" w:hAnsi="Arial" w:cs="Arial"/>
          <w:sz w:val="24"/>
          <w:szCs w:val="24"/>
        </w:rPr>
      </w:pPr>
    </w:p>
    <w:p w14:paraId="1ED3646C" w14:textId="6E1A104B" w:rsidR="00A80738" w:rsidRDefault="00D665F5" w:rsidP="002A703C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240AD" w:rsidRPr="005240AD">
        <w:rPr>
          <w:rFonts w:ascii="Arial" w:hAnsi="Arial" w:cs="Arial"/>
          <w:sz w:val="24"/>
          <w:szCs w:val="24"/>
        </w:rPr>
        <w:t>22/07/2022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240AD" w:rsidRPr="005240AD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78F002F5" w14:textId="77777777" w:rsidR="002A703C" w:rsidRPr="00355C9D" w:rsidRDefault="002A703C" w:rsidP="002A703C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0"/>
        <w:gridCol w:w="1418"/>
        <w:gridCol w:w="1701"/>
        <w:gridCol w:w="1843"/>
      </w:tblGrid>
      <w:tr w:rsidR="002A703C" w:rsidRPr="002A703C" w14:paraId="06C1F50C" w14:textId="77777777" w:rsidTr="0074229F">
        <w:tc>
          <w:tcPr>
            <w:tcW w:w="709" w:type="dxa"/>
            <w:shd w:val="clear" w:color="auto" w:fill="auto"/>
            <w:vAlign w:val="center"/>
          </w:tcPr>
          <w:p w14:paraId="2EC033B7" w14:textId="77777777" w:rsidR="002A703C" w:rsidRPr="002A703C" w:rsidRDefault="002A703C" w:rsidP="002A70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703C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E8CBAF7" w14:textId="77777777" w:rsidR="002A703C" w:rsidRPr="002A703C" w:rsidRDefault="002A703C" w:rsidP="002A70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703C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</w:tcPr>
          <w:p w14:paraId="7C280D02" w14:textId="54F25CD3" w:rsidR="002A703C" w:rsidRPr="002A703C" w:rsidRDefault="0074229F" w:rsidP="002A70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</w:tcPr>
          <w:p w14:paraId="555D1151" w14:textId="77777777" w:rsidR="002A703C" w:rsidRDefault="0074229F" w:rsidP="002A70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Skrócenie terminu wykonania zadania</w:t>
            </w:r>
          </w:p>
          <w:p w14:paraId="059939C6" w14:textId="2DE58F75" w:rsidR="0074229F" w:rsidRPr="002A703C" w:rsidRDefault="0074229F" w:rsidP="002A70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(15 miesięcy)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7ED5426" w14:textId="74233445" w:rsidR="002A703C" w:rsidRPr="002A703C" w:rsidRDefault="002A703C" w:rsidP="002A70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703C">
              <w:rPr>
                <w:rFonts w:ascii="Arial" w:hAnsi="Arial" w:cs="Arial"/>
                <w:sz w:val="18"/>
                <w:szCs w:val="18"/>
              </w:rPr>
              <w:t>Cena oferty</w:t>
            </w:r>
          </w:p>
        </w:tc>
      </w:tr>
      <w:tr w:rsidR="002A703C" w:rsidRPr="00355C9D" w14:paraId="706F2886" w14:textId="77777777" w:rsidTr="0074229F">
        <w:tc>
          <w:tcPr>
            <w:tcW w:w="709" w:type="dxa"/>
            <w:shd w:val="clear" w:color="auto" w:fill="auto"/>
            <w:vAlign w:val="center"/>
          </w:tcPr>
          <w:p w14:paraId="59E28C86" w14:textId="77777777" w:rsidR="002A703C" w:rsidRPr="00355C9D" w:rsidRDefault="002A703C" w:rsidP="002A703C">
            <w:pPr>
              <w:jc w:val="center"/>
              <w:rPr>
                <w:rFonts w:ascii="Arial" w:hAnsi="Arial" w:cs="Arial"/>
              </w:rPr>
            </w:pPr>
            <w:r w:rsidRPr="005240AD">
              <w:rPr>
                <w:rFonts w:ascii="Arial" w:hAnsi="Arial" w:cs="Arial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14:paraId="6335CF3D" w14:textId="77777777" w:rsidR="002A703C" w:rsidRPr="00355C9D" w:rsidRDefault="002A703C" w:rsidP="002A703C">
            <w:pPr>
              <w:rPr>
                <w:rFonts w:ascii="Arial" w:hAnsi="Arial" w:cs="Arial"/>
              </w:rPr>
            </w:pPr>
            <w:r w:rsidRPr="005240AD">
              <w:rPr>
                <w:rFonts w:ascii="Arial" w:hAnsi="Arial" w:cs="Arial"/>
              </w:rPr>
              <w:t>Przedsiębiorstwo Produkcyjno-Handlowo-Usługowe TEL-POŻ-SYSTEM "ISKRA" Sp. z o.o</w:t>
            </w:r>
          </w:p>
          <w:p w14:paraId="225C39D8" w14:textId="59F1F2C9" w:rsidR="002A703C" w:rsidRPr="00355C9D" w:rsidRDefault="002A703C" w:rsidP="002A70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5240AD">
              <w:rPr>
                <w:rFonts w:ascii="Arial" w:hAnsi="Arial" w:cs="Arial"/>
              </w:rPr>
              <w:t>Krańcowa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240AD">
              <w:rPr>
                <w:rFonts w:ascii="Arial" w:hAnsi="Arial" w:cs="Arial"/>
              </w:rPr>
              <w:t>11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4723CF69" w14:textId="77777777" w:rsidR="002A703C" w:rsidRPr="00355C9D" w:rsidRDefault="002A703C" w:rsidP="002A703C">
            <w:pPr>
              <w:jc w:val="both"/>
              <w:rPr>
                <w:rFonts w:ascii="Arial" w:hAnsi="Arial" w:cs="Arial"/>
              </w:rPr>
            </w:pPr>
            <w:r w:rsidRPr="005240AD">
              <w:rPr>
                <w:rFonts w:ascii="Arial" w:hAnsi="Arial" w:cs="Arial"/>
              </w:rPr>
              <w:t>61-022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240AD">
              <w:rPr>
                <w:rFonts w:ascii="Arial" w:hAnsi="Arial" w:cs="Arial"/>
              </w:rPr>
              <w:t>Poznań</w:t>
            </w:r>
          </w:p>
        </w:tc>
        <w:tc>
          <w:tcPr>
            <w:tcW w:w="1418" w:type="dxa"/>
          </w:tcPr>
          <w:p w14:paraId="590E1EC7" w14:textId="77777777" w:rsidR="002A703C" w:rsidRDefault="002A703C" w:rsidP="002A703C">
            <w:pPr>
              <w:jc w:val="center"/>
              <w:rPr>
                <w:rFonts w:ascii="Arial" w:hAnsi="Arial" w:cs="Arial"/>
              </w:rPr>
            </w:pPr>
          </w:p>
          <w:p w14:paraId="0A22D897" w14:textId="77777777" w:rsidR="0074229F" w:rsidRDefault="0074229F" w:rsidP="002A703C">
            <w:pPr>
              <w:jc w:val="center"/>
              <w:rPr>
                <w:rFonts w:ascii="Arial" w:hAnsi="Arial" w:cs="Arial"/>
              </w:rPr>
            </w:pPr>
          </w:p>
          <w:p w14:paraId="27895685" w14:textId="45F8CDBA" w:rsidR="0074229F" w:rsidRPr="005240AD" w:rsidRDefault="0074229F" w:rsidP="002A70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lat</w:t>
            </w:r>
          </w:p>
        </w:tc>
        <w:tc>
          <w:tcPr>
            <w:tcW w:w="1701" w:type="dxa"/>
          </w:tcPr>
          <w:p w14:paraId="2B88ADC4" w14:textId="77777777" w:rsidR="002A703C" w:rsidRDefault="002A703C" w:rsidP="002A703C">
            <w:pPr>
              <w:jc w:val="center"/>
              <w:rPr>
                <w:rFonts w:ascii="Arial" w:hAnsi="Arial" w:cs="Arial"/>
              </w:rPr>
            </w:pPr>
          </w:p>
          <w:p w14:paraId="6271B4E1" w14:textId="77777777" w:rsidR="0074229F" w:rsidRDefault="0074229F" w:rsidP="002A703C">
            <w:pPr>
              <w:jc w:val="center"/>
              <w:rPr>
                <w:rFonts w:ascii="Arial" w:hAnsi="Arial" w:cs="Arial"/>
              </w:rPr>
            </w:pPr>
          </w:p>
          <w:p w14:paraId="4FE3A11B" w14:textId="05096EEC" w:rsidR="0074229F" w:rsidRPr="005240AD" w:rsidRDefault="0074229F" w:rsidP="002A70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 4 tygodnie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3D8D4F9" w14:textId="0351CCCF" w:rsidR="002A703C" w:rsidRPr="00355C9D" w:rsidRDefault="002A703C" w:rsidP="002A703C">
            <w:pPr>
              <w:jc w:val="center"/>
              <w:rPr>
                <w:rFonts w:ascii="Arial" w:hAnsi="Arial" w:cs="Arial"/>
              </w:rPr>
            </w:pPr>
            <w:r w:rsidRPr="005240AD">
              <w:rPr>
                <w:rFonts w:ascii="Arial" w:hAnsi="Arial" w:cs="Arial"/>
              </w:rPr>
              <w:t>18 259</w:t>
            </w:r>
            <w:r w:rsidR="0074229F">
              <w:rPr>
                <w:rFonts w:ascii="Arial" w:hAnsi="Arial" w:cs="Arial"/>
              </w:rPr>
              <w:t> </w:t>
            </w:r>
            <w:r w:rsidRPr="005240AD">
              <w:rPr>
                <w:rFonts w:ascii="Arial" w:hAnsi="Arial" w:cs="Arial"/>
              </w:rPr>
              <w:t>350</w:t>
            </w:r>
            <w:r w:rsidR="0074229F">
              <w:rPr>
                <w:rFonts w:ascii="Arial" w:hAnsi="Arial" w:cs="Arial"/>
              </w:rPr>
              <w:t>,</w:t>
            </w:r>
            <w:r w:rsidRPr="005240AD">
              <w:rPr>
                <w:rFonts w:ascii="Arial" w:hAnsi="Arial" w:cs="Arial"/>
              </w:rPr>
              <w:t>00 zł</w:t>
            </w:r>
          </w:p>
        </w:tc>
      </w:tr>
    </w:tbl>
    <w:p w14:paraId="7372953D" w14:textId="77777777" w:rsidR="0069085C" w:rsidRPr="00355C9D" w:rsidRDefault="0069085C" w:rsidP="002A703C">
      <w:pPr>
        <w:jc w:val="both"/>
        <w:rPr>
          <w:rFonts w:ascii="Arial" w:hAnsi="Arial" w:cs="Arial"/>
          <w:sz w:val="24"/>
        </w:rPr>
      </w:pPr>
    </w:p>
    <w:p w14:paraId="0DD4290B" w14:textId="77777777" w:rsidR="00577BC6" w:rsidRPr="00355C9D" w:rsidRDefault="00577BC6" w:rsidP="002A703C">
      <w:pPr>
        <w:jc w:val="both"/>
        <w:rPr>
          <w:rFonts w:ascii="Arial" w:hAnsi="Arial" w:cs="Arial"/>
          <w:sz w:val="24"/>
        </w:rPr>
      </w:pPr>
    </w:p>
    <w:p w14:paraId="1F37436B" w14:textId="3D41D08B" w:rsidR="00A80738" w:rsidRDefault="00A80738" w:rsidP="002A703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20EA46F4" w14:textId="56B0CC0A" w:rsidR="00386A8F" w:rsidRPr="00386A8F" w:rsidRDefault="00386A8F" w:rsidP="002A703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Cs/>
          <w:szCs w:val="24"/>
        </w:rPr>
      </w:pPr>
    </w:p>
    <w:p w14:paraId="0E2BEDA1" w14:textId="7ACA891F" w:rsidR="00386A8F" w:rsidRPr="00386A8F" w:rsidRDefault="00386A8F" w:rsidP="00386A8F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iCs/>
          <w:sz w:val="22"/>
          <w:szCs w:val="22"/>
        </w:rPr>
      </w:pPr>
      <w:r w:rsidRPr="00386A8F">
        <w:rPr>
          <w:rFonts w:ascii="Arial" w:hAnsi="Arial" w:cs="Arial"/>
          <w:iCs/>
          <w:sz w:val="22"/>
          <w:szCs w:val="22"/>
        </w:rPr>
        <w:t xml:space="preserve">                                       /-/ Zastępca Dyrektora</w:t>
      </w:r>
    </w:p>
    <w:p w14:paraId="4D43629D" w14:textId="46FB67C4" w:rsidR="00386A8F" w:rsidRPr="00386A8F" w:rsidRDefault="00386A8F" w:rsidP="00386A8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Cs/>
          <w:sz w:val="22"/>
          <w:szCs w:val="22"/>
        </w:rPr>
      </w:pPr>
      <w:r w:rsidRPr="00386A8F">
        <w:rPr>
          <w:rFonts w:ascii="Arial" w:hAnsi="Arial" w:cs="Arial"/>
          <w:iCs/>
          <w:sz w:val="22"/>
          <w:szCs w:val="22"/>
        </w:rPr>
        <w:t>ds. Administracyjnych i Jakości</w:t>
      </w:r>
    </w:p>
    <w:p w14:paraId="35C8ADA2" w14:textId="46D45205" w:rsidR="00386A8F" w:rsidRPr="00386A8F" w:rsidRDefault="00386A8F" w:rsidP="00386A8F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iCs/>
          <w:sz w:val="22"/>
          <w:szCs w:val="22"/>
        </w:rPr>
      </w:pPr>
      <w:r w:rsidRPr="00386A8F">
        <w:rPr>
          <w:rFonts w:ascii="Arial" w:hAnsi="Arial" w:cs="Arial"/>
          <w:iCs/>
          <w:sz w:val="22"/>
          <w:szCs w:val="22"/>
        </w:rPr>
        <w:t xml:space="preserve">                                      Katarzyna Belter</w:t>
      </w:r>
    </w:p>
    <w:sectPr w:rsidR="00386A8F" w:rsidRPr="00386A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E0400" w14:textId="77777777" w:rsidR="00643AE9" w:rsidRDefault="00643AE9">
      <w:r>
        <w:separator/>
      </w:r>
    </w:p>
  </w:endnote>
  <w:endnote w:type="continuationSeparator" w:id="0">
    <w:p w14:paraId="58D2E7D2" w14:textId="77777777" w:rsidR="00643AE9" w:rsidRDefault="00643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4910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FD1E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7BDDB" w14:textId="3388BADF" w:rsidR="009F189D" w:rsidRDefault="00386A8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3C406B" wp14:editId="4135444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DC25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39B54E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F238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43D3EE" w14:textId="77777777" w:rsidR="009F189D" w:rsidRDefault="009F189D">
    <w:pPr>
      <w:pStyle w:val="Stopka"/>
      <w:tabs>
        <w:tab w:val="clear" w:pos="4536"/>
      </w:tabs>
      <w:jc w:val="center"/>
    </w:pPr>
  </w:p>
  <w:p w14:paraId="7926270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A02E3" w14:textId="77777777" w:rsidR="00643AE9" w:rsidRDefault="00643AE9">
      <w:r>
        <w:separator/>
      </w:r>
    </w:p>
  </w:footnote>
  <w:footnote w:type="continuationSeparator" w:id="0">
    <w:p w14:paraId="4396E7B3" w14:textId="77777777" w:rsidR="00643AE9" w:rsidRDefault="00643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F80E4" w14:textId="77777777" w:rsidR="005240AD" w:rsidRDefault="005240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7B7B3" w14:textId="77777777" w:rsidR="005240AD" w:rsidRDefault="005240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00433" w14:textId="77777777" w:rsidR="005240AD" w:rsidRDefault="005240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AE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A703C"/>
    <w:rsid w:val="00355C9D"/>
    <w:rsid w:val="00386A8F"/>
    <w:rsid w:val="003B6B36"/>
    <w:rsid w:val="003D72FD"/>
    <w:rsid w:val="003F57CD"/>
    <w:rsid w:val="00423179"/>
    <w:rsid w:val="00490DC0"/>
    <w:rsid w:val="00493F8C"/>
    <w:rsid w:val="004C7E9B"/>
    <w:rsid w:val="005240AD"/>
    <w:rsid w:val="00577BC6"/>
    <w:rsid w:val="00601802"/>
    <w:rsid w:val="00643AE9"/>
    <w:rsid w:val="0069085C"/>
    <w:rsid w:val="0074229F"/>
    <w:rsid w:val="00843263"/>
    <w:rsid w:val="00861E75"/>
    <w:rsid w:val="008A26A5"/>
    <w:rsid w:val="009D19BD"/>
    <w:rsid w:val="009F189D"/>
    <w:rsid w:val="00A80738"/>
    <w:rsid w:val="00BE5AE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5C01D3"/>
  <w15:chartTrackingRefBased/>
  <w15:docId w15:val="{A427DF0A-48C2-4FF3-B460-085D4B3AD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2022-07-22T08:04:00Z</cp:lastPrinted>
  <dcterms:created xsi:type="dcterms:W3CDTF">2022-07-22T08:06:00Z</dcterms:created>
  <dcterms:modified xsi:type="dcterms:W3CDTF">2022-07-22T08:06:00Z</dcterms:modified>
</cp:coreProperties>
</file>