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0EE" w:rsidRDefault="00BC60EE" w:rsidP="00BC60EE">
      <w:pPr>
        <w:jc w:val="right"/>
      </w:pPr>
      <w:bookmarkStart w:id="0" w:name="_Hlk53520193"/>
    </w:p>
    <w:p w:rsidR="00FB7F50" w:rsidRPr="00BC60EE" w:rsidRDefault="005E37C5" w:rsidP="00BC60EE">
      <w:pPr>
        <w:jc w:val="right"/>
      </w:pPr>
      <w:r w:rsidRPr="00BC60EE">
        <w:t>KRAKÓW</w:t>
      </w:r>
      <w:r w:rsidR="00FB7F50" w:rsidRPr="00BC60EE">
        <w:t xml:space="preserve"> dnia: </w:t>
      </w:r>
      <w:r w:rsidRPr="00BC60EE">
        <w:t>2022-07-2</w:t>
      </w:r>
      <w:r w:rsidR="00F12D4C">
        <w:t>2</w:t>
      </w:r>
    </w:p>
    <w:p w:rsidR="00FB7F50" w:rsidRPr="00BC60EE" w:rsidRDefault="00FB7F50" w:rsidP="00BC60EE"/>
    <w:p w:rsidR="00BC60EE" w:rsidRDefault="00BC60EE" w:rsidP="00BC60EE">
      <w:pPr>
        <w:rPr>
          <w:b/>
          <w:bCs/>
        </w:rPr>
      </w:pPr>
    </w:p>
    <w:p w:rsidR="005E37C5" w:rsidRPr="00BC60EE" w:rsidRDefault="005E37C5" w:rsidP="00BC60EE">
      <w:pPr>
        <w:rPr>
          <w:b/>
          <w:bCs/>
        </w:rPr>
      </w:pPr>
      <w:r w:rsidRPr="00BC60EE">
        <w:rPr>
          <w:b/>
          <w:bCs/>
        </w:rPr>
        <w:t>Politechnika Krakowska im. Tadeusza Kościuszki</w:t>
      </w:r>
    </w:p>
    <w:p w:rsidR="00FB7F50" w:rsidRPr="00BC60EE" w:rsidRDefault="005E37C5" w:rsidP="00BC60EE">
      <w:pPr>
        <w:rPr>
          <w:b/>
          <w:bCs/>
        </w:rPr>
      </w:pPr>
      <w:r w:rsidRPr="00BC60EE">
        <w:rPr>
          <w:b/>
          <w:bCs/>
        </w:rPr>
        <w:t>Dział Zamówień Publicznych</w:t>
      </w:r>
    </w:p>
    <w:p w:rsidR="00FB7F50" w:rsidRPr="00BC60EE" w:rsidRDefault="005E37C5" w:rsidP="00BC60EE">
      <w:pPr>
        <w:rPr>
          <w:b/>
        </w:rPr>
      </w:pPr>
      <w:r w:rsidRPr="00BC60EE">
        <w:rPr>
          <w:b/>
        </w:rPr>
        <w:t>ul. Warszawska 24</w:t>
      </w:r>
      <w:r w:rsidR="00FB7F50" w:rsidRPr="00BC60EE">
        <w:rPr>
          <w:b/>
        </w:rPr>
        <w:t xml:space="preserve"> </w:t>
      </w:r>
      <w:r w:rsidRPr="00BC60EE">
        <w:rPr>
          <w:b/>
        </w:rPr>
        <w:t>W-9/110,</w:t>
      </w:r>
    </w:p>
    <w:p w:rsidR="00FB7F50" w:rsidRPr="00BC60EE" w:rsidRDefault="005E37C5" w:rsidP="00BC60EE">
      <w:pPr>
        <w:rPr>
          <w:b/>
        </w:rPr>
      </w:pPr>
      <w:r w:rsidRPr="00BC60EE">
        <w:rPr>
          <w:b/>
        </w:rPr>
        <w:t>31-155</w:t>
      </w:r>
      <w:r w:rsidR="00FB7F50" w:rsidRPr="00BC60EE">
        <w:rPr>
          <w:b/>
        </w:rPr>
        <w:t xml:space="preserve"> </w:t>
      </w:r>
      <w:r w:rsidR="00BC60EE" w:rsidRPr="00BC60EE">
        <w:rPr>
          <w:b/>
        </w:rPr>
        <w:t>Kraków</w:t>
      </w:r>
      <w:bookmarkStart w:id="1" w:name="_GoBack"/>
      <w:bookmarkEnd w:id="1"/>
    </w:p>
    <w:p w:rsidR="00BC60EE" w:rsidRDefault="00BC60EE" w:rsidP="00BC60EE">
      <w:pPr>
        <w:tabs>
          <w:tab w:val="left" w:pos="708"/>
          <w:tab w:val="center" w:pos="4536"/>
          <w:tab w:val="right" w:pos="9072"/>
        </w:tabs>
        <w:rPr>
          <w:b/>
        </w:rPr>
      </w:pPr>
    </w:p>
    <w:p w:rsidR="00BC60EE" w:rsidRDefault="00BC60EE" w:rsidP="00BC60EE">
      <w:pPr>
        <w:tabs>
          <w:tab w:val="left" w:pos="708"/>
          <w:tab w:val="center" w:pos="4536"/>
          <w:tab w:val="right" w:pos="9072"/>
        </w:tabs>
        <w:rPr>
          <w:b/>
        </w:rPr>
      </w:pPr>
    </w:p>
    <w:p w:rsidR="00BC60EE" w:rsidRPr="00BC60EE" w:rsidRDefault="00BC60EE" w:rsidP="00BC60EE">
      <w:pPr>
        <w:pStyle w:val="Nagwek1"/>
        <w:spacing w:before="0" w:after="0"/>
        <w:rPr>
          <w:sz w:val="28"/>
        </w:rPr>
      </w:pPr>
    </w:p>
    <w:p w:rsidR="008642B3" w:rsidRPr="00BC60EE" w:rsidRDefault="00764E9D" w:rsidP="00BC60EE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BC60EE">
      <w:pPr>
        <w:jc w:val="center"/>
        <w:rPr>
          <w:b/>
          <w:sz w:val="28"/>
        </w:rPr>
      </w:pPr>
      <w:r w:rsidRPr="00BC60EE">
        <w:rPr>
          <w:b/>
          <w:sz w:val="28"/>
        </w:rPr>
        <w:t xml:space="preserve">o </w:t>
      </w:r>
      <w:r w:rsidR="0054734E" w:rsidRPr="00BC60EE">
        <w:rPr>
          <w:b/>
          <w:sz w:val="28"/>
        </w:rPr>
        <w:t>wyborze najkorzystniejszej oferty</w:t>
      </w:r>
    </w:p>
    <w:p w:rsidR="00BC60EE" w:rsidRPr="00BC60EE" w:rsidRDefault="00BC60EE" w:rsidP="00575411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5E37C5" w:rsidRPr="00BC60EE" w:rsidTr="008A12BB">
        <w:trPr>
          <w:trHeight w:val="638"/>
        </w:trPr>
        <w:tc>
          <w:tcPr>
            <w:tcW w:w="959" w:type="dxa"/>
            <w:shd w:val="clear" w:color="auto" w:fill="auto"/>
          </w:tcPr>
          <w:p w:rsidR="005E37C5" w:rsidRPr="00BC60EE" w:rsidRDefault="005E37C5" w:rsidP="00575411">
            <w:pPr>
              <w:jc w:val="both"/>
            </w:pPr>
            <w:r w:rsidRPr="00BC60EE">
              <w:t>Dotyczy:</w:t>
            </w:r>
          </w:p>
        </w:tc>
        <w:tc>
          <w:tcPr>
            <w:tcW w:w="9261" w:type="dxa"/>
            <w:shd w:val="clear" w:color="auto" w:fill="auto"/>
          </w:tcPr>
          <w:p w:rsidR="005E37C5" w:rsidRPr="00BC60EE" w:rsidRDefault="005E37C5" w:rsidP="00575411">
            <w:pPr>
              <w:jc w:val="both"/>
              <w:rPr>
                <w:bCs/>
              </w:rPr>
            </w:pPr>
            <w:r w:rsidRPr="00BC60EE">
              <w:t>postępowania o udzielenie zamówienia publicznego, prowadzonego w trybie podstawowy</w:t>
            </w:r>
            <w:r w:rsidR="00BC60EE" w:rsidRPr="00BC60EE">
              <w:t>m</w:t>
            </w:r>
            <w:r w:rsidRPr="00BC60EE">
              <w:t xml:space="preserve"> z możliwością negocjacji - art. 275 pkt. 2 ustawy </w:t>
            </w:r>
            <w:proofErr w:type="spellStart"/>
            <w:r w:rsidRPr="00BC60EE">
              <w:t>Pzp</w:t>
            </w:r>
            <w:proofErr w:type="spellEnd"/>
            <w:r w:rsidRPr="00BC60EE">
              <w:rPr>
                <w:b/>
              </w:rPr>
              <w:t xml:space="preserve"> </w:t>
            </w:r>
            <w:r w:rsidRPr="00BC60EE">
              <w:rPr>
                <w:bCs/>
              </w:rPr>
              <w:t>na</w:t>
            </w:r>
            <w:r w:rsidRPr="00BC60EE">
              <w:rPr>
                <w:b/>
              </w:rPr>
              <w:t xml:space="preserve"> </w:t>
            </w:r>
            <w:r w:rsidRPr="00BC60EE">
              <w:rPr>
                <w:bCs/>
              </w:rPr>
              <w:t>”</w:t>
            </w:r>
            <w:r w:rsidRPr="00BC60EE">
              <w:rPr>
                <w:b/>
                <w:bCs/>
              </w:rPr>
              <w:t>Wykonywanie usług związanych z przeprowadzkami, przenosinami, likwidacją składników majątkowych, przygotowywaniem imprez okolicznościowych</w:t>
            </w:r>
            <w:r w:rsidRPr="00BC60EE">
              <w:rPr>
                <w:bCs/>
              </w:rPr>
              <w:t>”</w:t>
            </w:r>
            <w:r w:rsidRPr="00BC60EE">
              <w:rPr>
                <w:b/>
              </w:rPr>
              <w:t xml:space="preserve"> </w:t>
            </w:r>
            <w:r w:rsidRPr="00BC60EE">
              <w:rPr>
                <w:bCs/>
              </w:rPr>
              <w:t>– znak sprawy</w:t>
            </w:r>
            <w:r w:rsidRPr="00BC60EE">
              <w:rPr>
                <w:b/>
              </w:rPr>
              <w:t xml:space="preserve"> KA-2/077/2022</w:t>
            </w:r>
            <w:r w:rsidRPr="00BC60EE">
              <w:rPr>
                <w:bCs/>
              </w:rPr>
              <w:t>.</w:t>
            </w:r>
          </w:p>
          <w:p w:rsidR="00BC60EE" w:rsidRPr="00BC60EE" w:rsidRDefault="00BC60EE" w:rsidP="00575411">
            <w:pPr>
              <w:jc w:val="both"/>
            </w:pPr>
          </w:p>
        </w:tc>
      </w:tr>
    </w:tbl>
    <w:p w:rsidR="008642B3" w:rsidRPr="00BC60EE" w:rsidRDefault="00C65E53" w:rsidP="00BC60EE">
      <w:pPr>
        <w:pStyle w:val="Nagwek"/>
        <w:tabs>
          <w:tab w:val="clear" w:pos="4536"/>
          <w:tab w:val="clear" w:pos="9072"/>
        </w:tabs>
        <w:jc w:val="both"/>
      </w:pPr>
      <w:r w:rsidRPr="00BC60EE">
        <w:t xml:space="preserve">Zamawiający, działając na podstawie art. 253 ust. </w:t>
      </w:r>
      <w:r w:rsidR="00764E9D" w:rsidRPr="00BC60EE">
        <w:t xml:space="preserve">1 </w:t>
      </w:r>
      <w:r w:rsidR="00764E9D">
        <w:t xml:space="preserve">pkt 1 i ust. 2 </w:t>
      </w:r>
      <w:r w:rsidRPr="00BC60EE">
        <w:t>ustawy z dnia 11 września 2019</w:t>
      </w:r>
      <w:r w:rsidR="00764E9D">
        <w:t xml:space="preserve"> </w:t>
      </w:r>
      <w:r w:rsidRPr="00BC60EE">
        <w:t xml:space="preserve">r. Prawo zamówień publicznych </w:t>
      </w:r>
      <w:r w:rsidR="005E37C5" w:rsidRPr="00BC60EE">
        <w:t>(</w:t>
      </w:r>
      <w:proofErr w:type="spellStart"/>
      <w:r w:rsidR="005E37C5" w:rsidRPr="00BC60EE">
        <w:t>t.j</w:t>
      </w:r>
      <w:proofErr w:type="spellEnd"/>
      <w:r w:rsidR="005E37C5" w:rsidRPr="00BC60EE">
        <w:t xml:space="preserve">. Dz.U. z 2021r. poz. 1129 z </w:t>
      </w:r>
      <w:proofErr w:type="spellStart"/>
      <w:r w:rsidR="005E37C5" w:rsidRPr="00BC60EE">
        <w:t>późn</w:t>
      </w:r>
      <w:proofErr w:type="spellEnd"/>
      <w:r w:rsidR="005E37C5" w:rsidRPr="00BC60EE">
        <w:t>. zm.)</w:t>
      </w:r>
      <w:r w:rsidR="00BC60EE" w:rsidRPr="00BC60EE">
        <w:t xml:space="preserve"> </w:t>
      </w:r>
      <w:r w:rsidRPr="00BC60EE">
        <w:t>informuje</w:t>
      </w:r>
      <w:r w:rsidR="00D26ED6" w:rsidRPr="00BC60EE">
        <w:t xml:space="preserve">, że w toczącym się postępowaniu o udzielenie zamówienia publicznego, jako </w:t>
      </w:r>
      <w:r w:rsidR="00756CDA" w:rsidRPr="00BC60EE">
        <w:t>najkorzystniejsz</w:t>
      </w:r>
      <w:r w:rsidR="00D26ED6" w:rsidRPr="00BC60EE">
        <w:t xml:space="preserve">a wybrana została </w:t>
      </w:r>
      <w:r w:rsidR="00756CDA" w:rsidRPr="00BC60EE">
        <w:t>ofer</w:t>
      </w:r>
      <w:r w:rsidR="00D26ED6" w:rsidRPr="00BC60EE">
        <w:t>t</w:t>
      </w:r>
      <w:r w:rsidR="009F0E5C" w:rsidRPr="00BC60EE">
        <w:t>a</w:t>
      </w:r>
      <w:r w:rsidR="00D26ED6" w:rsidRPr="00BC60EE">
        <w:t>:</w:t>
      </w:r>
    </w:p>
    <w:p w:rsidR="00BC60EE" w:rsidRPr="00BC60EE" w:rsidRDefault="00BC60EE" w:rsidP="00BC60EE">
      <w:pPr>
        <w:pStyle w:val="Nagwek"/>
        <w:tabs>
          <w:tab w:val="clear" w:pos="4536"/>
          <w:tab w:val="clear" w:pos="9072"/>
        </w:tabs>
        <w:jc w:val="both"/>
        <w:rPr>
          <w:b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E37C5" w:rsidRPr="00BC60EE" w:rsidTr="008A12BB">
        <w:trPr>
          <w:cantSplit/>
        </w:trPr>
        <w:tc>
          <w:tcPr>
            <w:tcW w:w="10080" w:type="dxa"/>
          </w:tcPr>
          <w:p w:rsidR="00BC60EE" w:rsidRDefault="00BC60EE" w:rsidP="00BC60EE">
            <w:pPr>
              <w:jc w:val="center"/>
              <w:rPr>
                <w:b/>
              </w:rPr>
            </w:pPr>
          </w:p>
          <w:p w:rsidR="005E37C5" w:rsidRPr="00BC60EE" w:rsidRDefault="005E37C5" w:rsidP="00BC60EE">
            <w:pPr>
              <w:jc w:val="center"/>
              <w:rPr>
                <w:b/>
              </w:rPr>
            </w:pPr>
            <w:r w:rsidRPr="00BC60EE">
              <w:rPr>
                <w:b/>
              </w:rPr>
              <w:t>Marek Joniec Transport Usługi</w:t>
            </w:r>
          </w:p>
          <w:p w:rsidR="005E37C5" w:rsidRPr="00BC60EE" w:rsidRDefault="005E37C5" w:rsidP="00BC60EE">
            <w:pPr>
              <w:jc w:val="center"/>
              <w:rPr>
                <w:b/>
                <w:bCs/>
              </w:rPr>
            </w:pPr>
            <w:r w:rsidRPr="00BC60EE">
              <w:rPr>
                <w:b/>
                <w:bCs/>
              </w:rPr>
              <w:t>Zawierzbie 97</w:t>
            </w:r>
          </w:p>
          <w:p w:rsidR="005E37C5" w:rsidRPr="00BC60EE" w:rsidRDefault="005E37C5" w:rsidP="00BC60EE">
            <w:pPr>
              <w:jc w:val="center"/>
              <w:rPr>
                <w:b/>
                <w:bCs/>
              </w:rPr>
            </w:pPr>
            <w:r w:rsidRPr="00BC60EE">
              <w:rPr>
                <w:b/>
                <w:bCs/>
              </w:rPr>
              <w:t>39-204 Żyraków</w:t>
            </w:r>
          </w:p>
          <w:p w:rsidR="005E37C5" w:rsidRPr="00BC60EE" w:rsidRDefault="00BC60EE" w:rsidP="00BC60EE">
            <w:pPr>
              <w:jc w:val="center"/>
              <w:rPr>
                <w:b/>
              </w:rPr>
            </w:pPr>
            <w:r w:rsidRPr="00BC60EE">
              <w:t xml:space="preserve">Cena wykonania zamówienia : </w:t>
            </w:r>
            <w:r w:rsidR="005E37C5" w:rsidRPr="00BC60EE">
              <w:rPr>
                <w:b/>
              </w:rPr>
              <w:t>235 000.00 zł</w:t>
            </w:r>
            <w:r w:rsidR="005E37C5" w:rsidRPr="00BC60EE">
              <w:rPr>
                <w:bCs/>
              </w:rPr>
              <w:t>.</w:t>
            </w:r>
          </w:p>
          <w:p w:rsidR="005E37C5" w:rsidRPr="00BC60EE" w:rsidRDefault="005E37C5" w:rsidP="00BC60EE">
            <w:pPr>
              <w:jc w:val="both"/>
              <w:rPr>
                <w:color w:val="000000"/>
                <w:u w:val="single"/>
              </w:rPr>
            </w:pPr>
            <w:r w:rsidRPr="00BC60EE">
              <w:rPr>
                <w:color w:val="000000"/>
                <w:u w:val="single"/>
              </w:rPr>
              <w:t>Uzasadnienie wyboru:</w:t>
            </w:r>
          </w:p>
          <w:p w:rsidR="005E37C5" w:rsidRPr="00BC60EE" w:rsidRDefault="00BC60EE" w:rsidP="00BC60EE">
            <w:pPr>
              <w:pStyle w:val="Nagwek"/>
              <w:tabs>
                <w:tab w:val="clear" w:pos="4536"/>
                <w:tab w:val="clear" w:pos="9072"/>
              </w:tabs>
            </w:pPr>
            <w:r w:rsidRPr="00BC60EE">
              <w:t>Oferta jest poprawna pod względem formalnym i merytorycznym oraz najkorzystniejsza na podstawie kryterium oceny ofert, które zostało określone w SWZ – cena 100 %</w:t>
            </w:r>
          </w:p>
          <w:p w:rsidR="00BC60EE" w:rsidRPr="00BC60EE" w:rsidRDefault="00BC60EE" w:rsidP="00BC60EE">
            <w:pPr>
              <w:pStyle w:val="Nagwek"/>
              <w:tabs>
                <w:tab w:val="clear" w:pos="4536"/>
                <w:tab w:val="clear" w:pos="9072"/>
              </w:tabs>
            </w:pPr>
          </w:p>
        </w:tc>
      </w:tr>
    </w:tbl>
    <w:p w:rsidR="00BC60EE" w:rsidRDefault="00BC60EE" w:rsidP="00BC60EE">
      <w:pPr>
        <w:jc w:val="both"/>
        <w:rPr>
          <w:color w:val="000000"/>
        </w:rPr>
      </w:pPr>
    </w:p>
    <w:p w:rsidR="003A0AFC" w:rsidRDefault="00915B9E" w:rsidP="00BC60EE">
      <w:pPr>
        <w:jc w:val="both"/>
        <w:rPr>
          <w:color w:val="000000"/>
        </w:rPr>
      </w:pPr>
      <w:r w:rsidRPr="00BC60EE">
        <w:rPr>
          <w:color w:val="000000"/>
        </w:rPr>
        <w:t>Punktacja przyznana ofertom w poszczególnych kryteriach oceny ofert wraz z łączną liczbą punktów:</w:t>
      </w:r>
    </w:p>
    <w:p w:rsidR="00BC60EE" w:rsidRPr="00BC60EE" w:rsidRDefault="00BC60EE" w:rsidP="00BC60EE">
      <w:pPr>
        <w:jc w:val="both"/>
        <w:rPr>
          <w:color w:val="000000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7"/>
        <w:gridCol w:w="1984"/>
        <w:gridCol w:w="2127"/>
      </w:tblGrid>
      <w:tr w:rsidR="00E25300" w:rsidRPr="00BC60EE" w:rsidTr="00054F75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 w:rsidRPr="00BC60EE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387" w:type="dxa"/>
            <w:shd w:val="clear" w:color="auto" w:fill="EDEDED"/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shd w:val="clear" w:color="auto" w:fill="EDEDED"/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shd w:val="clear" w:color="auto" w:fill="EDEDED"/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25300" w:rsidRPr="00BC60EE" w:rsidTr="00054F75">
        <w:tc>
          <w:tcPr>
            <w:tcW w:w="709" w:type="dxa"/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87" w:type="dxa"/>
            <w:vAlign w:val="center"/>
          </w:tcPr>
          <w:p w:rsidR="00E25300" w:rsidRPr="00BC60EE" w:rsidRDefault="00E25300" w:rsidP="00BC60E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b/>
                <w:sz w:val="18"/>
                <w:szCs w:val="18"/>
              </w:rPr>
              <w:t>Marek Joniec Transport Usługi</w:t>
            </w:r>
          </w:p>
          <w:p w:rsidR="00E25300" w:rsidRPr="00BC60EE" w:rsidRDefault="00E25300" w:rsidP="00BC60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Zawierzbie 97 </w:t>
            </w:r>
          </w:p>
          <w:p w:rsidR="00E25300" w:rsidRPr="00BC60EE" w:rsidRDefault="00E25300" w:rsidP="00BC60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bCs/>
                <w:sz w:val="18"/>
                <w:szCs w:val="18"/>
              </w:rPr>
              <w:t>39-204 Żyraków</w:t>
            </w:r>
          </w:p>
        </w:tc>
        <w:tc>
          <w:tcPr>
            <w:tcW w:w="1984" w:type="dxa"/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25300" w:rsidRPr="00BC60EE" w:rsidTr="00054F75">
        <w:tc>
          <w:tcPr>
            <w:tcW w:w="709" w:type="dxa"/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387" w:type="dxa"/>
            <w:vAlign w:val="center"/>
          </w:tcPr>
          <w:p w:rsidR="00E25300" w:rsidRPr="00BC60EE" w:rsidRDefault="00E25300" w:rsidP="00BC60E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Adam Raczkowski Firma Handlowo Usługowa </w:t>
            </w:r>
            <w:proofErr w:type="spellStart"/>
            <w:r w:rsidRPr="00BC60EE">
              <w:rPr>
                <w:rFonts w:ascii="Times New Roman" w:hAnsi="Times New Roman" w:cs="Times New Roman"/>
                <w:b/>
                <w:sz w:val="18"/>
                <w:szCs w:val="18"/>
              </w:rPr>
              <w:t>RenTic</w:t>
            </w:r>
            <w:proofErr w:type="spellEnd"/>
          </w:p>
          <w:p w:rsidR="00E25300" w:rsidRPr="00BC60EE" w:rsidRDefault="00E25300" w:rsidP="00BC60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C60EE">
              <w:rPr>
                <w:rFonts w:ascii="Times New Roman" w:hAnsi="Times New Roman" w:cs="Times New Roman"/>
                <w:bCs/>
                <w:sz w:val="18"/>
                <w:szCs w:val="18"/>
              </w:rPr>
              <w:t>Stattlera</w:t>
            </w:r>
            <w:proofErr w:type="spellEnd"/>
            <w:r w:rsidRPr="00BC60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15 </w:t>
            </w:r>
          </w:p>
          <w:p w:rsidR="00E25300" w:rsidRPr="00BC60EE" w:rsidRDefault="00E25300" w:rsidP="00BC60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bCs/>
                <w:sz w:val="18"/>
                <w:szCs w:val="18"/>
              </w:rPr>
              <w:t>30-666 Kraków</w:t>
            </w:r>
          </w:p>
        </w:tc>
        <w:tc>
          <w:tcPr>
            <w:tcW w:w="1984" w:type="dxa"/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 xml:space="preserve">  73,19</w:t>
            </w:r>
          </w:p>
        </w:tc>
        <w:tc>
          <w:tcPr>
            <w:tcW w:w="2127" w:type="dxa"/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 xml:space="preserve">  73,19</w:t>
            </w:r>
          </w:p>
        </w:tc>
      </w:tr>
      <w:tr w:rsidR="00E25300" w:rsidRPr="00BC60EE" w:rsidTr="00BC60EE"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center"/>
          </w:tcPr>
          <w:p w:rsidR="00E25300" w:rsidRPr="00BC60EE" w:rsidRDefault="00E25300" w:rsidP="00BC60E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b/>
                <w:sz w:val="18"/>
                <w:szCs w:val="18"/>
              </w:rPr>
              <w:t>Transfer Team Agnieszka Tyrańska</w:t>
            </w:r>
          </w:p>
          <w:p w:rsidR="00E25300" w:rsidRPr="00BC60EE" w:rsidRDefault="00E25300" w:rsidP="00BC60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C60EE">
              <w:rPr>
                <w:rFonts w:ascii="Times New Roman" w:hAnsi="Times New Roman" w:cs="Times New Roman"/>
                <w:bCs/>
                <w:sz w:val="18"/>
                <w:szCs w:val="18"/>
              </w:rPr>
              <w:t>Krzyszkowicka</w:t>
            </w:r>
            <w:proofErr w:type="spellEnd"/>
            <w:r w:rsidRPr="00BC60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53 /1</w:t>
            </w:r>
          </w:p>
          <w:p w:rsidR="00E25300" w:rsidRPr="00BC60EE" w:rsidRDefault="00E25300" w:rsidP="00BC60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bCs/>
                <w:sz w:val="18"/>
                <w:szCs w:val="18"/>
              </w:rPr>
              <w:t>32-020 Wieliczka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 xml:space="preserve">  52,98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 xml:space="preserve">  52,98</w:t>
            </w:r>
          </w:p>
        </w:tc>
      </w:tr>
      <w:tr w:rsidR="00E25300" w:rsidRPr="00BC60EE" w:rsidTr="00BC60EE"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center"/>
          </w:tcPr>
          <w:p w:rsidR="00E25300" w:rsidRPr="00BC60EE" w:rsidRDefault="00E25300" w:rsidP="00BC60E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b/>
                <w:sz w:val="18"/>
                <w:szCs w:val="18"/>
              </w:rPr>
              <w:t>PTU Przeprowadzki Katarzyna Biernat-Skrzyńska</w:t>
            </w:r>
          </w:p>
          <w:p w:rsidR="00E25300" w:rsidRPr="00BC60EE" w:rsidRDefault="00E25300" w:rsidP="00BC60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bCs/>
                <w:sz w:val="18"/>
                <w:szCs w:val="18"/>
              </w:rPr>
              <w:t>Ul. Wlotowa 8 /3</w:t>
            </w:r>
          </w:p>
          <w:p w:rsidR="00E25300" w:rsidRPr="00BC60EE" w:rsidRDefault="00E25300" w:rsidP="00BC60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bCs/>
                <w:sz w:val="18"/>
                <w:szCs w:val="18"/>
              </w:rPr>
              <w:t>30-668 Kraków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E25300" w:rsidRPr="00BC60EE" w:rsidRDefault="00E25300" w:rsidP="00BC60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0E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764E9D" w:rsidRDefault="00764E9D" w:rsidP="00BC60EE">
      <w:pPr>
        <w:jc w:val="both"/>
        <w:rPr>
          <w:color w:val="000000"/>
        </w:rPr>
      </w:pPr>
    </w:p>
    <w:p w:rsidR="00764E9D" w:rsidRDefault="00764E9D" w:rsidP="00764E9D">
      <w:pPr>
        <w:ind w:left="5664" w:firstLine="708"/>
        <w:jc w:val="both"/>
        <w:rPr>
          <w:color w:val="000000"/>
        </w:rPr>
      </w:pPr>
      <w:r>
        <w:rPr>
          <w:color w:val="000000"/>
        </w:rPr>
        <w:t>ZAMAWIAJĄCY</w:t>
      </w:r>
      <w:bookmarkEnd w:id="0"/>
    </w:p>
    <w:sectPr w:rsidR="00764E9D" w:rsidSect="00764E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656" w:rsidRDefault="00E21656">
      <w:r>
        <w:separator/>
      </w:r>
    </w:p>
  </w:endnote>
  <w:endnote w:type="continuationSeparator" w:id="0">
    <w:p w:rsidR="00E21656" w:rsidRDefault="00E21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656" w:rsidRDefault="00E21656">
      <w:r>
        <w:separator/>
      </w:r>
    </w:p>
  </w:footnote>
  <w:footnote w:type="continuationSeparator" w:id="0">
    <w:p w:rsidR="00E21656" w:rsidRDefault="00E21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756D3"/>
    <w:multiLevelType w:val="multilevel"/>
    <w:tmpl w:val="620E5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E775F"/>
    <w:multiLevelType w:val="multilevel"/>
    <w:tmpl w:val="A5DA4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77C"/>
    <w:rsid w:val="00022322"/>
    <w:rsid w:val="00042497"/>
    <w:rsid w:val="00054F75"/>
    <w:rsid w:val="00074D88"/>
    <w:rsid w:val="000A5E02"/>
    <w:rsid w:val="000C1E6F"/>
    <w:rsid w:val="000E4E56"/>
    <w:rsid w:val="001A1468"/>
    <w:rsid w:val="001B7815"/>
    <w:rsid w:val="002B1E4F"/>
    <w:rsid w:val="002B6761"/>
    <w:rsid w:val="003445A0"/>
    <w:rsid w:val="0037077C"/>
    <w:rsid w:val="003A0AFC"/>
    <w:rsid w:val="003D611C"/>
    <w:rsid w:val="003D6D36"/>
    <w:rsid w:val="00431C0B"/>
    <w:rsid w:val="00437CAD"/>
    <w:rsid w:val="004657DA"/>
    <w:rsid w:val="004B2665"/>
    <w:rsid w:val="004C3459"/>
    <w:rsid w:val="004E324A"/>
    <w:rsid w:val="004E7234"/>
    <w:rsid w:val="0054734E"/>
    <w:rsid w:val="00575411"/>
    <w:rsid w:val="00596FD7"/>
    <w:rsid w:val="005E37C5"/>
    <w:rsid w:val="005E5BFF"/>
    <w:rsid w:val="00607F9B"/>
    <w:rsid w:val="00644DCB"/>
    <w:rsid w:val="00657C1E"/>
    <w:rsid w:val="006E3089"/>
    <w:rsid w:val="00712C39"/>
    <w:rsid w:val="00756CDA"/>
    <w:rsid w:val="00764E9D"/>
    <w:rsid w:val="007E2ACC"/>
    <w:rsid w:val="007E68C5"/>
    <w:rsid w:val="00811E33"/>
    <w:rsid w:val="00832144"/>
    <w:rsid w:val="008567C7"/>
    <w:rsid w:val="008642B3"/>
    <w:rsid w:val="008A6C10"/>
    <w:rsid w:val="008D2E22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80BB2"/>
    <w:rsid w:val="00AA02AC"/>
    <w:rsid w:val="00AC2F29"/>
    <w:rsid w:val="00B32D12"/>
    <w:rsid w:val="00B464D3"/>
    <w:rsid w:val="00B8185B"/>
    <w:rsid w:val="00BC60EE"/>
    <w:rsid w:val="00BD2174"/>
    <w:rsid w:val="00C423DD"/>
    <w:rsid w:val="00C60D7B"/>
    <w:rsid w:val="00C65E53"/>
    <w:rsid w:val="00CA0B33"/>
    <w:rsid w:val="00CA3511"/>
    <w:rsid w:val="00CE2E42"/>
    <w:rsid w:val="00CF04D7"/>
    <w:rsid w:val="00D01E5B"/>
    <w:rsid w:val="00D04203"/>
    <w:rsid w:val="00D26ED6"/>
    <w:rsid w:val="00D42C90"/>
    <w:rsid w:val="00D8427E"/>
    <w:rsid w:val="00DA1DDD"/>
    <w:rsid w:val="00E21656"/>
    <w:rsid w:val="00E25300"/>
    <w:rsid w:val="00E30B2D"/>
    <w:rsid w:val="00E407E4"/>
    <w:rsid w:val="00E428E9"/>
    <w:rsid w:val="00E62859"/>
    <w:rsid w:val="00E85D70"/>
    <w:rsid w:val="00F12D4C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10231C"/>
  <w15:chartTrackingRefBased/>
  <w15:docId w15:val="{73C803FA-E2B3-48E3-AA45-80E87A62E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D6D3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4</cp:revision>
  <cp:lastPrinted>2022-07-22T06:28:00Z</cp:lastPrinted>
  <dcterms:created xsi:type="dcterms:W3CDTF">2022-07-22T08:21:00Z</dcterms:created>
  <dcterms:modified xsi:type="dcterms:W3CDTF">2022-07-22T08:24:00Z</dcterms:modified>
</cp:coreProperties>
</file>