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19644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9644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96445">
        <w:rPr>
          <w:rFonts w:ascii="Arial" w:hAnsi="Arial" w:cs="Arial"/>
          <w:sz w:val="24"/>
          <w:szCs w:val="24"/>
        </w:rPr>
        <w:t>2022-07-25</w:t>
      </w:r>
    </w:p>
    <w:p w:rsidR="00196445" w:rsidRPr="00196445" w:rsidRDefault="001964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9644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1964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9644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196445" w:rsidP="00D665F5">
      <w:pPr>
        <w:rPr>
          <w:rFonts w:ascii="Arial" w:hAnsi="Arial" w:cs="Arial"/>
          <w:sz w:val="24"/>
          <w:szCs w:val="24"/>
        </w:rPr>
      </w:pPr>
      <w:r w:rsidRPr="00196445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96445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196445" w:rsidP="00D665F5">
      <w:pPr>
        <w:rPr>
          <w:rFonts w:ascii="Arial" w:hAnsi="Arial" w:cs="Arial"/>
          <w:sz w:val="24"/>
          <w:szCs w:val="24"/>
        </w:rPr>
      </w:pPr>
      <w:r w:rsidRPr="00196445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96445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96445" w:rsidRPr="00196445">
        <w:rPr>
          <w:rFonts w:ascii="Arial" w:hAnsi="Arial" w:cs="Arial"/>
          <w:b/>
          <w:sz w:val="24"/>
          <w:szCs w:val="24"/>
        </w:rPr>
        <w:t>KA-2/032/2022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6445" w:rsidRPr="0019644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96445" w:rsidRPr="0019644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19644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96445">
        <w:rPr>
          <w:rFonts w:ascii="Arial" w:hAnsi="Arial" w:cs="Arial"/>
          <w:b/>
          <w:szCs w:val="24"/>
        </w:rPr>
        <w:t>Dostawa mebli biurowych do pomieszczeń Katedry Energetyki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96445" w:rsidRPr="00196445">
        <w:rPr>
          <w:rFonts w:ascii="Arial" w:hAnsi="Arial" w:cs="Arial"/>
          <w:sz w:val="24"/>
          <w:szCs w:val="24"/>
        </w:rPr>
        <w:t>(</w:t>
      </w:r>
      <w:proofErr w:type="spellStart"/>
      <w:r w:rsidR="00196445" w:rsidRPr="00196445">
        <w:rPr>
          <w:rFonts w:ascii="Arial" w:hAnsi="Arial" w:cs="Arial"/>
          <w:sz w:val="24"/>
          <w:szCs w:val="24"/>
        </w:rPr>
        <w:t>t.j</w:t>
      </w:r>
      <w:proofErr w:type="spellEnd"/>
      <w:r w:rsidR="00196445" w:rsidRPr="0019644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96445" w:rsidRPr="00196445">
        <w:rPr>
          <w:rFonts w:ascii="Arial" w:hAnsi="Arial" w:cs="Arial"/>
          <w:sz w:val="24"/>
          <w:szCs w:val="24"/>
        </w:rPr>
        <w:t>późn</w:t>
      </w:r>
      <w:proofErr w:type="spellEnd"/>
      <w:r w:rsidR="00196445" w:rsidRPr="00196445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96445" w:rsidRPr="00196445">
        <w:rPr>
          <w:rFonts w:ascii="Arial" w:hAnsi="Arial" w:cs="Arial"/>
          <w:sz w:val="24"/>
          <w:szCs w:val="24"/>
        </w:rPr>
        <w:t>25/07/2022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96445" w:rsidRPr="00196445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96445" w:rsidRPr="00355C9D" w:rsidTr="00B308DE">
        <w:tc>
          <w:tcPr>
            <w:tcW w:w="993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96445" w:rsidRPr="00355C9D" w:rsidRDefault="00196445" w:rsidP="00B308DE">
            <w:pPr>
              <w:spacing w:before="80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KJMK Meble Sp. z o.o.</w:t>
            </w:r>
          </w:p>
          <w:p w:rsidR="00196445" w:rsidRPr="00355C9D" w:rsidRDefault="00196445" w:rsidP="00B308DE">
            <w:pPr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Gliwicka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189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96445" w:rsidRPr="00355C9D" w:rsidRDefault="00196445" w:rsidP="00B308DE">
            <w:pPr>
              <w:spacing w:after="80"/>
              <w:jc w:val="both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40-859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9 253.29 zł</w:t>
            </w:r>
          </w:p>
        </w:tc>
      </w:tr>
      <w:tr w:rsidR="00196445" w:rsidRPr="00355C9D" w:rsidTr="00B308DE">
        <w:tc>
          <w:tcPr>
            <w:tcW w:w="993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96445" w:rsidRPr="00355C9D" w:rsidRDefault="00196445" w:rsidP="00B308D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96445">
              <w:rPr>
                <w:rFonts w:ascii="Arial" w:hAnsi="Arial" w:cs="Arial"/>
              </w:rPr>
              <w:t>Custommeble</w:t>
            </w:r>
            <w:proofErr w:type="spellEnd"/>
            <w:r w:rsidRPr="00196445">
              <w:rPr>
                <w:rFonts w:ascii="Arial" w:hAnsi="Arial" w:cs="Arial"/>
              </w:rPr>
              <w:t xml:space="preserve"> sp. z o.o.</w:t>
            </w:r>
          </w:p>
          <w:p w:rsidR="00196445" w:rsidRPr="00355C9D" w:rsidRDefault="00196445" w:rsidP="00B308DE">
            <w:pPr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Krakowskie Przedmieście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145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96445" w:rsidRPr="00355C9D" w:rsidRDefault="00196445" w:rsidP="00B308DE">
            <w:pPr>
              <w:spacing w:after="80"/>
              <w:jc w:val="both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32-087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10 598.98 zł</w:t>
            </w:r>
          </w:p>
        </w:tc>
      </w:tr>
      <w:tr w:rsidR="00196445" w:rsidRPr="00355C9D" w:rsidTr="00B308DE">
        <w:tc>
          <w:tcPr>
            <w:tcW w:w="993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96445" w:rsidRPr="00355C9D" w:rsidRDefault="00196445" w:rsidP="00B308DE">
            <w:pPr>
              <w:spacing w:before="80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Przedsiębiorstwo Produkcyjno-Handlowo-Usługowe "ALTALENA"S.C. Marek Guzik, Adam Wlazło</w:t>
            </w:r>
          </w:p>
          <w:p w:rsidR="00196445" w:rsidRPr="00355C9D" w:rsidRDefault="00196445" w:rsidP="00B308DE">
            <w:pPr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Bagrowa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96445" w:rsidRPr="00355C9D" w:rsidRDefault="00196445" w:rsidP="00B308DE">
            <w:pPr>
              <w:spacing w:after="80"/>
              <w:jc w:val="both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30-733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12 828.90 zł</w:t>
            </w:r>
          </w:p>
        </w:tc>
      </w:tr>
      <w:tr w:rsidR="00196445" w:rsidRPr="00355C9D" w:rsidTr="00B308DE">
        <w:tc>
          <w:tcPr>
            <w:tcW w:w="993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196445" w:rsidRPr="00355C9D" w:rsidRDefault="00196445" w:rsidP="00B308DE">
            <w:pPr>
              <w:spacing w:before="80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KAL-SPORT</w:t>
            </w:r>
            <w:r w:rsidR="00CE5641">
              <w:rPr>
                <w:rFonts w:ascii="Arial" w:hAnsi="Arial" w:cs="Arial"/>
              </w:rPr>
              <w:t xml:space="preserve"> Paweł Kalita</w:t>
            </w:r>
          </w:p>
          <w:p w:rsidR="00196445" w:rsidRPr="00355C9D" w:rsidRDefault="00CE5641" w:rsidP="00B308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Trembeckiego 11a</w:t>
            </w:r>
          </w:p>
          <w:p w:rsidR="00196445" w:rsidRPr="00355C9D" w:rsidRDefault="00196445" w:rsidP="00B308DE">
            <w:pPr>
              <w:spacing w:after="80"/>
              <w:jc w:val="both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35-</w:t>
            </w:r>
            <w:r w:rsidR="00CE5641">
              <w:rPr>
                <w:rFonts w:ascii="Arial" w:hAnsi="Arial" w:cs="Arial"/>
              </w:rPr>
              <w:t>234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12 275.40 zł</w:t>
            </w:r>
          </w:p>
        </w:tc>
      </w:tr>
      <w:tr w:rsidR="00196445" w:rsidRPr="00355C9D" w:rsidTr="00B308DE">
        <w:tc>
          <w:tcPr>
            <w:tcW w:w="993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196445" w:rsidRPr="00355C9D" w:rsidRDefault="00196445" w:rsidP="00B308DE">
            <w:pPr>
              <w:spacing w:before="80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 xml:space="preserve">Lobby meble s.c. Tomasz </w:t>
            </w:r>
            <w:proofErr w:type="spellStart"/>
            <w:r w:rsidRPr="00196445">
              <w:rPr>
                <w:rFonts w:ascii="Arial" w:hAnsi="Arial" w:cs="Arial"/>
              </w:rPr>
              <w:t>Madlewski</w:t>
            </w:r>
            <w:proofErr w:type="spellEnd"/>
            <w:r w:rsidRPr="00196445">
              <w:rPr>
                <w:rFonts w:ascii="Arial" w:hAnsi="Arial" w:cs="Arial"/>
              </w:rPr>
              <w:t xml:space="preserve"> Krzysztof </w:t>
            </w:r>
            <w:proofErr w:type="spellStart"/>
            <w:r w:rsidRPr="00196445">
              <w:rPr>
                <w:rFonts w:ascii="Arial" w:hAnsi="Arial" w:cs="Arial"/>
              </w:rPr>
              <w:t>Łudzik</w:t>
            </w:r>
            <w:proofErr w:type="spellEnd"/>
          </w:p>
          <w:p w:rsidR="00196445" w:rsidRPr="00355C9D" w:rsidRDefault="00196445" w:rsidP="00B308DE">
            <w:pPr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Pachońskiego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7A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96445" w:rsidRPr="00355C9D" w:rsidRDefault="00196445" w:rsidP="00B308DE">
            <w:pPr>
              <w:spacing w:after="80"/>
              <w:jc w:val="both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31-223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644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6445" w:rsidRPr="00355C9D" w:rsidRDefault="00196445" w:rsidP="00B308D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6445">
              <w:rPr>
                <w:rFonts w:ascii="Arial" w:hAnsi="Arial" w:cs="Arial"/>
              </w:rPr>
              <w:t>12 213.90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B5B" w:rsidRDefault="001D6B5B">
      <w:r>
        <w:separator/>
      </w:r>
    </w:p>
  </w:endnote>
  <w:endnote w:type="continuationSeparator" w:id="0">
    <w:p w:rsidR="001D6B5B" w:rsidRDefault="001D6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B5B" w:rsidRDefault="001D6B5B">
      <w:r>
        <w:separator/>
      </w:r>
    </w:p>
  </w:footnote>
  <w:footnote w:type="continuationSeparator" w:id="0">
    <w:p w:rsidR="001D6B5B" w:rsidRDefault="001D6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445" w:rsidRDefault="001964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445" w:rsidRDefault="001964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445" w:rsidRDefault="001964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B5B"/>
    <w:rsid w:val="00007727"/>
    <w:rsid w:val="00017720"/>
    <w:rsid w:val="00035488"/>
    <w:rsid w:val="000D7F25"/>
    <w:rsid w:val="000E00E5"/>
    <w:rsid w:val="001146A4"/>
    <w:rsid w:val="00173B20"/>
    <w:rsid w:val="00196445"/>
    <w:rsid w:val="001C69FF"/>
    <w:rsid w:val="001D6B5B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E5641"/>
    <w:rsid w:val="00D21C08"/>
    <w:rsid w:val="00D665F5"/>
    <w:rsid w:val="00D7128F"/>
    <w:rsid w:val="00E2346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EC25CE"/>
  <w15:chartTrackingRefBased/>
  <w15:docId w15:val="{E9E362D9-51D4-4FD0-9CC4-CC0B2733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2022-07-25T09:56:00Z</dcterms:created>
  <dcterms:modified xsi:type="dcterms:W3CDTF">2022-07-25T09:59:00Z</dcterms:modified>
</cp:coreProperties>
</file>