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6BDF0E" w14:textId="60786D89" w:rsidR="00CB6204" w:rsidRPr="004B1027" w:rsidRDefault="00CB6204" w:rsidP="00CB6204">
      <w:pPr>
        <w:pStyle w:val="Nagwek4"/>
        <w:rPr>
          <w:rFonts w:ascii="Arial" w:hAnsi="Arial" w:cs="Arial"/>
          <w:bCs/>
          <w:i w:val="0"/>
          <w:szCs w:val="24"/>
        </w:rPr>
      </w:pPr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BA3519">
        <w:rPr>
          <w:rFonts w:ascii="Arial" w:hAnsi="Arial" w:cs="Arial"/>
          <w:bCs/>
          <w:i w:val="0"/>
          <w:szCs w:val="24"/>
        </w:rPr>
        <w:t>10</w:t>
      </w:r>
      <w:r w:rsidR="00360BC3" w:rsidRPr="004B1027">
        <w:rPr>
          <w:rFonts w:ascii="Arial" w:hAnsi="Arial" w:cs="Arial"/>
          <w:bCs/>
          <w:i w:val="0"/>
          <w:szCs w:val="24"/>
        </w:rPr>
        <w:t xml:space="preserve"> do SWZ</w:t>
      </w:r>
    </w:p>
    <w:p w14:paraId="6D58FAB8" w14:textId="77777777" w:rsidR="00CB6204" w:rsidRPr="004B1027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09974E7F" w14:textId="44BF2321"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C1370A" w:rsidRPr="00C1370A">
        <w:rPr>
          <w:rFonts w:ascii="Arial" w:hAnsi="Arial" w:cs="Arial"/>
          <w:b/>
          <w:sz w:val="24"/>
          <w:szCs w:val="24"/>
        </w:rPr>
        <w:t>ZP 271.1</w:t>
      </w:r>
      <w:r w:rsidR="000B7B5A">
        <w:rPr>
          <w:rFonts w:ascii="Arial" w:hAnsi="Arial" w:cs="Arial"/>
          <w:b/>
          <w:sz w:val="24"/>
          <w:szCs w:val="24"/>
        </w:rPr>
        <w:t>1</w:t>
      </w:r>
      <w:r w:rsidR="00C1370A" w:rsidRPr="00C1370A">
        <w:rPr>
          <w:rFonts w:ascii="Arial" w:hAnsi="Arial" w:cs="Arial"/>
          <w:b/>
          <w:sz w:val="24"/>
          <w:szCs w:val="24"/>
        </w:rPr>
        <w:t>.2022</w:t>
      </w:r>
    </w:p>
    <w:p w14:paraId="0CAB161D" w14:textId="77777777"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14:paraId="1A7BFDF3" w14:textId="77777777"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14:paraId="21CA1B96" w14:textId="77777777"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619107D5" w14:textId="77777777"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13E65504" w14:textId="77777777"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06583DBE" w14:textId="77777777"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024559D9" w14:textId="77777777"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14:paraId="399499AC" w14:textId="77777777"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14:paraId="14D82C0A" w14:textId="77777777"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1370A" w:rsidRPr="004B1027" w14:paraId="237224BB" w14:textId="77777777" w:rsidTr="009E427A">
        <w:tc>
          <w:tcPr>
            <w:tcW w:w="9104" w:type="dxa"/>
            <w:shd w:val="clear" w:color="auto" w:fill="D9D9D9"/>
          </w:tcPr>
          <w:p w14:paraId="441E29DD" w14:textId="77777777" w:rsidR="00C1370A" w:rsidRPr="004B1027" w:rsidRDefault="00C1370A" w:rsidP="009E427A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5438DFE5" w14:textId="77777777" w:rsidR="00C1370A" w:rsidRPr="004B1027" w:rsidRDefault="00C1370A" w:rsidP="009E427A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C1370A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C1370A">
              <w:rPr>
                <w:rFonts w:ascii="Arial" w:hAnsi="Arial" w:cs="Arial"/>
                <w:sz w:val="22"/>
                <w:szCs w:val="22"/>
              </w:rPr>
              <w:t>t.j</w:t>
            </w:r>
            <w:proofErr w:type="spellEnd"/>
            <w:r w:rsidRPr="00C1370A">
              <w:rPr>
                <w:rFonts w:ascii="Arial" w:hAnsi="Arial" w:cs="Arial"/>
                <w:sz w:val="22"/>
                <w:szCs w:val="22"/>
              </w:rPr>
              <w:t xml:space="preserve">. Dz.U. z 2021r. poz. 1129 z </w:t>
            </w:r>
            <w:proofErr w:type="spellStart"/>
            <w:r w:rsidRPr="00C1370A">
              <w:rPr>
                <w:rFonts w:ascii="Arial" w:hAnsi="Arial" w:cs="Arial"/>
                <w:sz w:val="22"/>
                <w:szCs w:val="22"/>
              </w:rPr>
              <w:t>późn</w:t>
            </w:r>
            <w:proofErr w:type="spellEnd"/>
            <w:r w:rsidRPr="00C1370A">
              <w:rPr>
                <w:rFonts w:ascii="Arial" w:hAnsi="Arial" w:cs="Arial"/>
                <w:sz w:val="22"/>
                <w:szCs w:val="22"/>
              </w:rPr>
              <w:t>. zm.)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</w:t>
            </w:r>
            <w:proofErr w:type="spellStart"/>
            <w:r w:rsidRPr="004B1027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4B1027">
              <w:rPr>
                <w:rFonts w:ascii="Arial" w:hAnsi="Arial" w:cs="Arial"/>
                <w:sz w:val="22"/>
                <w:szCs w:val="22"/>
              </w:rPr>
              <w:t>), dotyczące:</w:t>
            </w:r>
          </w:p>
          <w:p w14:paraId="24F24184" w14:textId="77777777" w:rsidR="00C1370A" w:rsidRPr="004B1027" w:rsidRDefault="00C1370A" w:rsidP="009E427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7CC818F3" w14:textId="77777777" w:rsidR="00C1370A" w:rsidRPr="004B1027" w:rsidRDefault="00C1370A" w:rsidP="009E427A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6CF7D68C" w14:textId="77777777"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14:paraId="7AEEB709" w14:textId="77777777"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14:paraId="511BAF72" w14:textId="77777777" w:rsidR="000B7B5A" w:rsidRDefault="000B7B5A" w:rsidP="000719DC">
      <w:pPr>
        <w:pStyle w:val="Tekstpodstawowywcity"/>
        <w:spacing w:line="360" w:lineRule="auto"/>
        <w:ind w:firstLine="0"/>
        <w:rPr>
          <w:rFonts w:ascii="Arial" w:hAnsi="Arial" w:cs="Arial"/>
          <w:b/>
          <w:szCs w:val="24"/>
        </w:rPr>
      </w:pPr>
      <w:r w:rsidRPr="000B7B5A">
        <w:rPr>
          <w:rFonts w:ascii="Arial" w:hAnsi="Arial" w:cs="Arial"/>
          <w:b/>
          <w:szCs w:val="24"/>
        </w:rPr>
        <w:t xml:space="preserve">Zakup i dostawa sprzętu, oprogramowania oraz przeprowadzenia szkoleń w ramach projektu: "Cyfrowa Gmina" </w:t>
      </w:r>
    </w:p>
    <w:p w14:paraId="35A84A8C" w14:textId="1DFB69EF"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14:paraId="1440AE02" w14:textId="77777777"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14:paraId="106051B4" w14:textId="77777777"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14:paraId="5A2B2B19" w14:textId="77777777"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52"/>
        <w:gridCol w:w="5750"/>
      </w:tblGrid>
      <w:tr w:rsidR="00312A4F" w:rsidRPr="004B1027" w14:paraId="042E3DD0" w14:textId="77777777" w:rsidTr="00C37CD2">
        <w:trPr>
          <w:trHeight w:val="321"/>
        </w:trPr>
        <w:tc>
          <w:tcPr>
            <w:tcW w:w="516" w:type="dxa"/>
          </w:tcPr>
          <w:p w14:paraId="45214D93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14:paraId="29A9E508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14:paraId="75C43B92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14:paraId="47EA1ED2" w14:textId="77777777" w:rsidTr="009A4CD3">
        <w:tc>
          <w:tcPr>
            <w:tcW w:w="516" w:type="dxa"/>
          </w:tcPr>
          <w:p w14:paraId="7D060C15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14:paraId="6C0A7252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14:paraId="67D094D2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14:paraId="72DC1D50" w14:textId="77777777" w:rsidTr="009A4CD3">
        <w:tc>
          <w:tcPr>
            <w:tcW w:w="516" w:type="dxa"/>
          </w:tcPr>
          <w:p w14:paraId="7BAD32A8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14:paraId="3E7D451A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14:paraId="66D0C9D7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15D6899" w14:textId="77777777"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t>Uwaga</w:t>
      </w:r>
    </w:p>
    <w:p w14:paraId="778263A9" w14:textId="77777777"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</w:t>
      </w:r>
      <w:r w:rsidRPr="004B1027">
        <w:rPr>
          <w:rFonts w:ascii="Arial" w:hAnsi="Arial" w:cs="Arial"/>
          <w:iCs/>
          <w:sz w:val="24"/>
          <w:szCs w:val="24"/>
        </w:rPr>
        <w:lastRenderedPageBreak/>
        <w:t>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14:paraId="60363F6F" w14:textId="77777777"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14:paraId="1C2C6011" w14:textId="77777777"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data)  </w:t>
      </w:r>
      <w:r w:rsidR="004B1027">
        <w:rPr>
          <w:rFonts w:ascii="Arial" w:hAnsi="Arial" w:cs="Arial"/>
          <w:i/>
          <w:vertAlign w:val="superscript"/>
        </w:rPr>
        <w:t xml:space="preserve">                                               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9B166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418" w:bottom="1702" w:left="1418" w:header="709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63E870" w14:textId="77777777" w:rsidR="00C23C00" w:rsidRDefault="00C23C00">
      <w:r>
        <w:separator/>
      </w:r>
    </w:p>
  </w:endnote>
  <w:endnote w:type="continuationSeparator" w:id="0">
    <w:p w14:paraId="6A6D2EE6" w14:textId="77777777" w:rsidR="00C23C00" w:rsidRDefault="00C23C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C28DD0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7C7411A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167ACF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70E886E" w14:textId="77777777" w:rsidR="009B166B" w:rsidRDefault="009B166B" w:rsidP="00336EEB">
    <w:pPr>
      <w:pStyle w:val="Stopka"/>
      <w:tabs>
        <w:tab w:val="clear" w:pos="4536"/>
      </w:tabs>
      <w:jc w:val="center"/>
    </w:pPr>
  </w:p>
  <w:p w14:paraId="2F7232EA" w14:textId="32A1DFAC" w:rsidR="009A4CD3" w:rsidRDefault="00707FA1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869542E" wp14:editId="5DC25EE4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EF4EB9B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4B17FB12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E72C79" w14:textId="77777777" w:rsidR="009B166B" w:rsidRDefault="009B16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328506" w14:textId="77777777" w:rsidR="00C23C00" w:rsidRDefault="00C23C00">
      <w:r>
        <w:separator/>
      </w:r>
    </w:p>
  </w:footnote>
  <w:footnote w:type="continuationSeparator" w:id="0">
    <w:p w14:paraId="5ABB9D44" w14:textId="77777777" w:rsidR="00C23C00" w:rsidRDefault="00C23C00">
      <w:r>
        <w:continuationSeparator/>
      </w:r>
    </w:p>
  </w:footnote>
  <w:footnote w:id="1">
    <w:p w14:paraId="0BCF312C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D4B5AD" w14:textId="77777777" w:rsidR="009B166B" w:rsidRDefault="009B16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23CA8" w14:textId="4DC1B775" w:rsidR="00C1370A" w:rsidRDefault="009B166B">
    <w:pPr>
      <w:pStyle w:val="Nagwek"/>
    </w:pPr>
    <w:r>
      <w:rPr>
        <w:noProof/>
        <w:sz w:val="24"/>
        <w:szCs w:val="24"/>
      </w:rPr>
      <w:drawing>
        <wp:anchor distT="0" distB="0" distL="114300" distR="114300" simplePos="0" relativeHeight="251659776" behindDoc="1" locked="0" layoutInCell="1" allowOverlap="1" wp14:anchorId="30A04B49" wp14:editId="3B6FD865">
          <wp:simplePos x="0" y="0"/>
          <wp:positionH relativeFrom="page">
            <wp:align>left</wp:align>
          </wp:positionH>
          <wp:positionV relativeFrom="paragraph">
            <wp:posOffset>-498523</wp:posOffset>
          </wp:positionV>
          <wp:extent cx="7596206" cy="10725150"/>
          <wp:effectExtent l="0" t="0" r="5080" b="0"/>
          <wp:wrapNone/>
          <wp:docPr id="12" name="Obraz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99193" cy="1072936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87332F" w14:textId="77777777" w:rsidR="009B166B" w:rsidRDefault="009B166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9958548">
    <w:abstractNumId w:val="13"/>
  </w:num>
  <w:num w:numId="2" w16cid:durableId="1434285890">
    <w:abstractNumId w:val="0"/>
  </w:num>
  <w:num w:numId="3" w16cid:durableId="1972242738">
    <w:abstractNumId w:val="11"/>
  </w:num>
  <w:num w:numId="4" w16cid:durableId="1648824785">
    <w:abstractNumId w:val="8"/>
  </w:num>
  <w:num w:numId="5" w16cid:durableId="1088651250">
    <w:abstractNumId w:val="7"/>
  </w:num>
  <w:num w:numId="6" w16cid:durableId="846672131">
    <w:abstractNumId w:val="1"/>
  </w:num>
  <w:num w:numId="7" w16cid:durableId="110511885">
    <w:abstractNumId w:val="6"/>
  </w:num>
  <w:num w:numId="8" w16cid:durableId="1849755234">
    <w:abstractNumId w:val="3"/>
  </w:num>
  <w:num w:numId="9" w16cid:durableId="26562703">
    <w:abstractNumId w:val="2"/>
  </w:num>
  <w:num w:numId="10" w16cid:durableId="928122742">
    <w:abstractNumId w:val="5"/>
  </w:num>
  <w:num w:numId="11" w16cid:durableId="1713845179">
    <w:abstractNumId w:val="10"/>
  </w:num>
  <w:num w:numId="12" w16cid:durableId="1394113157">
    <w:abstractNumId w:val="4"/>
  </w:num>
  <w:num w:numId="13" w16cid:durableId="495533784">
    <w:abstractNumId w:val="9"/>
  </w:num>
  <w:num w:numId="14" w16cid:durableId="31195276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2CF5"/>
    <w:rsid w:val="0000184A"/>
    <w:rsid w:val="00012997"/>
    <w:rsid w:val="000621A2"/>
    <w:rsid w:val="000719DC"/>
    <w:rsid w:val="00075CEC"/>
    <w:rsid w:val="000B7B5A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04A9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07FA1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B166B"/>
    <w:rsid w:val="00A24942"/>
    <w:rsid w:val="00A27CD6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A3519"/>
    <w:rsid w:val="00BE6092"/>
    <w:rsid w:val="00C1370A"/>
    <w:rsid w:val="00C23C00"/>
    <w:rsid w:val="00C33407"/>
    <w:rsid w:val="00C37CD2"/>
    <w:rsid w:val="00C527C7"/>
    <w:rsid w:val="00C606B9"/>
    <w:rsid w:val="00C65401"/>
    <w:rsid w:val="00CB6204"/>
    <w:rsid w:val="00CC527A"/>
    <w:rsid w:val="00D0239D"/>
    <w:rsid w:val="00D74F94"/>
    <w:rsid w:val="00DD3323"/>
    <w:rsid w:val="00DD482A"/>
    <w:rsid w:val="00DE0396"/>
    <w:rsid w:val="00DE0405"/>
    <w:rsid w:val="00DE252B"/>
    <w:rsid w:val="00E37A20"/>
    <w:rsid w:val="00E42CF5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646014F"/>
  <w15:chartTrackingRefBased/>
  <w15:docId w15:val="{D5191A1C-9F00-4500-9BA5-2E72DCD4D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214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cp:lastModifiedBy>Katarzyna Nokielska</cp:lastModifiedBy>
  <cp:revision>2</cp:revision>
  <cp:lastPrinted>2010-01-07T09:39:00Z</cp:lastPrinted>
  <dcterms:created xsi:type="dcterms:W3CDTF">2022-07-20T07:34:00Z</dcterms:created>
  <dcterms:modified xsi:type="dcterms:W3CDTF">2022-07-20T07:34:00Z</dcterms:modified>
</cp:coreProperties>
</file>