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F6461" w14:textId="4F4BC096" w:rsidR="00A02E94" w:rsidRPr="00256F3C" w:rsidRDefault="00FF09D8" w:rsidP="00A02E94">
      <w:pPr>
        <w:spacing w:after="240"/>
        <w:jc w:val="right"/>
      </w:pPr>
      <w:bookmarkStart w:id="0" w:name="_Hlk53520193"/>
      <w:r w:rsidRPr="00256F3C">
        <w:t>Poznań</w:t>
      </w:r>
      <w:r w:rsidR="00A02E94" w:rsidRPr="00256F3C">
        <w:t xml:space="preserve"> dnia: </w:t>
      </w:r>
      <w:r w:rsidRPr="00256F3C">
        <w:t>2022-07-</w:t>
      </w:r>
      <w:r w:rsidR="00F53CB3">
        <w:t>26</w:t>
      </w:r>
    </w:p>
    <w:p w14:paraId="067AC684" w14:textId="77777777" w:rsidR="00A02E94" w:rsidRPr="00256F3C" w:rsidRDefault="00A02E94" w:rsidP="00A02E94">
      <w:pPr>
        <w:spacing w:after="240"/>
      </w:pPr>
    </w:p>
    <w:p w14:paraId="2F1E714C" w14:textId="77777777" w:rsidR="00FF09D8" w:rsidRPr="00256F3C" w:rsidRDefault="00FF09D8" w:rsidP="00A02E94">
      <w:pPr>
        <w:spacing w:after="40"/>
        <w:rPr>
          <w:b/>
          <w:bCs/>
        </w:rPr>
      </w:pPr>
      <w:r w:rsidRPr="00256F3C">
        <w:rPr>
          <w:b/>
          <w:bCs/>
        </w:rPr>
        <w:t>Szpital Wojewódzki w Poznaniu</w:t>
      </w:r>
    </w:p>
    <w:p w14:paraId="3DED450E" w14:textId="77777777" w:rsidR="00A02E94" w:rsidRPr="00256F3C" w:rsidRDefault="00FF09D8" w:rsidP="00A02E94">
      <w:pPr>
        <w:spacing w:after="40"/>
        <w:rPr>
          <w:b/>
          <w:bCs/>
        </w:rPr>
      </w:pPr>
      <w:r w:rsidRPr="00256F3C">
        <w:rPr>
          <w:b/>
          <w:bCs/>
        </w:rPr>
        <w:t>Dział Zamówień Publicznych</w:t>
      </w:r>
    </w:p>
    <w:p w14:paraId="527EF8C3" w14:textId="079A9631" w:rsidR="00A02E94" w:rsidRPr="00256F3C" w:rsidRDefault="00DF65C0" w:rsidP="00A02E94">
      <w:r>
        <w:t xml:space="preserve">ul. </w:t>
      </w:r>
      <w:r w:rsidR="00FF09D8" w:rsidRPr="00256F3C">
        <w:t>Juraszów</w:t>
      </w:r>
      <w:r w:rsidR="00A02E94" w:rsidRPr="00256F3C">
        <w:t xml:space="preserve"> </w:t>
      </w:r>
      <w:r w:rsidR="00FF09D8" w:rsidRPr="00256F3C">
        <w:t>7/19</w:t>
      </w:r>
    </w:p>
    <w:p w14:paraId="6C1A2009" w14:textId="77777777" w:rsidR="00A02E94" w:rsidRPr="00256F3C" w:rsidRDefault="00FF09D8" w:rsidP="00A02E94">
      <w:r w:rsidRPr="00256F3C">
        <w:t>60-479</w:t>
      </w:r>
      <w:r w:rsidR="00A02E94" w:rsidRPr="00256F3C">
        <w:t xml:space="preserve"> </w:t>
      </w:r>
      <w:r w:rsidRPr="00256F3C">
        <w:t>Poznań</w:t>
      </w:r>
    </w:p>
    <w:p w14:paraId="651D8434" w14:textId="77777777" w:rsidR="00A02E94" w:rsidRPr="00256F3C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256F3C">
        <w:rPr>
          <w:b/>
        </w:rPr>
        <w:t>WYKONAWCY</w:t>
      </w:r>
    </w:p>
    <w:p w14:paraId="3865B25B" w14:textId="77777777" w:rsidR="00A02E94" w:rsidRPr="00256F3C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256F3C">
        <w:t>ubiegający się o zamówienie</w:t>
      </w:r>
    </w:p>
    <w:p w14:paraId="30782361" w14:textId="25D464B7" w:rsidR="00A02E94" w:rsidRPr="00256F3C" w:rsidRDefault="00A02E94" w:rsidP="00A02E94">
      <w:pPr>
        <w:pStyle w:val="Nagwek1"/>
        <w:spacing w:before="600"/>
        <w:rPr>
          <w:szCs w:val="24"/>
        </w:rPr>
      </w:pPr>
      <w:r w:rsidRPr="00256F3C">
        <w:rPr>
          <w:szCs w:val="24"/>
        </w:rPr>
        <w:t>ZAWIADOMIENIE</w:t>
      </w:r>
      <w:r w:rsidR="00F53CB3">
        <w:rPr>
          <w:szCs w:val="24"/>
        </w:rPr>
        <w:t xml:space="preserve"> 2</w:t>
      </w:r>
    </w:p>
    <w:p w14:paraId="0BF1FD4F" w14:textId="602886E9" w:rsidR="00A02E94" w:rsidRDefault="00A02E94" w:rsidP="00A02E94">
      <w:pPr>
        <w:spacing w:after="480"/>
        <w:jc w:val="center"/>
        <w:rPr>
          <w:b/>
        </w:rPr>
      </w:pPr>
      <w:r w:rsidRPr="00256F3C">
        <w:rPr>
          <w:b/>
        </w:rPr>
        <w:t>o wyborze najkorzystniejszej oferty</w:t>
      </w:r>
    </w:p>
    <w:p w14:paraId="0DCC8EF6" w14:textId="35012136" w:rsidR="00F53CB3" w:rsidRPr="00256F3C" w:rsidRDefault="00F53CB3" w:rsidP="00A02E94">
      <w:pPr>
        <w:spacing w:after="480"/>
        <w:jc w:val="center"/>
        <w:rPr>
          <w:b/>
        </w:rPr>
      </w:pPr>
      <w:r>
        <w:rPr>
          <w:b/>
        </w:rPr>
        <w:t>(dotyczy zadania nr 1 i 4)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FF09D8" w:rsidRPr="00256F3C" w14:paraId="324B1021" w14:textId="77777777" w:rsidTr="00DC0E03">
        <w:trPr>
          <w:trHeight w:val="638"/>
        </w:trPr>
        <w:tc>
          <w:tcPr>
            <w:tcW w:w="959" w:type="dxa"/>
            <w:hideMark/>
          </w:tcPr>
          <w:p w14:paraId="5D8F7499" w14:textId="77777777" w:rsidR="00FF09D8" w:rsidRPr="00256F3C" w:rsidRDefault="00FF09D8" w:rsidP="00DC0E03">
            <w:pPr>
              <w:spacing w:after="60" w:line="276" w:lineRule="auto"/>
              <w:jc w:val="both"/>
            </w:pPr>
            <w:r w:rsidRPr="00256F3C">
              <w:t>Dotyczy:</w:t>
            </w:r>
          </w:p>
        </w:tc>
        <w:tc>
          <w:tcPr>
            <w:tcW w:w="9261" w:type="dxa"/>
            <w:hideMark/>
          </w:tcPr>
          <w:p w14:paraId="6378F48F" w14:textId="333BA681" w:rsidR="00FF09D8" w:rsidRPr="00256F3C" w:rsidRDefault="00FF09D8" w:rsidP="00DC0E03">
            <w:pPr>
              <w:spacing w:after="60" w:line="276" w:lineRule="auto"/>
              <w:jc w:val="both"/>
            </w:pPr>
            <w:r w:rsidRPr="00256F3C">
              <w:t>postępowania o udzielenie zamówienia publicznego, prowadzonego w trybie Tryb podstawowy bez negocjacji - art. 275 pkt. 1 ustawy Pzp</w:t>
            </w:r>
            <w:r w:rsidRPr="00256F3C">
              <w:rPr>
                <w:b/>
              </w:rPr>
              <w:t xml:space="preserve"> </w:t>
            </w:r>
            <w:r w:rsidRPr="00256F3C">
              <w:rPr>
                <w:bCs/>
              </w:rPr>
              <w:t>na</w:t>
            </w:r>
            <w:r w:rsidRPr="00256F3C">
              <w:rPr>
                <w:b/>
              </w:rPr>
              <w:t xml:space="preserve"> </w:t>
            </w:r>
            <w:r w:rsidRPr="00256F3C">
              <w:rPr>
                <w:bCs/>
              </w:rPr>
              <w:t>”</w:t>
            </w:r>
            <w:r w:rsidRPr="00256F3C">
              <w:rPr>
                <w:b/>
                <w:bCs/>
              </w:rPr>
              <w:t xml:space="preserve">Sukcesywna dostawa worków foliowych oraz worków na zwłoki na potrzeby Szpitala Wojewódzkiego </w:t>
            </w:r>
            <w:r w:rsidR="00DF65C0">
              <w:rPr>
                <w:b/>
                <w:bCs/>
              </w:rPr>
              <w:br/>
            </w:r>
            <w:r w:rsidRPr="00256F3C">
              <w:rPr>
                <w:b/>
                <w:bCs/>
              </w:rPr>
              <w:t>w Poznaniu</w:t>
            </w:r>
            <w:r w:rsidRPr="00256F3C">
              <w:rPr>
                <w:bCs/>
              </w:rPr>
              <w:t>”</w:t>
            </w:r>
            <w:r w:rsidRPr="00256F3C">
              <w:rPr>
                <w:b/>
              </w:rPr>
              <w:t xml:space="preserve"> </w:t>
            </w:r>
            <w:r w:rsidRPr="00256F3C">
              <w:rPr>
                <w:bCs/>
              </w:rPr>
              <w:t>– znak sprawy</w:t>
            </w:r>
            <w:r w:rsidRPr="00256F3C">
              <w:rPr>
                <w:b/>
              </w:rPr>
              <w:t xml:space="preserve"> SZW/DZP/19/2022</w:t>
            </w:r>
          </w:p>
        </w:tc>
      </w:tr>
    </w:tbl>
    <w:p w14:paraId="04B69756" w14:textId="5810427A" w:rsidR="00A02E94" w:rsidRPr="00256F3C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256F3C">
        <w:t xml:space="preserve">Zamawiający, działając na podstawie art. 253 ust. 1 </w:t>
      </w:r>
      <w:r w:rsidR="00F53CB3">
        <w:t xml:space="preserve">w oparciu o art. 263 </w:t>
      </w:r>
      <w:r w:rsidRPr="00256F3C">
        <w:t xml:space="preserve">ustawy z dnia 11 września 2019r. Prawo zamówień publicznych </w:t>
      </w:r>
      <w:r w:rsidR="00FF09D8" w:rsidRPr="00256F3C">
        <w:t>(t.j. Dz.U. z 2021r. poz. 1129 z późn. zm.)</w:t>
      </w:r>
      <w:r w:rsidRPr="00256F3C">
        <w:t>, zwanej dalej „ustawą Pzp”,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FF09D8" w:rsidRPr="00256F3C" w14:paraId="407B1ED2" w14:textId="77777777" w:rsidTr="0069022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86D72" w14:textId="77777777" w:rsidR="00FF09D8" w:rsidRPr="00690226" w:rsidRDefault="00FF09D8" w:rsidP="00DC0E03">
            <w:pPr>
              <w:spacing w:before="120" w:after="240"/>
              <w:jc w:val="both"/>
              <w:rPr>
                <w:u w:val="single"/>
              </w:rPr>
            </w:pPr>
            <w:r w:rsidRPr="00690226">
              <w:rPr>
                <w:b/>
                <w:bCs/>
                <w:u w:val="single"/>
              </w:rPr>
              <w:t>Zadanie nr 1</w:t>
            </w:r>
            <w:r w:rsidRPr="00690226">
              <w:rPr>
                <w:u w:val="single"/>
              </w:rPr>
              <w:t>: Worki na odpady komunalne</w:t>
            </w:r>
          </w:p>
          <w:p w14:paraId="4A6DC013" w14:textId="77777777" w:rsidR="00690226" w:rsidRPr="00256F3C" w:rsidRDefault="00690226" w:rsidP="00690226">
            <w:pPr>
              <w:spacing w:before="60" w:after="40"/>
              <w:jc w:val="both"/>
              <w:rPr>
                <w:b/>
              </w:rPr>
            </w:pPr>
            <w:proofErr w:type="spellStart"/>
            <w:r w:rsidRPr="00256F3C">
              <w:rPr>
                <w:b/>
              </w:rPr>
              <w:t>Helplast</w:t>
            </w:r>
            <w:proofErr w:type="spellEnd"/>
            <w:r w:rsidRPr="00256F3C">
              <w:rPr>
                <w:b/>
              </w:rPr>
              <w:t xml:space="preserve"> Bis Joanna </w:t>
            </w:r>
            <w:proofErr w:type="spellStart"/>
            <w:r w:rsidRPr="00256F3C">
              <w:rPr>
                <w:b/>
              </w:rPr>
              <w:t>Hadasik</w:t>
            </w:r>
            <w:proofErr w:type="spellEnd"/>
          </w:p>
          <w:p w14:paraId="6F6E67F3" w14:textId="77777777" w:rsidR="00690226" w:rsidRPr="00256F3C" w:rsidRDefault="00690226" w:rsidP="00690226">
            <w:pPr>
              <w:jc w:val="both"/>
              <w:rPr>
                <w:bCs/>
              </w:rPr>
            </w:pPr>
            <w:r w:rsidRPr="00256F3C">
              <w:rPr>
                <w:bCs/>
              </w:rPr>
              <w:t>ul. Gliwicka 42 /a</w:t>
            </w:r>
          </w:p>
          <w:p w14:paraId="7996C751" w14:textId="77777777" w:rsidR="00690226" w:rsidRPr="00256F3C" w:rsidRDefault="00690226" w:rsidP="00690226">
            <w:pPr>
              <w:spacing w:after="120"/>
              <w:jc w:val="both"/>
              <w:rPr>
                <w:bCs/>
              </w:rPr>
            </w:pPr>
            <w:r w:rsidRPr="00256F3C">
              <w:rPr>
                <w:bCs/>
              </w:rPr>
              <w:t xml:space="preserve">43-180 </w:t>
            </w:r>
            <w:proofErr w:type="spellStart"/>
            <w:r w:rsidRPr="00256F3C">
              <w:rPr>
                <w:bCs/>
              </w:rPr>
              <w:t>Orzesze</w:t>
            </w:r>
            <w:proofErr w:type="spellEnd"/>
          </w:p>
          <w:p w14:paraId="286959F3" w14:textId="73C36635" w:rsidR="00690226" w:rsidRPr="00256F3C" w:rsidRDefault="00690226" w:rsidP="00690226">
            <w:pPr>
              <w:jc w:val="both"/>
              <w:rPr>
                <w:bCs/>
              </w:rPr>
            </w:pPr>
            <w:r w:rsidRPr="00256F3C">
              <w:t xml:space="preserve">za cenę brutto </w:t>
            </w:r>
            <w:r w:rsidRPr="00690226">
              <w:rPr>
                <w:b/>
                <w:bCs/>
              </w:rPr>
              <w:t>292 641,60</w:t>
            </w:r>
            <w:r w:rsidRPr="00256F3C">
              <w:rPr>
                <w:b/>
              </w:rPr>
              <w:t xml:space="preserve"> zł</w:t>
            </w:r>
            <w:r w:rsidRPr="00256F3C">
              <w:rPr>
                <w:bCs/>
              </w:rPr>
              <w:t>.</w:t>
            </w:r>
          </w:p>
          <w:p w14:paraId="6CAC8BED" w14:textId="77777777" w:rsidR="00690226" w:rsidRPr="00256F3C" w:rsidRDefault="00690226" w:rsidP="00690226">
            <w:pPr>
              <w:spacing w:before="120" w:line="276" w:lineRule="auto"/>
              <w:jc w:val="both"/>
              <w:rPr>
                <w:color w:val="000000"/>
              </w:rPr>
            </w:pPr>
            <w:r w:rsidRPr="00256F3C">
              <w:rPr>
                <w:b/>
                <w:bCs/>
                <w:color w:val="000000"/>
              </w:rPr>
              <w:t>Uzasadnienie wyboru</w:t>
            </w:r>
            <w:r w:rsidRPr="00256F3C">
              <w:rPr>
                <w:color w:val="000000"/>
              </w:rPr>
              <w:t>:</w:t>
            </w:r>
          </w:p>
          <w:p w14:paraId="3280FC55" w14:textId="70790971" w:rsidR="00690226" w:rsidRPr="00256F3C" w:rsidRDefault="00690226" w:rsidP="00690226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256F3C">
              <w:t xml:space="preserve">Oferta otrzymała największą ilość punktów - łącznie 100,00 - w oparciu o określone </w:t>
            </w:r>
            <w:r>
              <w:br/>
            </w:r>
            <w:r w:rsidRPr="00256F3C">
              <w:t>przez Zamawiającego w SWZ kryteria oceny ofert tj. przyznano: cena oferty brutto - 100,00 pkt.</w:t>
            </w:r>
            <w:r>
              <w:t xml:space="preserve"> spośród ofert podlegających ocenie.</w:t>
            </w:r>
            <w:r w:rsidRPr="00256F3C">
              <w:t xml:space="preserve"> </w:t>
            </w:r>
          </w:p>
          <w:p w14:paraId="63B20BCA" w14:textId="195D1ED3" w:rsidR="00FF09D8" w:rsidRPr="00256F3C" w:rsidRDefault="00690226" w:rsidP="00690226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256F3C">
              <w:t>Oferta spełnia wszystkie wymagania formalno - prawne i jest zgodna z zapisami SWZ.</w:t>
            </w:r>
          </w:p>
        </w:tc>
      </w:tr>
    </w:tbl>
    <w:p w14:paraId="4CF03015" w14:textId="77777777" w:rsidR="00A02E94" w:rsidRPr="00256F3C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256F3C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118"/>
        <w:gridCol w:w="1418"/>
      </w:tblGrid>
      <w:tr w:rsidR="00A02E94" w14:paraId="0302ACDA" w14:textId="77777777" w:rsidTr="0069022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5717FF4" w14:textId="77777777" w:rsidR="00A02E94" w:rsidRPr="00256F3C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6F3C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E4683D0" w14:textId="77777777" w:rsidR="00A02E94" w:rsidRPr="00256F3C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256F3C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23BAA0A" w14:textId="77777777" w:rsidR="00A02E94" w:rsidRPr="00256F3C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6F3C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F7158D" w14:textId="77777777" w:rsidR="00A02E94" w:rsidRPr="00256F3C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6F3C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F09D8" w14:paraId="1FEC5FA6" w14:textId="77777777" w:rsidTr="0069022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DC685" w14:textId="77777777" w:rsidR="00FF09D8" w:rsidRPr="00256F3C" w:rsidRDefault="00FF09D8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1 - Worki na odpady komunalne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58CF2" w14:textId="77777777" w:rsidR="00FF09D8" w:rsidRPr="00256F3C" w:rsidRDefault="00FF09D8" w:rsidP="00DC0E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56F3C">
              <w:rPr>
                <w:b/>
                <w:bCs/>
                <w:sz w:val="20"/>
                <w:szCs w:val="20"/>
              </w:rPr>
              <w:t>Helplast</w:t>
            </w:r>
            <w:proofErr w:type="spellEnd"/>
            <w:r w:rsidRPr="00256F3C">
              <w:rPr>
                <w:b/>
                <w:bCs/>
                <w:sz w:val="20"/>
                <w:szCs w:val="20"/>
              </w:rPr>
              <w:t xml:space="preserve"> Bis Joanna </w:t>
            </w:r>
            <w:proofErr w:type="spellStart"/>
            <w:r w:rsidRPr="00256F3C">
              <w:rPr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331D0C56" w14:textId="77777777" w:rsidR="00FF09D8" w:rsidRPr="00256F3C" w:rsidRDefault="00FF09D8" w:rsidP="00DC0E03">
            <w:pPr>
              <w:rPr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ul. Gliwicka 42/a</w:t>
            </w:r>
          </w:p>
          <w:p w14:paraId="7C6F12B5" w14:textId="77777777" w:rsidR="00FF09D8" w:rsidRPr="00256F3C" w:rsidRDefault="00FF09D8" w:rsidP="00DC0E03">
            <w:pPr>
              <w:spacing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lastRenderedPageBreak/>
              <w:t xml:space="preserve">43-180 </w:t>
            </w:r>
            <w:proofErr w:type="spellStart"/>
            <w:r w:rsidRPr="00256F3C">
              <w:rPr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DB74B" w14:textId="188B2194" w:rsidR="00FF09D8" w:rsidRPr="00256F3C" w:rsidRDefault="00DF65C0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FF09D8" w:rsidRPr="00256F3C">
              <w:rPr>
                <w:sz w:val="20"/>
                <w:szCs w:val="20"/>
              </w:rPr>
              <w:t xml:space="preserve">1 - Cena oferty (brutto) </w:t>
            </w:r>
            <w:r w:rsidR="00690226">
              <w:rPr>
                <w:sz w:val="20"/>
                <w:szCs w:val="20"/>
              </w:rPr>
              <w:t>–</w:t>
            </w:r>
            <w:r w:rsidR="00FF09D8" w:rsidRPr="00256F3C">
              <w:rPr>
                <w:sz w:val="20"/>
                <w:szCs w:val="20"/>
              </w:rPr>
              <w:t xml:space="preserve"> </w:t>
            </w:r>
            <w:r w:rsidR="00690226">
              <w:rPr>
                <w:sz w:val="20"/>
                <w:szCs w:val="20"/>
              </w:rPr>
              <w:t>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96BC" w14:textId="7386E1A3" w:rsidR="00FF09D8" w:rsidRPr="00256F3C" w:rsidRDefault="00FF09D8" w:rsidP="00DC0E03">
            <w:pPr>
              <w:jc w:val="center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 xml:space="preserve"> </w:t>
            </w:r>
            <w:r w:rsidR="00690226">
              <w:rPr>
                <w:sz w:val="20"/>
                <w:szCs w:val="20"/>
              </w:rPr>
              <w:t>100,00</w:t>
            </w:r>
          </w:p>
        </w:tc>
      </w:tr>
      <w:tr w:rsidR="00690226" w14:paraId="6F1F6959" w14:textId="77777777" w:rsidTr="0069022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E235E" w14:textId="77777777" w:rsidR="00690226" w:rsidRPr="00256F3C" w:rsidRDefault="00690226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1 - Worki na odpady komunalne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B29B" w14:textId="57A52870" w:rsidR="00690226" w:rsidRPr="00256F3C" w:rsidRDefault="00690226" w:rsidP="00DC0E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6F3C">
              <w:rPr>
                <w:b/>
                <w:bCs/>
                <w:sz w:val="20"/>
                <w:szCs w:val="20"/>
              </w:rPr>
              <w:t>NAFOL</w:t>
            </w:r>
            <w:r>
              <w:rPr>
                <w:b/>
                <w:bCs/>
                <w:sz w:val="20"/>
                <w:szCs w:val="20"/>
              </w:rPr>
              <w:t xml:space="preserve"> Dariusz Janiak</w:t>
            </w:r>
          </w:p>
          <w:p w14:paraId="03B3958A" w14:textId="0320E72D" w:rsidR="00690226" w:rsidRPr="00256F3C" w:rsidRDefault="00690226" w:rsidP="00DC0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</w:t>
            </w:r>
            <w:r w:rsidRPr="00256F3C">
              <w:rPr>
                <w:sz w:val="20"/>
                <w:szCs w:val="20"/>
              </w:rPr>
              <w:t>iejska 15</w:t>
            </w:r>
          </w:p>
          <w:p w14:paraId="1B7C8F93" w14:textId="77777777" w:rsidR="00690226" w:rsidRPr="00256F3C" w:rsidRDefault="00690226" w:rsidP="00DC0E03">
            <w:pPr>
              <w:spacing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62-580 Grodziec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FB91" w14:textId="77777777" w:rsidR="00690226" w:rsidRDefault="00690226" w:rsidP="00DC0E0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CB6E296" w14:textId="5531E278" w:rsidR="00690226" w:rsidRPr="00256F3C" w:rsidRDefault="00690226" w:rsidP="00DC0E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ocenie.</w:t>
            </w:r>
          </w:p>
        </w:tc>
      </w:tr>
    </w:tbl>
    <w:p w14:paraId="0913DAD3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59BE8793" w14:textId="4DCBE7EB" w:rsidR="00A02E94" w:rsidRPr="00256F3C" w:rsidRDefault="00A02E94" w:rsidP="00A02E94">
      <w:pPr>
        <w:spacing w:after="120"/>
        <w:jc w:val="both"/>
        <w:rPr>
          <w:color w:val="000000"/>
        </w:rPr>
      </w:pPr>
      <w:r w:rsidRPr="00256F3C">
        <w:rPr>
          <w:color w:val="000000"/>
        </w:rPr>
        <w:t xml:space="preserve">Informacja o </w:t>
      </w:r>
      <w:r w:rsidR="001C498F">
        <w:rPr>
          <w:color w:val="000000"/>
        </w:rPr>
        <w:t>W</w:t>
      </w:r>
      <w:r w:rsidRPr="00256F3C">
        <w:rPr>
          <w:color w:val="000000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6991078E" w14:textId="77777777" w:rsidTr="009C036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D63F1B5" w14:textId="77777777" w:rsidR="00A02E94" w:rsidRPr="00256F3C" w:rsidRDefault="00A02E94" w:rsidP="005C35EA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256F3C">
              <w:rPr>
                <w:b/>
                <w:sz w:val="20"/>
                <w:szCs w:val="20"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E3CAEC0" w14:textId="77777777" w:rsidR="00A02E94" w:rsidRPr="00256F3C" w:rsidRDefault="00A02E94" w:rsidP="005C35EA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256F3C">
              <w:rPr>
                <w:b/>
                <w:sz w:val="20"/>
                <w:szCs w:val="20"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90901A5" w14:textId="77777777" w:rsidR="00A02E94" w:rsidRPr="00256F3C" w:rsidRDefault="00A02E94" w:rsidP="005C35EA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256F3C">
              <w:rPr>
                <w:b/>
                <w:sz w:val="20"/>
                <w:szCs w:val="20"/>
              </w:rPr>
              <w:t>Uzasadnienie odrzucenia oferty</w:t>
            </w:r>
          </w:p>
        </w:tc>
      </w:tr>
      <w:tr w:rsidR="00A02E94" w14:paraId="5510077B" w14:textId="77777777" w:rsidTr="009C036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BDBD316" w14:textId="77777777" w:rsidR="00A02E94" w:rsidRDefault="00A02E94" w:rsidP="005C35EA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B3DE08A" w14:textId="77777777" w:rsidR="00A02E94" w:rsidRDefault="00A02E94" w:rsidP="005C35EA">
            <w:pPr>
              <w:spacing w:before="60" w:after="40"/>
              <w:rPr>
                <w:rFonts w:ascii="Arial" w:hAnsi="Arial" w:cs="Arial"/>
                <w:b/>
                <w:bCs/>
              </w:rPr>
            </w:pPr>
          </w:p>
          <w:p w14:paraId="4FDBD730" w14:textId="77777777" w:rsidR="00A02E94" w:rsidRDefault="00A02E94" w:rsidP="005C3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3FDB2A19" w14:textId="77777777" w:rsidR="00A02E94" w:rsidRDefault="00A02E94" w:rsidP="005C35EA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156D54" w14:textId="36CB43BD" w:rsidR="00A02E94" w:rsidRDefault="00A02E94" w:rsidP="00256F3C">
            <w:pPr>
              <w:spacing w:before="60" w:after="40"/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</w:t>
            </w:r>
          </w:p>
        </w:tc>
      </w:tr>
    </w:tbl>
    <w:p w14:paraId="39052DA1" w14:textId="1A66F946" w:rsidR="009C036B" w:rsidRDefault="009C036B" w:rsidP="009C036B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4</w:t>
      </w:r>
      <w:r>
        <w:rPr>
          <w:bCs/>
          <w:sz w:val="22"/>
          <w:szCs w:val="22"/>
        </w:rPr>
        <w:t xml:space="preserve"> (</w:t>
      </w:r>
      <w:r>
        <w:rPr>
          <w:bCs/>
          <w:sz w:val="22"/>
          <w:szCs w:val="22"/>
        </w:rPr>
        <w:t>Worki na zwłoki</w:t>
      </w:r>
      <w:r>
        <w:rPr>
          <w:bCs/>
          <w:sz w:val="22"/>
          <w:szCs w:val="22"/>
        </w:rPr>
        <w:t xml:space="preserve">) ze względu na fakt, </w:t>
      </w:r>
      <w:r>
        <w:rPr>
          <w:bCs/>
          <w:sz w:val="22"/>
          <w:szCs w:val="22"/>
        </w:rPr>
        <w:br/>
        <w:t xml:space="preserve">iż cena lub koszt najkorzystniejszej oferty lub oferta z najniższą ceną przewyższa kwotę, którą </w:t>
      </w:r>
      <w:r>
        <w:rPr>
          <w:bCs/>
          <w:sz w:val="22"/>
          <w:szCs w:val="22"/>
        </w:rPr>
        <w:t>Z</w:t>
      </w:r>
      <w:r>
        <w:rPr>
          <w:bCs/>
          <w:sz w:val="22"/>
          <w:szCs w:val="22"/>
        </w:rPr>
        <w:t>amawiający zamierza przeznaczyć na sfinansowanie zamówienia.</w:t>
      </w:r>
    </w:p>
    <w:p w14:paraId="251CD789" w14:textId="77777777" w:rsidR="008B5C26" w:rsidRDefault="008B5C26" w:rsidP="00A02E94">
      <w:pPr>
        <w:spacing w:after="40" w:line="276" w:lineRule="auto"/>
        <w:jc w:val="both"/>
      </w:pPr>
    </w:p>
    <w:p w14:paraId="3EA065A9" w14:textId="77777777" w:rsidR="008B5C26" w:rsidRDefault="008B5C26" w:rsidP="00A02E94">
      <w:pPr>
        <w:spacing w:after="40" w:line="276" w:lineRule="auto"/>
        <w:jc w:val="both"/>
      </w:pPr>
    </w:p>
    <w:p w14:paraId="7358BD0E" w14:textId="5E8565D4" w:rsidR="00A02E94" w:rsidRPr="009C036B" w:rsidRDefault="00A02E94" w:rsidP="008B5C26">
      <w:pPr>
        <w:spacing w:before="120" w:after="240"/>
        <w:jc w:val="both"/>
        <w:rPr>
          <w:sz w:val="22"/>
          <w:szCs w:val="22"/>
        </w:rPr>
      </w:pPr>
      <w:r w:rsidRPr="009C036B">
        <w:rPr>
          <w:sz w:val="22"/>
          <w:szCs w:val="22"/>
        </w:rPr>
        <w:t>Informacja o terminie zawarcia umowy:</w:t>
      </w:r>
    </w:p>
    <w:p w14:paraId="2E59AD4F" w14:textId="77777777" w:rsidR="00A02E94" w:rsidRPr="009C036B" w:rsidRDefault="00A02E94" w:rsidP="008B5C26">
      <w:pPr>
        <w:spacing w:before="120" w:after="240"/>
        <w:jc w:val="both"/>
        <w:rPr>
          <w:sz w:val="22"/>
          <w:szCs w:val="22"/>
        </w:rPr>
      </w:pPr>
      <w:r w:rsidRPr="009C036B">
        <w:rPr>
          <w:sz w:val="22"/>
          <w:szCs w:val="22"/>
        </w:rPr>
        <w:t xml:space="preserve">Umowa w sprawie zamówienia publicznego, zgodnie z art. 308 ust. 2 ustawy Pzp, zostanie zawarta, z uwzględnieniem art. 577 ustawy Pzp, w terminie </w:t>
      </w:r>
      <w:r w:rsidR="00FF09D8" w:rsidRPr="009C036B">
        <w:rPr>
          <w:sz w:val="22"/>
          <w:szCs w:val="22"/>
        </w:rPr>
        <w:t>nie krótszym niż 5 dni od dnia przesłania niniejszego zawiadomienia o wyborze najkorzystniejszej oferty.</w:t>
      </w:r>
    </w:p>
    <w:p w14:paraId="415A86D7" w14:textId="77777777" w:rsidR="00A02E94" w:rsidRPr="009C036B" w:rsidRDefault="00A02E94" w:rsidP="008B5C26">
      <w:pPr>
        <w:spacing w:before="120" w:after="240"/>
        <w:jc w:val="both"/>
        <w:rPr>
          <w:sz w:val="22"/>
          <w:szCs w:val="22"/>
        </w:rPr>
      </w:pPr>
      <w:r w:rsidRPr="009C036B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48F3C976" w14:textId="77777777" w:rsidR="00A02E94" w:rsidRPr="00256F3C" w:rsidRDefault="00A02E94" w:rsidP="00A02E94">
      <w:pPr>
        <w:spacing w:line="360" w:lineRule="auto"/>
        <w:jc w:val="both"/>
        <w:rPr>
          <w:bCs/>
        </w:rPr>
      </w:pPr>
    </w:p>
    <w:p w14:paraId="04F8E98E" w14:textId="77777777" w:rsidR="008B5C26" w:rsidRDefault="008B5C26" w:rsidP="00A02E94">
      <w:pPr>
        <w:spacing w:after="480" w:line="360" w:lineRule="auto"/>
        <w:ind w:left="3119" w:firstLine="425"/>
        <w:jc w:val="right"/>
        <w:rPr>
          <w:i/>
        </w:rPr>
      </w:pPr>
    </w:p>
    <w:bookmarkEnd w:id="0"/>
    <w:p w14:paraId="6D131318" w14:textId="77777777" w:rsidR="00184F08" w:rsidRDefault="00184F08" w:rsidP="00184F0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FD079A1" w14:textId="77777777" w:rsidR="00184F08" w:rsidRDefault="00184F08" w:rsidP="00184F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BD6DD58" w14:textId="77777777" w:rsidR="00184F08" w:rsidRDefault="00184F08" w:rsidP="00184F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CF65A3B" w14:textId="77777777" w:rsidR="00184F08" w:rsidRDefault="00184F08" w:rsidP="00184F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6036D514" w14:textId="77777777" w:rsidR="008642B3" w:rsidRPr="00256F3C" w:rsidRDefault="008642B3" w:rsidP="00A02E94"/>
    <w:sectPr w:rsidR="008642B3" w:rsidRPr="00256F3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487C7" w14:textId="77777777" w:rsidR="009868DC" w:rsidRDefault="009868DC">
      <w:r>
        <w:separator/>
      </w:r>
    </w:p>
  </w:endnote>
  <w:endnote w:type="continuationSeparator" w:id="0">
    <w:p w14:paraId="0B971225" w14:textId="77777777" w:rsidR="009868DC" w:rsidRDefault="00986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B5E9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2EA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4C966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93311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7EEF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6CAE5" w14:textId="77777777" w:rsidR="009868DC" w:rsidRDefault="009868DC">
      <w:r>
        <w:separator/>
      </w:r>
    </w:p>
  </w:footnote>
  <w:footnote w:type="continuationSeparator" w:id="0">
    <w:p w14:paraId="6A1DDF33" w14:textId="77777777" w:rsidR="009868DC" w:rsidRDefault="00986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04CE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A15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D77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F68"/>
    <w:rsid w:val="00022322"/>
    <w:rsid w:val="00042497"/>
    <w:rsid w:val="000C1E6F"/>
    <w:rsid w:val="000E4E56"/>
    <w:rsid w:val="00184F08"/>
    <w:rsid w:val="0019171E"/>
    <w:rsid w:val="001A1468"/>
    <w:rsid w:val="001B7815"/>
    <w:rsid w:val="001C498F"/>
    <w:rsid w:val="00211A34"/>
    <w:rsid w:val="00256F3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90226"/>
    <w:rsid w:val="006E3089"/>
    <w:rsid w:val="00712C39"/>
    <w:rsid w:val="00742F68"/>
    <w:rsid w:val="00756CDA"/>
    <w:rsid w:val="007E2ACC"/>
    <w:rsid w:val="007E68C5"/>
    <w:rsid w:val="00832144"/>
    <w:rsid w:val="008567C7"/>
    <w:rsid w:val="008642B3"/>
    <w:rsid w:val="008A6C10"/>
    <w:rsid w:val="008B5C26"/>
    <w:rsid w:val="008E5102"/>
    <w:rsid w:val="00915B9E"/>
    <w:rsid w:val="00952256"/>
    <w:rsid w:val="0097748A"/>
    <w:rsid w:val="009868DC"/>
    <w:rsid w:val="009C036B"/>
    <w:rsid w:val="009F0E5C"/>
    <w:rsid w:val="00A029B8"/>
    <w:rsid w:val="00A02E94"/>
    <w:rsid w:val="00A91321"/>
    <w:rsid w:val="00AA02AC"/>
    <w:rsid w:val="00B32D12"/>
    <w:rsid w:val="00B464D3"/>
    <w:rsid w:val="00B7720E"/>
    <w:rsid w:val="00B8185B"/>
    <w:rsid w:val="00BC6F7F"/>
    <w:rsid w:val="00BD2174"/>
    <w:rsid w:val="00C423DD"/>
    <w:rsid w:val="00C60D7B"/>
    <w:rsid w:val="00C65E53"/>
    <w:rsid w:val="00C71D10"/>
    <w:rsid w:val="00CA0B33"/>
    <w:rsid w:val="00CA3511"/>
    <w:rsid w:val="00D01E5B"/>
    <w:rsid w:val="00D04203"/>
    <w:rsid w:val="00D26ED6"/>
    <w:rsid w:val="00D42C90"/>
    <w:rsid w:val="00D8427E"/>
    <w:rsid w:val="00DF65C0"/>
    <w:rsid w:val="00E30B2D"/>
    <w:rsid w:val="00E62859"/>
    <w:rsid w:val="00E85D70"/>
    <w:rsid w:val="00F33C66"/>
    <w:rsid w:val="00F53CB3"/>
    <w:rsid w:val="00F83783"/>
    <w:rsid w:val="00F960D7"/>
    <w:rsid w:val="00FB7F50"/>
    <w:rsid w:val="00FF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632240"/>
  <w15:chartTrackingRefBased/>
  <w15:docId w15:val="{6210D9B1-EB12-4AE7-910B-4702662D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2022-07-07T09:32:00Z</cp:lastPrinted>
  <dcterms:created xsi:type="dcterms:W3CDTF">2022-07-26T10:11:00Z</dcterms:created>
  <dcterms:modified xsi:type="dcterms:W3CDTF">2022-07-26T10:32:00Z</dcterms:modified>
</cp:coreProperties>
</file>