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100ADA" w:rsidRPr="00100ADA">
        <w:rPr>
          <w:b/>
        </w:rPr>
        <w:t>NZ/52/D/P/A/2022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7328EE">
        <w:t>Dz. U. z 2021 r. poz. 1</w:t>
      </w:r>
      <w:r w:rsidR="00DA1C09">
        <w:t>1</w:t>
      </w:r>
      <w:r w:rsidR="007328EE">
        <w:t>2</w:t>
      </w:r>
      <w:r w:rsidR="00DA1C09">
        <w:t xml:space="preserve">9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100ADA" w:rsidRPr="00100ADA">
        <w:rPr>
          <w:rFonts w:ascii="Arial Narrow" w:hAnsi="Arial Narrow"/>
          <w:b/>
        </w:rPr>
        <w:t>Dostawy odzieży medycznej i obuwia operacyjnego w 2 zadaniach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74CE" w:rsidRDefault="003D74CE" w:rsidP="0038231F">
      <w:pPr>
        <w:spacing w:after="0" w:line="240" w:lineRule="auto"/>
      </w:pPr>
      <w:r>
        <w:separator/>
      </w:r>
    </w:p>
  </w:endnote>
  <w:endnote w:type="continuationSeparator" w:id="0">
    <w:p w:rsidR="003D74CE" w:rsidRDefault="003D74C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ADA" w:rsidRDefault="00100AD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00AD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00AD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ADA" w:rsidRDefault="00100AD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74CE" w:rsidRDefault="003D74CE" w:rsidP="0038231F">
      <w:pPr>
        <w:spacing w:after="0" w:line="240" w:lineRule="auto"/>
      </w:pPr>
      <w:r>
        <w:separator/>
      </w:r>
    </w:p>
  </w:footnote>
  <w:footnote w:type="continuationSeparator" w:id="0">
    <w:p w:rsidR="003D74CE" w:rsidRDefault="003D74C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ADA" w:rsidRDefault="00100AD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ADA" w:rsidRDefault="00100AD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ADA" w:rsidRDefault="00100AD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revisionView w:markup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74CE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00AD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D74CE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D0C403F-4172-4AE1-9971-C1B27A9C9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CB670D-BFC8-4A8C-8839-73F1D51E0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624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Więcek</dc:creator>
  <cp:keywords/>
  <cp:lastModifiedBy>Alicja Więcek</cp:lastModifiedBy>
  <cp:revision>2</cp:revision>
  <cp:lastPrinted>2016-07-26T10:32:00Z</cp:lastPrinted>
  <dcterms:created xsi:type="dcterms:W3CDTF">2022-07-22T07:50:00Z</dcterms:created>
  <dcterms:modified xsi:type="dcterms:W3CDTF">2022-07-22T07:50:00Z</dcterms:modified>
</cp:coreProperties>
</file>