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249B8" w:rsidRPr="003249B8">
        <w:rPr>
          <w:rFonts w:ascii="Tahoma" w:hAnsi="Tahoma" w:cs="Tahoma"/>
          <w:bCs/>
          <w:sz w:val="20"/>
        </w:rPr>
        <w:t>NZ/52/D/P/A/2022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249B8" w:rsidRPr="003249B8">
        <w:rPr>
          <w:rFonts w:ascii="Tahoma" w:hAnsi="Tahoma" w:cs="Tahoma"/>
          <w:b/>
          <w:bCs/>
          <w:sz w:val="18"/>
        </w:rPr>
        <w:t>Dostawy odzieży medycznej i obuwia operacyjnego w 2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C14D21" w:rsidP="00D3160B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1 Ubrania i fartuchy medyczne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14D21" w:rsidRDefault="00C14D21" w:rsidP="00D3160B">
      <w:pPr>
        <w:spacing w:line="480" w:lineRule="auto"/>
        <w:rPr>
          <w:rFonts w:ascii="Tahoma" w:hAnsi="Tahoma" w:cs="Tahoma"/>
          <w:sz w:val="18"/>
        </w:rPr>
      </w:pPr>
    </w:p>
    <w:p w:rsidR="00C14D21" w:rsidRDefault="00C14D21" w:rsidP="00C14D21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2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operacyjne</w:t>
      </w:r>
    </w:p>
    <w:p w:rsidR="00C14D21" w:rsidRDefault="00C14D21" w:rsidP="00C14D2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C14D21" w:rsidRDefault="00C14D21" w:rsidP="00C14D2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14D21" w:rsidRDefault="00C14D21" w:rsidP="00D3160B">
      <w:pPr>
        <w:spacing w:line="480" w:lineRule="auto"/>
        <w:rPr>
          <w:rFonts w:ascii="Tahoma" w:hAnsi="Tahoma" w:cs="Tahoma"/>
          <w:sz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E318D1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C42" w:rsidRDefault="00010C42">
      <w:r>
        <w:separator/>
      </w:r>
    </w:p>
  </w:endnote>
  <w:endnote w:type="continuationSeparator" w:id="0">
    <w:p w:rsidR="00010C42" w:rsidRDefault="0001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9B8" w:rsidRDefault="003249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9B8" w:rsidRDefault="003249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C42" w:rsidRDefault="00010C42">
      <w:r>
        <w:separator/>
      </w:r>
    </w:p>
  </w:footnote>
  <w:footnote w:type="continuationSeparator" w:id="0">
    <w:p w:rsidR="00010C42" w:rsidRDefault="00010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9B8" w:rsidRDefault="003249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9B8" w:rsidRDefault="003249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C42"/>
    <w:rsid w:val="00010C42"/>
    <w:rsid w:val="00020F7D"/>
    <w:rsid w:val="000867FD"/>
    <w:rsid w:val="00203C73"/>
    <w:rsid w:val="002346CB"/>
    <w:rsid w:val="002827B1"/>
    <w:rsid w:val="003249B8"/>
    <w:rsid w:val="003F5AA9"/>
    <w:rsid w:val="00446A72"/>
    <w:rsid w:val="00460999"/>
    <w:rsid w:val="00606FAB"/>
    <w:rsid w:val="00A02D66"/>
    <w:rsid w:val="00C14D21"/>
    <w:rsid w:val="00C446A2"/>
    <w:rsid w:val="00C8648B"/>
    <w:rsid w:val="00D3160B"/>
    <w:rsid w:val="00E318D1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EA39B-629A-4C3D-A3F5-E9F0B8C4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997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Alicja Więcek</dc:creator>
  <cp:keywords/>
  <dc:description/>
  <cp:lastModifiedBy>Alicja Więcek</cp:lastModifiedBy>
  <cp:revision>4</cp:revision>
  <cp:lastPrinted>2001-01-24T12:21:00Z</cp:lastPrinted>
  <dcterms:created xsi:type="dcterms:W3CDTF">2022-07-25T09:13:00Z</dcterms:created>
  <dcterms:modified xsi:type="dcterms:W3CDTF">2022-07-25T09:16:00Z</dcterms:modified>
</cp:coreProperties>
</file>