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8EDB" w14:textId="77777777" w:rsidR="00025386" w:rsidRPr="004F25DA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4F25DA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421F64" w:rsidRPr="004F25DA">
        <w:rPr>
          <w:rFonts w:ascii="Arial" w:hAnsi="Arial" w:cs="Arial"/>
          <w:bCs/>
          <w:i w:val="0"/>
          <w:sz w:val="18"/>
          <w:szCs w:val="18"/>
        </w:rPr>
        <w:t>3</w:t>
      </w:r>
      <w:r w:rsidR="007666D6" w:rsidRPr="004F25DA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52856404" w14:textId="77777777" w:rsidR="00B62AD0" w:rsidRPr="004F25DA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4F25DA">
        <w:rPr>
          <w:rFonts w:ascii="Arial" w:hAnsi="Arial" w:cs="Arial"/>
          <w:b/>
          <w:sz w:val="18"/>
          <w:szCs w:val="18"/>
        </w:rPr>
        <w:t>Podmiot udostępniający zasoby:</w:t>
      </w:r>
    </w:p>
    <w:p w14:paraId="625ABBFA" w14:textId="77777777" w:rsidR="00B62AD0" w:rsidRPr="004F25DA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4F25DA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4DEA4D72" w14:textId="77777777" w:rsidR="00B62AD0" w:rsidRPr="004F25DA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4F25DA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0A9F046" w14:textId="77777777" w:rsidR="00B62AD0" w:rsidRPr="004F25DA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F25DA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02736974" w14:textId="77777777" w:rsidR="00B62AD0" w:rsidRPr="004F25DA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4F25DA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20A12736" w14:textId="77777777" w:rsidR="00B62AD0" w:rsidRPr="004F25DA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4F25DA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616A1291" w14:textId="77777777" w:rsidR="00B62AD0" w:rsidRPr="004F25DA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4F25DA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4F25DA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4F25DA">
        <w:rPr>
          <w:rFonts w:ascii="Arial" w:hAnsi="Arial" w:cs="Arial"/>
          <w:sz w:val="16"/>
          <w:szCs w:val="16"/>
        </w:rPr>
        <w:t>…</w:t>
      </w:r>
    </w:p>
    <w:p w14:paraId="3D572E40" w14:textId="77777777" w:rsidR="00B62AD0" w:rsidRPr="004F25DA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4F25DA">
        <w:rPr>
          <w:rFonts w:ascii="Arial" w:hAnsi="Arial" w:cs="Arial"/>
          <w:i/>
          <w:sz w:val="10"/>
          <w:szCs w:val="10"/>
        </w:rPr>
        <w:t xml:space="preserve">(imię, nazwisko </w:t>
      </w:r>
      <w:r w:rsidRPr="004F25DA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4F25DA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F25DA" w14:paraId="241DBEC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962477" w14:textId="77777777" w:rsidR="00053927" w:rsidRPr="004F25DA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25DA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F01D38E" w14:textId="77777777" w:rsidR="00053927" w:rsidRPr="004F25D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F25DA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4F25DA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4F25DA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42BFFF4" w14:textId="77777777" w:rsidR="0071340C" w:rsidRPr="004F25D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F25D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4F25DA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4F25DA">
        <w:rPr>
          <w:rFonts w:ascii="Arial" w:hAnsi="Arial" w:cs="Arial"/>
          <w:sz w:val="18"/>
          <w:szCs w:val="18"/>
        </w:rPr>
        <w:t xml:space="preserve"> ustawy </w:t>
      </w:r>
      <w:r w:rsidR="00EF3368" w:rsidRPr="004F25DA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421F64" w:rsidRPr="004F25DA">
        <w:rPr>
          <w:rFonts w:ascii="Arial" w:hAnsi="Arial" w:cs="Arial"/>
          <w:sz w:val="18"/>
          <w:szCs w:val="18"/>
        </w:rPr>
        <w:t>(</w:t>
      </w:r>
      <w:proofErr w:type="spellStart"/>
      <w:r w:rsidR="00421F64" w:rsidRPr="004F25DA">
        <w:rPr>
          <w:rFonts w:ascii="Arial" w:hAnsi="Arial" w:cs="Arial"/>
          <w:sz w:val="18"/>
          <w:szCs w:val="18"/>
        </w:rPr>
        <w:t>t.j</w:t>
      </w:r>
      <w:proofErr w:type="spellEnd"/>
      <w:r w:rsidR="00421F64" w:rsidRPr="004F25DA">
        <w:rPr>
          <w:rFonts w:ascii="Arial" w:hAnsi="Arial" w:cs="Arial"/>
          <w:sz w:val="18"/>
          <w:szCs w:val="18"/>
        </w:rPr>
        <w:t xml:space="preserve">. Dz.U. z 2021r. poz. 1129 z </w:t>
      </w:r>
      <w:proofErr w:type="spellStart"/>
      <w:r w:rsidR="00421F64" w:rsidRPr="004F25DA">
        <w:rPr>
          <w:rFonts w:ascii="Arial" w:hAnsi="Arial" w:cs="Arial"/>
          <w:sz w:val="18"/>
          <w:szCs w:val="18"/>
        </w:rPr>
        <w:t>późn</w:t>
      </w:r>
      <w:proofErr w:type="spellEnd"/>
      <w:r w:rsidR="00421F64" w:rsidRPr="004F25DA">
        <w:rPr>
          <w:rFonts w:ascii="Arial" w:hAnsi="Arial" w:cs="Arial"/>
          <w:sz w:val="18"/>
          <w:szCs w:val="18"/>
        </w:rPr>
        <w:t>. zm.)</w:t>
      </w:r>
      <w:r w:rsidR="00E27ABB"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4F25D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4F25DA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4707078F" w14:textId="77777777" w:rsidR="0071340C" w:rsidRPr="004F25DA" w:rsidRDefault="00421F6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4F25DA">
        <w:rPr>
          <w:rFonts w:ascii="Arial" w:eastAsia="Times New Roman" w:hAnsi="Arial" w:cs="Arial"/>
          <w:b/>
          <w:sz w:val="18"/>
          <w:szCs w:val="18"/>
          <w:lang w:eastAsia="pl-PL"/>
        </w:rPr>
        <w:t>Dostawy endoprotez oraz implantów ortopedycznych ujęte w 3 zadaniach asortymentowych</w:t>
      </w:r>
    </w:p>
    <w:p w14:paraId="73B9E392" w14:textId="77777777" w:rsidR="0071340C" w:rsidRPr="004F25D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421F64" w:rsidRPr="004F25DA">
        <w:rPr>
          <w:rFonts w:ascii="Arial" w:eastAsia="Times New Roman" w:hAnsi="Arial" w:cs="Arial"/>
          <w:b/>
          <w:sz w:val="18"/>
          <w:szCs w:val="18"/>
          <w:lang w:eastAsia="pl-PL"/>
        </w:rPr>
        <w:t>NZ/50/D/P/LW/2022</w:t>
      </w:r>
    </w:p>
    <w:p w14:paraId="3D5C4416" w14:textId="77777777" w:rsidR="00DC652A" w:rsidRPr="004F25D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F25DA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17ACD723" w14:textId="77777777" w:rsidR="00DC652A" w:rsidRPr="004F25D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F25D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5CC616B4" w14:textId="77777777" w:rsidR="0071340C" w:rsidRPr="004F25D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4F25DA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3661F20D" w14:textId="77777777" w:rsidR="0071340C" w:rsidRPr="004F25D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668F9D75" w14:textId="77777777" w:rsidR="0071340C" w:rsidRPr="004F25D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F25DA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2E988F4F" w14:textId="77777777" w:rsidR="0071340C" w:rsidRPr="004F25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F25D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2DBEA291" w14:textId="77777777" w:rsidR="0071340C" w:rsidRPr="004F25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4F25DA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056F587D" w14:textId="77777777" w:rsidR="0071340C" w:rsidRPr="004F25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1BA275A6" w14:textId="77777777" w:rsidR="0071340C" w:rsidRPr="004F25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42882AA9" w14:textId="77777777" w:rsidR="0071340C" w:rsidRPr="004F25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7CD96890" w14:textId="77777777" w:rsidR="0071340C" w:rsidRPr="004F25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B8D4DFB" w14:textId="77777777" w:rsidR="00DC652A" w:rsidRPr="004F25D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4F25D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4F25D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4F25DA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36F55ECA" w14:textId="77777777" w:rsidR="00DC652A" w:rsidRPr="004F25D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4F25DA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4F25DA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4F25DA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4F25DA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4F25DA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F25DA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7E424598" w14:textId="77777777" w:rsidR="0093388F" w:rsidRPr="004F25D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4F25D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4F74CCBB" w14:textId="77777777" w:rsidR="0093388F" w:rsidRPr="004F25D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F25DA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EDF0D28" w14:textId="77777777" w:rsidR="0093388F" w:rsidRPr="004F25D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4F25D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5E088E99" w14:textId="77777777" w:rsidR="00CB29AC" w:rsidRPr="004F25D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F25DA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09535FF9" w14:textId="77777777" w:rsidR="00CB29AC" w:rsidRPr="004F25D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F25D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5E958582" w14:textId="77777777" w:rsidR="00830970" w:rsidRPr="004F25D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4F25DA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4F25DA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292FB2F4" w14:textId="77777777" w:rsidR="00E27ABB" w:rsidRPr="004F25D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F25D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F25DA" w14:paraId="24FFA961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5F1159B" w14:textId="77777777" w:rsidR="00071D4C" w:rsidRPr="004F25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CD6A26B" w14:textId="77777777" w:rsidR="00071D4C" w:rsidRPr="004F25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121A4CF" w14:textId="77777777" w:rsidR="00071D4C" w:rsidRPr="004F25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2BC6D0B" w14:textId="77777777" w:rsidR="00053927" w:rsidRPr="004F25D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4F25DA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51B022A6" w14:textId="77777777" w:rsidR="00053927" w:rsidRPr="004F25D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4F25DA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D2E2A78" w14:textId="77777777" w:rsidR="00071D4C" w:rsidRPr="004F25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1F203A94" w14:textId="77777777" w:rsidR="00071D4C" w:rsidRPr="004F25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273F258" w14:textId="77777777" w:rsidR="00071D4C" w:rsidRPr="004F25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524E4C0" w14:textId="77777777" w:rsidR="00053927" w:rsidRPr="004F25D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4F25DA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136857DE" w14:textId="77777777" w:rsidR="00053927" w:rsidRPr="004F25D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4F25D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4F25D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4F25D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4F25D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4F25D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7F11BDE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F6BEF" w14:textId="77777777" w:rsidR="0076106A" w:rsidRDefault="0076106A" w:rsidP="00025386">
      <w:pPr>
        <w:spacing w:after="0" w:line="240" w:lineRule="auto"/>
      </w:pPr>
      <w:r>
        <w:separator/>
      </w:r>
    </w:p>
  </w:endnote>
  <w:endnote w:type="continuationSeparator" w:id="0">
    <w:p w14:paraId="58CDE4CE" w14:textId="77777777" w:rsidR="0076106A" w:rsidRDefault="007610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2ACC7" w14:textId="77777777" w:rsidR="00421F64" w:rsidRDefault="00421F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AACF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D763BD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99607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C1555B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11967" w14:textId="77777777" w:rsidR="00421F64" w:rsidRDefault="00421F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52799" w14:textId="77777777" w:rsidR="0076106A" w:rsidRDefault="0076106A" w:rsidP="00025386">
      <w:pPr>
        <w:spacing w:after="0" w:line="240" w:lineRule="auto"/>
      </w:pPr>
      <w:r>
        <w:separator/>
      </w:r>
    </w:p>
  </w:footnote>
  <w:footnote w:type="continuationSeparator" w:id="0">
    <w:p w14:paraId="48F31CA0" w14:textId="77777777" w:rsidR="0076106A" w:rsidRDefault="0076106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BD9CD" w14:textId="77777777" w:rsidR="00421F64" w:rsidRDefault="00421F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74626" w14:textId="77777777" w:rsidR="00421F64" w:rsidRDefault="00421F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35940" w14:textId="77777777" w:rsidR="00421F64" w:rsidRDefault="00421F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398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06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21F64"/>
    <w:rsid w:val="004374F2"/>
    <w:rsid w:val="00460705"/>
    <w:rsid w:val="00485239"/>
    <w:rsid w:val="004E27D7"/>
    <w:rsid w:val="004F25DA"/>
    <w:rsid w:val="0055145C"/>
    <w:rsid w:val="005624D8"/>
    <w:rsid w:val="00620476"/>
    <w:rsid w:val="00657A47"/>
    <w:rsid w:val="0071340C"/>
    <w:rsid w:val="00745A44"/>
    <w:rsid w:val="0076106A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91A1C"/>
  <w15:chartTrackingRefBased/>
  <w15:docId w15:val="{D23F7AB6-045C-4513-B595-7954556B8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2022-07-26T09:09:00Z</dcterms:created>
  <dcterms:modified xsi:type="dcterms:W3CDTF">2022-07-26T09:09:00Z</dcterms:modified>
</cp:coreProperties>
</file>