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900D" w14:textId="77777777" w:rsidR="00DA2A7E" w:rsidRPr="003261E7" w:rsidRDefault="00AA2B5C" w:rsidP="003C0F19">
      <w:pPr>
        <w:jc w:val="right"/>
        <w:rPr>
          <w:sz w:val="22"/>
          <w:szCs w:val="22"/>
        </w:rPr>
      </w:pPr>
      <w:r w:rsidRPr="00AA2B5C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AA2B5C">
        <w:rPr>
          <w:sz w:val="22"/>
          <w:szCs w:val="22"/>
        </w:rPr>
        <w:t>2022-07-22</w:t>
      </w:r>
    </w:p>
    <w:p w14:paraId="4E1AFAE9" w14:textId="77777777" w:rsidR="00AA2B5C" w:rsidRPr="00AA2B5C" w:rsidRDefault="00AA2B5C" w:rsidP="003C0F19">
      <w:pPr>
        <w:rPr>
          <w:b/>
          <w:bCs/>
          <w:sz w:val="22"/>
          <w:szCs w:val="22"/>
        </w:rPr>
      </w:pPr>
      <w:r w:rsidRPr="00AA2B5C">
        <w:rPr>
          <w:b/>
          <w:bCs/>
          <w:sz w:val="22"/>
          <w:szCs w:val="22"/>
        </w:rPr>
        <w:t>Szpital Wojewódzki w Poznaniu</w:t>
      </w:r>
    </w:p>
    <w:p w14:paraId="7C18A8FD" w14:textId="77777777" w:rsidR="00DA2A7E" w:rsidRPr="003261E7" w:rsidRDefault="00AA2B5C" w:rsidP="003C0F19">
      <w:pPr>
        <w:rPr>
          <w:b/>
          <w:bCs/>
          <w:sz w:val="22"/>
          <w:szCs w:val="22"/>
        </w:rPr>
      </w:pPr>
      <w:r w:rsidRPr="00AA2B5C">
        <w:rPr>
          <w:b/>
          <w:bCs/>
          <w:sz w:val="22"/>
          <w:szCs w:val="22"/>
        </w:rPr>
        <w:t>Dział Zamówień Publicznych</w:t>
      </w:r>
    </w:p>
    <w:p w14:paraId="5917E4C6" w14:textId="77777777" w:rsidR="00DA2A7E" w:rsidRPr="003261E7" w:rsidRDefault="00AA2B5C" w:rsidP="003C0F19">
      <w:pPr>
        <w:rPr>
          <w:sz w:val="22"/>
          <w:szCs w:val="22"/>
        </w:rPr>
      </w:pPr>
      <w:r w:rsidRPr="00AA2B5C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AA2B5C">
        <w:rPr>
          <w:sz w:val="22"/>
          <w:szCs w:val="22"/>
        </w:rPr>
        <w:t>7/19</w:t>
      </w:r>
    </w:p>
    <w:p w14:paraId="04B06B4E" w14:textId="77777777" w:rsidR="00DA2A7E" w:rsidRPr="003261E7" w:rsidRDefault="00AA2B5C" w:rsidP="003C0F19">
      <w:pPr>
        <w:rPr>
          <w:sz w:val="22"/>
          <w:szCs w:val="22"/>
        </w:rPr>
      </w:pPr>
      <w:r w:rsidRPr="00AA2B5C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AA2B5C">
        <w:rPr>
          <w:sz w:val="22"/>
          <w:szCs w:val="22"/>
        </w:rPr>
        <w:t>Poznań</w:t>
      </w:r>
    </w:p>
    <w:p w14:paraId="6EF891FF" w14:textId="77777777" w:rsidR="003C0F19" w:rsidRDefault="003C0F19" w:rsidP="003C0F1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400A3412" w14:textId="77777777" w:rsidR="003C0F19" w:rsidRDefault="003C0F19" w:rsidP="003C0F1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70E133F8" w14:textId="3C37B43C" w:rsidR="00DA2A7E" w:rsidRPr="003261E7" w:rsidRDefault="00DA2A7E" w:rsidP="003C0F1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A9397C0" w14:textId="627C5AF2" w:rsidR="00DA2A7E" w:rsidRDefault="00DA2A7E" w:rsidP="003C0F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7B9EFE5" w14:textId="1335194F" w:rsidR="003C0F19" w:rsidRDefault="003C0F19" w:rsidP="003C0F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7189B80" w14:textId="77777777" w:rsidR="003C0F19" w:rsidRPr="003261E7" w:rsidRDefault="003C0F19" w:rsidP="003C0F1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B314E88" w14:textId="77777777" w:rsidR="00DA2A7E" w:rsidRPr="003261E7" w:rsidRDefault="00DA2A7E" w:rsidP="003C0F19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D9E9093" w14:textId="0612795C" w:rsidR="00DA2A7E" w:rsidRDefault="00DA2A7E" w:rsidP="003C0F19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0DC67BA4" w14:textId="1282056B" w:rsidR="003C0F19" w:rsidRDefault="003C0F19" w:rsidP="003C0F19">
      <w:pPr>
        <w:jc w:val="center"/>
        <w:rPr>
          <w:b/>
          <w:sz w:val="28"/>
          <w:szCs w:val="24"/>
        </w:rPr>
      </w:pPr>
    </w:p>
    <w:p w14:paraId="21168E40" w14:textId="77777777" w:rsidR="003C0F19" w:rsidRPr="003261E7" w:rsidRDefault="003C0F19" w:rsidP="003C0F19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AA2B5C" w:rsidRPr="003261E7" w14:paraId="08FD7802" w14:textId="77777777" w:rsidTr="004009B5">
        <w:trPr>
          <w:trHeight w:val="638"/>
        </w:trPr>
        <w:tc>
          <w:tcPr>
            <w:tcW w:w="959" w:type="dxa"/>
            <w:shd w:val="clear" w:color="auto" w:fill="auto"/>
          </w:tcPr>
          <w:p w14:paraId="171D10BA" w14:textId="77777777" w:rsidR="00AA2B5C" w:rsidRPr="003261E7" w:rsidRDefault="00AA2B5C" w:rsidP="003C0F19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C97BA8" w14:textId="77777777" w:rsidR="00AA2B5C" w:rsidRDefault="00AA2B5C" w:rsidP="003C0F19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A2B5C">
              <w:rPr>
                <w:sz w:val="22"/>
                <w:szCs w:val="22"/>
              </w:rPr>
              <w:t>podstawowy</w:t>
            </w:r>
            <w:r w:rsidR="003C0F19">
              <w:rPr>
                <w:sz w:val="22"/>
                <w:szCs w:val="22"/>
              </w:rPr>
              <w:t>m</w:t>
            </w:r>
            <w:r w:rsidRPr="00AA2B5C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A2B5C">
              <w:rPr>
                <w:b/>
                <w:bCs/>
                <w:sz w:val="22"/>
                <w:szCs w:val="22"/>
              </w:rPr>
              <w:t>Wykonanie dokumentacji projektowo - kosztorysowej dla zadania pn. ,,Modernizacja instalacji elektroenergetycznej dla Szpitala Wojewódzkiego w Poznaniu przy ul. Juraszów 7/19, 60-479 Poznań"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A2B5C">
              <w:rPr>
                <w:b/>
                <w:sz w:val="22"/>
                <w:szCs w:val="22"/>
              </w:rPr>
              <w:t>SZW/DZP/24/2022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5D6177FE" w14:textId="77777777" w:rsidR="003C0F19" w:rsidRDefault="003C0F19" w:rsidP="003C0F19">
            <w:pPr>
              <w:jc w:val="both"/>
              <w:rPr>
                <w:bCs/>
                <w:sz w:val="22"/>
                <w:szCs w:val="22"/>
              </w:rPr>
            </w:pPr>
          </w:p>
          <w:p w14:paraId="51176152" w14:textId="0D99B92C" w:rsidR="003C0F19" w:rsidRPr="003261E7" w:rsidRDefault="003C0F19" w:rsidP="003C0F19">
            <w:pPr>
              <w:jc w:val="both"/>
              <w:rPr>
                <w:sz w:val="22"/>
                <w:szCs w:val="22"/>
              </w:rPr>
            </w:pPr>
          </w:p>
        </w:tc>
      </w:tr>
    </w:tbl>
    <w:p w14:paraId="180C562C" w14:textId="4A0386FE" w:rsidR="00DA2A7E" w:rsidRDefault="00DA2A7E" w:rsidP="003C0F19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A2B5C" w:rsidRPr="00AA2B5C">
        <w:rPr>
          <w:b/>
          <w:sz w:val="22"/>
          <w:szCs w:val="22"/>
        </w:rPr>
        <w:t>Szpital Wojewódzki w Poznaniu</w:t>
      </w:r>
      <w:r w:rsidR="003C0F19">
        <w:rPr>
          <w:b/>
          <w:sz w:val="22"/>
          <w:szCs w:val="22"/>
        </w:rPr>
        <w:t xml:space="preserve">, </w:t>
      </w:r>
      <w:r w:rsidR="00AA2B5C" w:rsidRPr="00AA2B5C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A2B5C" w:rsidRPr="00AA2B5C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C0701D2" w14:textId="77777777" w:rsidR="003C0F19" w:rsidRDefault="003C0F19" w:rsidP="003C0F19">
      <w:pPr>
        <w:jc w:val="both"/>
        <w:rPr>
          <w:b/>
          <w:bCs/>
          <w:sz w:val="22"/>
          <w:szCs w:val="22"/>
        </w:rPr>
      </w:pPr>
    </w:p>
    <w:p w14:paraId="2C52A616" w14:textId="045E9857" w:rsidR="00DA2A7E" w:rsidRDefault="00DA2A7E" w:rsidP="003C0F19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A2B5C" w:rsidRPr="007240DA" w14:paraId="6F4FC86F" w14:textId="77777777" w:rsidTr="004009B5">
        <w:tc>
          <w:tcPr>
            <w:tcW w:w="2660" w:type="dxa"/>
            <w:shd w:val="clear" w:color="auto" w:fill="auto"/>
          </w:tcPr>
          <w:p w14:paraId="79BA5422" w14:textId="77777777" w:rsidR="00AA2B5C" w:rsidRPr="007240DA" w:rsidRDefault="00AA2B5C" w:rsidP="003C0F19">
            <w:pPr>
              <w:jc w:val="both"/>
              <w:rPr>
                <w:sz w:val="22"/>
                <w:szCs w:val="22"/>
              </w:rPr>
            </w:pPr>
            <w:r w:rsidRPr="00AA2B5C">
              <w:rPr>
                <w:sz w:val="22"/>
                <w:szCs w:val="22"/>
              </w:rPr>
              <w:t>Art. 255 pkt. 7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7C3A9AC1" w14:textId="77777777" w:rsidR="00AA2B5C" w:rsidRPr="007240DA" w:rsidRDefault="00AA2B5C" w:rsidP="003C0F19">
            <w:pPr>
              <w:jc w:val="both"/>
              <w:rPr>
                <w:sz w:val="22"/>
                <w:szCs w:val="22"/>
              </w:rPr>
            </w:pPr>
            <w:r w:rsidRPr="00AA2B5C">
              <w:rPr>
                <w:sz w:val="22"/>
                <w:szCs w:val="22"/>
              </w:rPr>
              <w:t>wykonawca nie wniósł wymaganego zabezpieczenia należytego wykonania umowy lub uchylił się od zawarcia umowy w sprawie zamówienia publicznego</w:t>
            </w:r>
          </w:p>
        </w:tc>
      </w:tr>
    </w:tbl>
    <w:p w14:paraId="2E8CE895" w14:textId="77777777" w:rsidR="003C0F19" w:rsidRDefault="003C0F19" w:rsidP="003C0F19">
      <w:pPr>
        <w:pStyle w:val="Nagwek6"/>
        <w:spacing w:line="240" w:lineRule="auto"/>
        <w:rPr>
          <w:rFonts w:ascii="Times New Roman" w:hAnsi="Times New Roman"/>
          <w:szCs w:val="22"/>
        </w:rPr>
      </w:pPr>
    </w:p>
    <w:p w14:paraId="62C940EF" w14:textId="2EAC9996" w:rsidR="00DA2A7E" w:rsidRPr="003261E7" w:rsidRDefault="00DA2A7E" w:rsidP="003C0F19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DCCFF58" w14:textId="16746C54" w:rsidR="00DA2A7E" w:rsidRPr="003261E7" w:rsidRDefault="00AA2B5C" w:rsidP="003C0F19">
      <w:pPr>
        <w:jc w:val="both"/>
        <w:rPr>
          <w:sz w:val="22"/>
          <w:szCs w:val="22"/>
        </w:rPr>
      </w:pPr>
      <w:r w:rsidRPr="00AA2B5C">
        <w:rPr>
          <w:sz w:val="22"/>
          <w:szCs w:val="22"/>
        </w:rPr>
        <w:t xml:space="preserve">Wykonawca uchyla się od wniesienia zabezpieczenia należytego wykonania umowy. Do dnia dzisiejszego, pomimo wielokrotnego kontaktu telefonicznego (ostatnie połączenia "abonent chwilowo </w:t>
      </w:r>
      <w:r w:rsidR="003C0F19" w:rsidRPr="00AA2B5C">
        <w:rPr>
          <w:sz w:val="22"/>
          <w:szCs w:val="22"/>
        </w:rPr>
        <w:t>niedostępny</w:t>
      </w:r>
      <w:r w:rsidRPr="00AA2B5C">
        <w:rPr>
          <w:sz w:val="22"/>
          <w:szCs w:val="22"/>
        </w:rPr>
        <w:t xml:space="preserve">") oraz wysłanych e-maili </w:t>
      </w:r>
      <w:r w:rsidR="003C0F19" w:rsidRPr="00AA2B5C">
        <w:rPr>
          <w:sz w:val="22"/>
          <w:szCs w:val="22"/>
        </w:rPr>
        <w:t>przypominających</w:t>
      </w:r>
      <w:r w:rsidRPr="00AA2B5C">
        <w:rPr>
          <w:sz w:val="22"/>
          <w:szCs w:val="22"/>
        </w:rPr>
        <w:t xml:space="preserve"> w dniach 06.07.2022r. i 13.07.2022r. oraz pisma o wniesienie zabezpieczenia należytego wykonania umowy w terminie do 18.07.2022r. Wykonawca nie wniósł zabezpieczenia należytego wykonania umowy.</w:t>
      </w:r>
    </w:p>
    <w:p w14:paraId="60FDA92C" w14:textId="77777777" w:rsidR="003C0F19" w:rsidRDefault="003C0F19" w:rsidP="003C0F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1C6CA9BD" w14:textId="0A64ACEB" w:rsidR="00DA2A7E" w:rsidRDefault="00DA2A7E" w:rsidP="003C0F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534A6BCB" w14:textId="69161BF7" w:rsidR="003C0F19" w:rsidRDefault="003C0F19" w:rsidP="003C0F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61827338" w14:textId="037F0FF0" w:rsidR="003C0F19" w:rsidRPr="003C0F19" w:rsidRDefault="003C0F19" w:rsidP="003C0F19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 w:rsidRPr="003C0F19">
        <w:rPr>
          <w:iCs/>
          <w:sz w:val="22"/>
          <w:szCs w:val="22"/>
        </w:rPr>
        <w:t xml:space="preserve">                                     </w:t>
      </w:r>
      <w:r>
        <w:rPr>
          <w:iCs/>
          <w:sz w:val="22"/>
          <w:szCs w:val="22"/>
        </w:rPr>
        <w:t xml:space="preserve">       </w:t>
      </w:r>
      <w:r w:rsidRPr="003C0F19">
        <w:rPr>
          <w:iCs/>
          <w:sz w:val="22"/>
          <w:szCs w:val="22"/>
        </w:rPr>
        <w:t xml:space="preserve">  /-/ Zastępca Dyrektora</w:t>
      </w:r>
    </w:p>
    <w:p w14:paraId="648B1B36" w14:textId="77777777" w:rsidR="003C0F19" w:rsidRPr="003C0F19" w:rsidRDefault="003C0F19" w:rsidP="003C0F19">
      <w:pPr>
        <w:pStyle w:val="Tekstpodstawowy"/>
        <w:spacing w:line="240" w:lineRule="auto"/>
        <w:ind w:left="3119" w:firstLine="425"/>
        <w:jc w:val="right"/>
        <w:rPr>
          <w:iCs/>
          <w:sz w:val="22"/>
          <w:szCs w:val="22"/>
        </w:rPr>
      </w:pPr>
      <w:r w:rsidRPr="003C0F19">
        <w:rPr>
          <w:iCs/>
          <w:sz w:val="22"/>
          <w:szCs w:val="22"/>
        </w:rPr>
        <w:t>ds. Administracyjnych i Jakości</w:t>
      </w:r>
    </w:p>
    <w:p w14:paraId="479FC7B9" w14:textId="424C052F" w:rsidR="003C0F19" w:rsidRPr="003C0F19" w:rsidRDefault="003C0F19" w:rsidP="003C0F19">
      <w:pPr>
        <w:pStyle w:val="Tekstpodstawowy"/>
        <w:spacing w:line="240" w:lineRule="auto"/>
        <w:ind w:left="3119" w:firstLine="425"/>
        <w:jc w:val="center"/>
        <w:rPr>
          <w:iCs/>
          <w:sz w:val="22"/>
          <w:szCs w:val="22"/>
        </w:rPr>
      </w:pPr>
      <w:r w:rsidRPr="003C0F19">
        <w:rPr>
          <w:iCs/>
          <w:sz w:val="22"/>
          <w:szCs w:val="22"/>
        </w:rPr>
        <w:t xml:space="preserve">                                     </w:t>
      </w:r>
      <w:r>
        <w:rPr>
          <w:iCs/>
          <w:sz w:val="22"/>
          <w:szCs w:val="22"/>
        </w:rPr>
        <w:t xml:space="preserve">    </w:t>
      </w:r>
      <w:r w:rsidRPr="003C0F19">
        <w:rPr>
          <w:iCs/>
          <w:sz w:val="22"/>
          <w:szCs w:val="22"/>
        </w:rPr>
        <w:t xml:space="preserve"> Katarzyna Belter</w:t>
      </w:r>
    </w:p>
    <w:p w14:paraId="103BCF0A" w14:textId="77777777" w:rsidR="003C0F19" w:rsidRPr="003261E7" w:rsidRDefault="003C0F19" w:rsidP="003C0F1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0FB8782D" w14:textId="77777777" w:rsidR="00DA2A7E" w:rsidRPr="003261E7" w:rsidRDefault="00DA2A7E" w:rsidP="003C0F19">
      <w:pPr>
        <w:jc w:val="right"/>
        <w:rPr>
          <w:sz w:val="22"/>
          <w:szCs w:val="22"/>
        </w:rPr>
      </w:pPr>
    </w:p>
    <w:p w14:paraId="66B27B54" w14:textId="77777777" w:rsidR="00020DF5" w:rsidRPr="00DA2A7E" w:rsidRDefault="00020DF5" w:rsidP="003C0F19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92C89" w14:textId="77777777" w:rsidR="003E0CDE" w:rsidRDefault="003E0CDE">
      <w:r>
        <w:separator/>
      </w:r>
    </w:p>
  </w:endnote>
  <w:endnote w:type="continuationSeparator" w:id="0">
    <w:p w14:paraId="31BDEAAE" w14:textId="77777777" w:rsidR="003E0CDE" w:rsidRDefault="003E0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7C56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D996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5D3DB" w14:textId="2B45BA30" w:rsidR="003F0CBE" w:rsidRDefault="0060121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FCF91C" wp14:editId="648A5E0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12C90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02D240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2DCA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E73E39" w14:textId="77777777" w:rsidR="003F0CBE" w:rsidRDefault="003F0CBE">
    <w:pPr>
      <w:pStyle w:val="Stopka"/>
      <w:tabs>
        <w:tab w:val="clear" w:pos="4536"/>
      </w:tabs>
      <w:jc w:val="center"/>
    </w:pPr>
  </w:p>
  <w:p w14:paraId="1D4ABE7E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57FC3" w14:textId="77777777" w:rsidR="003E0CDE" w:rsidRDefault="003E0CDE">
      <w:r>
        <w:separator/>
      </w:r>
    </w:p>
  </w:footnote>
  <w:footnote w:type="continuationSeparator" w:id="0">
    <w:p w14:paraId="14ABAA6E" w14:textId="77777777" w:rsidR="003E0CDE" w:rsidRDefault="003E0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04570" w14:textId="77777777" w:rsidR="00AA2B5C" w:rsidRDefault="00AA2B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B86AB" w14:textId="77777777" w:rsidR="00AA2B5C" w:rsidRDefault="00AA2B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782A3" w14:textId="77777777" w:rsidR="00AA2B5C" w:rsidRDefault="00AA2B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825958">
    <w:abstractNumId w:val="5"/>
  </w:num>
  <w:num w:numId="2" w16cid:durableId="1333802206">
    <w:abstractNumId w:val="10"/>
  </w:num>
  <w:num w:numId="3" w16cid:durableId="1460607397">
    <w:abstractNumId w:val="4"/>
  </w:num>
  <w:num w:numId="4" w16cid:durableId="244581256">
    <w:abstractNumId w:val="9"/>
  </w:num>
  <w:num w:numId="5" w16cid:durableId="351491194">
    <w:abstractNumId w:val="1"/>
  </w:num>
  <w:num w:numId="6" w16cid:durableId="411198170">
    <w:abstractNumId w:val="2"/>
  </w:num>
  <w:num w:numId="7" w16cid:durableId="523982228">
    <w:abstractNumId w:val="8"/>
  </w:num>
  <w:num w:numId="8" w16cid:durableId="1486897439">
    <w:abstractNumId w:val="6"/>
  </w:num>
  <w:num w:numId="9" w16cid:durableId="334378471">
    <w:abstractNumId w:val="3"/>
  </w:num>
  <w:num w:numId="10" w16cid:durableId="428937724">
    <w:abstractNumId w:val="0"/>
  </w:num>
  <w:num w:numId="11" w16cid:durableId="5295634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CDE"/>
    <w:rsid w:val="00020DF5"/>
    <w:rsid w:val="000345C2"/>
    <w:rsid w:val="00047A30"/>
    <w:rsid w:val="001B1480"/>
    <w:rsid w:val="002D47D4"/>
    <w:rsid w:val="003261E7"/>
    <w:rsid w:val="00372CE9"/>
    <w:rsid w:val="003C0F19"/>
    <w:rsid w:val="003E0CDE"/>
    <w:rsid w:val="003F0CBE"/>
    <w:rsid w:val="00420F05"/>
    <w:rsid w:val="00467255"/>
    <w:rsid w:val="004B3DC7"/>
    <w:rsid w:val="005644C6"/>
    <w:rsid w:val="00601212"/>
    <w:rsid w:val="006E6C0F"/>
    <w:rsid w:val="006E706C"/>
    <w:rsid w:val="0079556E"/>
    <w:rsid w:val="007A2D48"/>
    <w:rsid w:val="007F118B"/>
    <w:rsid w:val="009553F8"/>
    <w:rsid w:val="00A86662"/>
    <w:rsid w:val="00AA2B5C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3C3BA1"/>
  <w15:chartTrackingRefBased/>
  <w15:docId w15:val="{A063E1AE-B748-4FA4-9ED2-4CBE4224F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C0F1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2022-07-22T10:42:00Z</cp:lastPrinted>
  <dcterms:created xsi:type="dcterms:W3CDTF">2022-07-22T10:44:00Z</dcterms:created>
  <dcterms:modified xsi:type="dcterms:W3CDTF">2022-07-22T10:44:00Z</dcterms:modified>
</cp:coreProperties>
</file>