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2A88B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81355" w:rsidRPr="00B8135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7B88A5A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DA07ED5" w14:textId="77777777" w:rsidR="006676AE" w:rsidRPr="0012157F" w:rsidRDefault="00B81355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B81355">
        <w:rPr>
          <w:rFonts w:ascii="Arial" w:hAnsi="Arial" w:cs="Arial"/>
        </w:rPr>
        <w:t>Gmina Woźniki</w:t>
      </w:r>
    </w:p>
    <w:p w14:paraId="612E6694" w14:textId="77777777" w:rsidR="006676AE" w:rsidRPr="0012157F" w:rsidRDefault="00B81355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81355">
        <w:rPr>
          <w:rFonts w:ascii="Arial" w:hAnsi="Arial" w:cs="Arial"/>
        </w:rPr>
        <w:t>Rynek</w:t>
      </w:r>
      <w:r w:rsidR="006676AE" w:rsidRPr="0012157F">
        <w:rPr>
          <w:rFonts w:ascii="Arial" w:hAnsi="Arial" w:cs="Arial"/>
        </w:rPr>
        <w:t xml:space="preserve"> </w:t>
      </w:r>
      <w:r w:rsidRPr="00B81355">
        <w:rPr>
          <w:rFonts w:ascii="Arial" w:hAnsi="Arial" w:cs="Arial"/>
        </w:rPr>
        <w:t>11</w:t>
      </w:r>
      <w:r w:rsidR="006676AE" w:rsidRPr="0012157F">
        <w:rPr>
          <w:rFonts w:ascii="Arial" w:hAnsi="Arial" w:cs="Arial"/>
        </w:rPr>
        <w:t xml:space="preserve"> </w:t>
      </w:r>
    </w:p>
    <w:p w14:paraId="4C221441" w14:textId="77777777" w:rsidR="00F90CD1" w:rsidRDefault="00B8135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81355">
        <w:rPr>
          <w:rFonts w:ascii="Arial" w:hAnsi="Arial" w:cs="Arial"/>
        </w:rPr>
        <w:t>42-289</w:t>
      </w:r>
      <w:r w:rsidR="006676AE" w:rsidRPr="0012157F">
        <w:rPr>
          <w:rFonts w:ascii="Arial" w:hAnsi="Arial" w:cs="Arial"/>
        </w:rPr>
        <w:t xml:space="preserve"> </w:t>
      </w:r>
      <w:r w:rsidRPr="00B81355">
        <w:rPr>
          <w:rFonts w:ascii="Arial" w:hAnsi="Arial" w:cs="Arial"/>
        </w:rPr>
        <w:t>Woźniki</w:t>
      </w:r>
    </w:p>
    <w:p w14:paraId="526FEF4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3C808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B1C1BF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06A2A9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3F1152F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2C6919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6CC9F8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30FFA8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70B88E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81355" w:rsidRPr="0012157F" w14:paraId="68240240" w14:textId="77777777" w:rsidTr="00FB52B3">
        <w:tc>
          <w:tcPr>
            <w:tcW w:w="9104" w:type="dxa"/>
            <w:shd w:val="clear" w:color="auto" w:fill="D9D9D9"/>
          </w:tcPr>
          <w:p w14:paraId="508EE62C" w14:textId="77777777" w:rsidR="00B81355" w:rsidRPr="0012157F" w:rsidRDefault="00B81355" w:rsidP="00FB52B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520F5F0" w14:textId="77777777" w:rsidR="00B81355" w:rsidRPr="0012157F" w:rsidRDefault="00B81355" w:rsidP="00FB52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8135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8135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81355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B8135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8135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C87A466" w14:textId="77777777" w:rsidR="00B81355" w:rsidRPr="00612283" w:rsidRDefault="00B81355" w:rsidP="00FB52B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ABA96F9" w14:textId="77777777" w:rsidR="00B81355" w:rsidRPr="00612283" w:rsidRDefault="00B81355" w:rsidP="00FB52B3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33EB7F6" w14:textId="77777777" w:rsidR="00B81355" w:rsidRPr="0012157F" w:rsidRDefault="00B81355" w:rsidP="00FB52B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8773FB2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1D35F77" w14:textId="77777777" w:rsidR="00E50194" w:rsidRDefault="00B8135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81355">
        <w:rPr>
          <w:rFonts w:ascii="Arial" w:hAnsi="Arial" w:cs="Arial"/>
          <w:b/>
          <w:sz w:val="24"/>
          <w:szCs w:val="24"/>
        </w:rPr>
        <w:t>Przebudowa drogi dojazdowej do pól - ulica Strzebińska w miejscowości Psary</w:t>
      </w:r>
    </w:p>
    <w:p w14:paraId="45021CDD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81355" w:rsidRPr="00B81355">
        <w:rPr>
          <w:rFonts w:ascii="Arial" w:hAnsi="Arial" w:cs="Arial"/>
          <w:b/>
          <w:sz w:val="24"/>
          <w:szCs w:val="24"/>
        </w:rPr>
        <w:t>ZP 271.13.2022</w:t>
      </w:r>
    </w:p>
    <w:p w14:paraId="7D1A32C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81355" w:rsidRPr="00B81355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DCF9CB8" w14:textId="77777777" w:rsidTr="00650D6C">
        <w:tc>
          <w:tcPr>
            <w:tcW w:w="9104" w:type="dxa"/>
            <w:shd w:val="clear" w:color="auto" w:fill="D9D9D9"/>
          </w:tcPr>
          <w:p w14:paraId="711C17F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0BC17CA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AE944CC" w14:textId="77777777" w:rsidR="00B81355" w:rsidRPr="00992BD8" w:rsidRDefault="00B81355" w:rsidP="00B8135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2012A96" w14:textId="77777777" w:rsidR="002426FF" w:rsidRPr="00A44833" w:rsidRDefault="00B81355" w:rsidP="00B81355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1CBB80D" w14:textId="77777777" w:rsidR="00B81355" w:rsidRPr="0012157F" w:rsidRDefault="00B81355" w:rsidP="00B813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F60926D" w14:textId="77777777" w:rsidR="00B81355" w:rsidRPr="0012157F" w:rsidRDefault="00B81355" w:rsidP="00B813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66DE5947" w14:textId="77777777" w:rsidR="00B81355" w:rsidRPr="0012157F" w:rsidRDefault="00B81355" w:rsidP="00B81355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</w:t>
      </w:r>
      <w:r w:rsidRPr="0012157F">
        <w:rPr>
          <w:rFonts w:ascii="Arial" w:hAnsi="Arial" w:cs="Arial"/>
          <w:sz w:val="24"/>
          <w:szCs w:val="24"/>
        </w:rPr>
        <w:lastRenderedPageBreak/>
        <w:t>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7B13F864" w14:textId="77777777" w:rsidR="00B81355" w:rsidRPr="00A44833" w:rsidRDefault="00B81355" w:rsidP="00B8135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82D2158" w14:textId="77777777" w:rsidR="00B81355" w:rsidRPr="0012157F" w:rsidRDefault="00B81355" w:rsidP="00B813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665011E" w14:textId="77777777" w:rsidR="00B81355" w:rsidRPr="0012157F" w:rsidRDefault="00B81355" w:rsidP="00B81355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BE88EB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3B748B6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96D464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02F1686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97FD3A5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7E726EC" w14:textId="5DD4DAB8" w:rsidR="0011306C" w:rsidRDefault="0011306C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D1BBEE1" w14:textId="77777777" w:rsidTr="00CD4DD1">
        <w:tc>
          <w:tcPr>
            <w:tcW w:w="9104" w:type="dxa"/>
            <w:shd w:val="clear" w:color="auto" w:fill="D9D9D9"/>
          </w:tcPr>
          <w:p w14:paraId="59CD1E9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C769BC7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2975CD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D33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FDF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81355" w:rsidRPr="0012157F" w14:paraId="6CD2F37C" w14:textId="77777777" w:rsidTr="00FB52B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1B731" w14:textId="77777777" w:rsidR="00B81355" w:rsidRPr="0012157F" w:rsidRDefault="00B81355" w:rsidP="00FB52B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D9BC8" w14:textId="77777777" w:rsidR="00B81355" w:rsidRPr="0012157F" w:rsidRDefault="00B81355" w:rsidP="00FB52B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8135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AFE1E59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31DF1C3E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4B3D2E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>1.</w:t>
            </w:r>
            <w:r w:rsidRPr="00B81355">
              <w:rPr>
                <w:rFonts w:ascii="Arial" w:hAnsi="Arial" w:cs="Arial"/>
                <w:sz w:val="24"/>
                <w:szCs w:val="24"/>
              </w:rPr>
              <w:tab/>
              <w:t>Wykonanie w ciągu ostatnich 5 lat przed upływem terminu składania ofert, a jeżeli okres prowadzenia działalności jest krótszy - w tym okresie:</w:t>
            </w:r>
          </w:p>
          <w:p w14:paraId="7C76F290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 xml:space="preserve">- przebudowy dróg w identycznej technologii (nawierzchnia z betonu asfaltowego o powierzchni co najmniej 3000,00  m2 łącznie w jednym zamówieniu) </w:t>
            </w:r>
          </w:p>
          <w:p w14:paraId="7A446AE1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C54196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>UWAGA:</w:t>
            </w:r>
          </w:p>
          <w:p w14:paraId="0371D71C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 xml:space="preserve">                Wykazując spełnienie warunku udziału w postępowaniu w wykazie robót złożonym wraz z ofertą należy podać powierzchnię w m 2 wykonanych remontów dróg w celu weryfikacji spełnienia warunku udziału w postępowaniu.</w:t>
            </w:r>
          </w:p>
          <w:p w14:paraId="415608D1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9D03E2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>2.</w:t>
            </w:r>
            <w:r w:rsidRPr="00B81355">
              <w:rPr>
                <w:rFonts w:ascii="Arial" w:hAnsi="Arial" w:cs="Arial"/>
                <w:sz w:val="24"/>
                <w:szCs w:val="24"/>
              </w:rPr>
              <w:tab/>
              <w:t>Dysponowanie:</w:t>
            </w:r>
          </w:p>
          <w:p w14:paraId="4EAAB34B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>- minimum jedną osobą, która będzie pełniła funkcję kierownika robót, posiadającą uprawnienia do kierowania robotami budowlanymi w specjalności drogowej lub odpowiadające im ważne uprawnienia budowlane, które zostały wydane na podstawie wcześniej obowiązujących przepisów, która w okresie ostatnich 3 lat przed upływem terminu składania ofert pełniła funkcję kierownika budowy .</w:t>
            </w:r>
          </w:p>
          <w:p w14:paraId="05AD14F3" w14:textId="77777777" w:rsidR="00B81355" w:rsidRPr="00B81355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095371" w14:textId="77777777" w:rsidR="00B81355" w:rsidRPr="0012157F" w:rsidRDefault="00B81355" w:rsidP="00FB52B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1355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73D3C94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EDE15C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8F6D49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046F934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D310E2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53BBBD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FA30099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B5ADC54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7C347F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9AD03E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D7BBD0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6F95D93" w14:textId="77777777" w:rsidTr="00CD4DD1">
        <w:tc>
          <w:tcPr>
            <w:tcW w:w="9104" w:type="dxa"/>
            <w:shd w:val="clear" w:color="auto" w:fill="D9D9D9"/>
          </w:tcPr>
          <w:p w14:paraId="0F10EA4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7877C7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03C426E" w14:textId="77777777" w:rsidTr="00847232">
        <w:tc>
          <w:tcPr>
            <w:tcW w:w="9104" w:type="dxa"/>
            <w:shd w:val="clear" w:color="auto" w:fill="D9D9D9"/>
          </w:tcPr>
          <w:p w14:paraId="23BE8D3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2CD72C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B9A0C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258B8C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B5584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0949A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75C6B8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9619A6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62B59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DD5C3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427753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8C85A2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9386E1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0900D" w14:textId="77777777" w:rsidR="00E350C0" w:rsidRDefault="00E350C0" w:rsidP="0038231F">
      <w:pPr>
        <w:spacing w:after="0" w:line="240" w:lineRule="auto"/>
      </w:pPr>
      <w:r>
        <w:separator/>
      </w:r>
    </w:p>
  </w:endnote>
  <w:endnote w:type="continuationSeparator" w:id="0">
    <w:p w14:paraId="4BCC5F88" w14:textId="77777777" w:rsidR="00E350C0" w:rsidRDefault="00E350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86129" w14:textId="77777777" w:rsidR="00B81355" w:rsidRDefault="00B813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44B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1F23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1C525" w14:textId="77777777" w:rsidR="00B81355" w:rsidRDefault="00B813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15D22" w14:textId="77777777" w:rsidR="00E350C0" w:rsidRDefault="00E350C0" w:rsidP="0038231F">
      <w:pPr>
        <w:spacing w:after="0" w:line="240" w:lineRule="auto"/>
      </w:pPr>
      <w:r>
        <w:separator/>
      </w:r>
    </w:p>
  </w:footnote>
  <w:footnote w:type="continuationSeparator" w:id="0">
    <w:p w14:paraId="03558133" w14:textId="77777777" w:rsidR="00E350C0" w:rsidRDefault="00E350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03A05" w14:textId="77777777" w:rsidR="00B81355" w:rsidRDefault="00B813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BF54" w14:textId="77777777" w:rsidR="00B81355" w:rsidRDefault="00B813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915A6" w14:textId="77777777" w:rsidR="00B81355" w:rsidRDefault="00B813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878927">
    <w:abstractNumId w:val="11"/>
  </w:num>
  <w:num w:numId="2" w16cid:durableId="1511872956">
    <w:abstractNumId w:val="0"/>
  </w:num>
  <w:num w:numId="3" w16cid:durableId="1534263827">
    <w:abstractNumId w:val="10"/>
  </w:num>
  <w:num w:numId="4" w16cid:durableId="924537578">
    <w:abstractNumId w:val="13"/>
  </w:num>
  <w:num w:numId="5" w16cid:durableId="331183127">
    <w:abstractNumId w:val="12"/>
  </w:num>
  <w:num w:numId="6" w16cid:durableId="2012029651">
    <w:abstractNumId w:val="9"/>
  </w:num>
  <w:num w:numId="7" w16cid:durableId="620111624">
    <w:abstractNumId w:val="1"/>
  </w:num>
  <w:num w:numId="8" w16cid:durableId="183134674">
    <w:abstractNumId w:val="6"/>
  </w:num>
  <w:num w:numId="9" w16cid:durableId="1725988191">
    <w:abstractNumId w:val="4"/>
  </w:num>
  <w:num w:numId="10" w16cid:durableId="106051808">
    <w:abstractNumId w:val="7"/>
  </w:num>
  <w:num w:numId="11" w16cid:durableId="606810295">
    <w:abstractNumId w:val="5"/>
  </w:num>
  <w:num w:numId="12" w16cid:durableId="712579137">
    <w:abstractNumId w:val="8"/>
  </w:num>
  <w:num w:numId="13" w16cid:durableId="535119129">
    <w:abstractNumId w:val="3"/>
  </w:num>
  <w:num w:numId="14" w16cid:durableId="517891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C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3B3B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373A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1355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50C0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11F7E"/>
  <w15:docId w15:val="{85FCD1B2-57EB-42D6-9E71-09AE3029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931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2022-08-01T07:24:00Z</dcterms:created>
  <dcterms:modified xsi:type="dcterms:W3CDTF">2022-08-01T07:24:00Z</dcterms:modified>
</cp:coreProperties>
</file>