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67A44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11365" w:rsidRPr="00E1136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110D3356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4277194C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6E12552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05952CB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0DCA1462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C7CB6E4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78100A6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B02C682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75677C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8639C7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C6344E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B3DF9C9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11365" w:rsidRPr="00E11365">
        <w:rPr>
          <w:rFonts w:ascii="Arial" w:hAnsi="Arial" w:cs="Arial"/>
          <w:sz w:val="24"/>
          <w:szCs w:val="24"/>
        </w:rPr>
        <w:t>(t.j. Dz.U. z 2021r. poz. 1129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43A494D2" w14:textId="77777777" w:rsidR="0071340C" w:rsidRDefault="00E1136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11365">
        <w:rPr>
          <w:rFonts w:ascii="Arial" w:eastAsia="Times New Roman" w:hAnsi="Arial" w:cs="Arial"/>
          <w:b/>
          <w:sz w:val="24"/>
          <w:szCs w:val="24"/>
          <w:lang w:eastAsia="pl-PL"/>
        </w:rPr>
        <w:t>Przebudowa drogi dojazdowej do pól - ulica Strzebińska w miejscowości Psary</w:t>
      </w:r>
    </w:p>
    <w:p w14:paraId="1BEE1F6C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11365" w:rsidRPr="00E11365">
        <w:rPr>
          <w:rFonts w:ascii="Arial" w:eastAsia="Times New Roman" w:hAnsi="Arial" w:cs="Arial"/>
          <w:b/>
          <w:sz w:val="24"/>
          <w:szCs w:val="24"/>
          <w:lang w:eastAsia="pl-PL"/>
        </w:rPr>
        <w:t>ZP 271.13.2022</w:t>
      </w:r>
    </w:p>
    <w:p w14:paraId="193831A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BD4943B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5474B63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B23F86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FD15F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140149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263EF9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EEAD61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24C5B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2CE2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576ACC8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73589F9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BFAE602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3569852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C1E411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FB46EF2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810EDFD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C86E5F7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E311385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BC68041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02E3D77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932F42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2CDABB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741C87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1B3C15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80DE1AE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797A25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F3B73B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6D30F5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A00711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E00770C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79CD840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D9DF" w14:textId="77777777" w:rsidR="00385D17" w:rsidRDefault="00385D17" w:rsidP="00025386">
      <w:pPr>
        <w:spacing w:after="0" w:line="240" w:lineRule="auto"/>
      </w:pPr>
      <w:r>
        <w:separator/>
      </w:r>
    </w:p>
  </w:endnote>
  <w:endnote w:type="continuationSeparator" w:id="0">
    <w:p w14:paraId="37CF2C32" w14:textId="77777777" w:rsidR="00385D17" w:rsidRDefault="00385D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2A53" w14:textId="77777777" w:rsidR="00E11365" w:rsidRDefault="00E113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EF2FE" w14:textId="7791F14E" w:rsidR="00025386" w:rsidRDefault="0095432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7F45C3A" wp14:editId="793168E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BBEED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78CE99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EB293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E50BC" w14:textId="77777777" w:rsidR="00E11365" w:rsidRDefault="00E113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8D63D" w14:textId="77777777" w:rsidR="00385D17" w:rsidRDefault="00385D17" w:rsidP="00025386">
      <w:pPr>
        <w:spacing w:after="0" w:line="240" w:lineRule="auto"/>
      </w:pPr>
      <w:r>
        <w:separator/>
      </w:r>
    </w:p>
  </w:footnote>
  <w:footnote w:type="continuationSeparator" w:id="0">
    <w:p w14:paraId="61E1E7D0" w14:textId="77777777" w:rsidR="00385D17" w:rsidRDefault="00385D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39B6" w14:textId="77777777" w:rsidR="00E11365" w:rsidRDefault="00E11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4B44" w14:textId="77777777" w:rsidR="00E11365" w:rsidRDefault="00E11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5C625" w14:textId="77777777" w:rsidR="00E11365" w:rsidRDefault="00E113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1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1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17A8C"/>
    <w:rsid w:val="00385D1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54327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1365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6D3DA"/>
  <w15:chartTrackingRefBased/>
  <w15:docId w15:val="{0B83A85F-1061-4F65-8105-2E0DAAC9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2022-08-01T07:24:00Z</dcterms:created>
  <dcterms:modified xsi:type="dcterms:W3CDTF">2022-08-01T07:24:00Z</dcterms:modified>
</cp:coreProperties>
</file>