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EDA0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D5FC7" w:rsidRPr="004D5FC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83DC0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A9CEEA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17B7A8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D5FC7" w:rsidRPr="004D5FC7">
        <w:rPr>
          <w:rFonts w:ascii="Arial" w:hAnsi="Arial" w:cs="Arial"/>
        </w:rPr>
        <w:t>Gmina Woźniki</w:t>
      </w:r>
    </w:p>
    <w:p w14:paraId="1918069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D5FC7" w:rsidRPr="004D5FC7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4D5FC7" w:rsidRPr="004D5FC7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49C203F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D5FC7" w:rsidRPr="004D5FC7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4D5FC7" w:rsidRPr="004D5FC7">
        <w:rPr>
          <w:rFonts w:ascii="Arial" w:hAnsi="Arial" w:cs="Arial"/>
        </w:rPr>
        <w:t>Woźniki</w:t>
      </w:r>
    </w:p>
    <w:p w14:paraId="331EA8D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A3F397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68C2E0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ACF5574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0E2DD7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E015DC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576AE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50B6220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30C03EA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D5FC7" w:rsidRPr="0012157F" w14:paraId="5047BEDE" w14:textId="77777777" w:rsidTr="00FB52B3">
        <w:tc>
          <w:tcPr>
            <w:tcW w:w="9104" w:type="dxa"/>
            <w:shd w:val="clear" w:color="auto" w:fill="D9D9D9"/>
          </w:tcPr>
          <w:p w14:paraId="5A2FEB53" w14:textId="77777777" w:rsidR="004D5FC7" w:rsidRPr="00D762C5" w:rsidRDefault="004D5FC7" w:rsidP="00FB52B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7B63AF82" w14:textId="77777777" w:rsidR="004D5FC7" w:rsidRDefault="004D5FC7" w:rsidP="00FB52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D5FC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D5FC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D5FC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4D5FC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D5FC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50FEB2" w14:textId="77777777" w:rsidR="004D5FC7" w:rsidRPr="00534752" w:rsidRDefault="004D5FC7" w:rsidP="00FB52B3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721A1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35F1310" w14:textId="77777777" w:rsidR="00E50194" w:rsidRDefault="004D5FC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5FC7">
        <w:rPr>
          <w:rFonts w:ascii="Arial" w:hAnsi="Arial" w:cs="Arial"/>
          <w:b/>
          <w:sz w:val="24"/>
          <w:szCs w:val="24"/>
        </w:rPr>
        <w:t>Przebudowa drogi dojazdowej do pól - ulica Strzebińska w miejscowości Psary</w:t>
      </w:r>
    </w:p>
    <w:p w14:paraId="416AFD4B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D5FC7" w:rsidRPr="004D5FC7">
        <w:rPr>
          <w:rFonts w:ascii="Arial" w:hAnsi="Arial" w:cs="Arial"/>
          <w:b/>
          <w:sz w:val="24"/>
          <w:szCs w:val="24"/>
        </w:rPr>
        <w:t>ZP 271.13.2022</w:t>
      </w:r>
    </w:p>
    <w:p w14:paraId="4083EDB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5FC7" w:rsidRPr="004D5FC7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68F84EF" w14:textId="77777777" w:rsidTr="00650D6C">
        <w:tc>
          <w:tcPr>
            <w:tcW w:w="9104" w:type="dxa"/>
            <w:shd w:val="clear" w:color="auto" w:fill="D9D9D9"/>
          </w:tcPr>
          <w:p w14:paraId="2043DD5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AEBAA5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DF31D42" w14:textId="77777777" w:rsidR="004D5FC7" w:rsidRPr="00992BD8" w:rsidRDefault="004D5FC7" w:rsidP="004D5FC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2B6294B" w14:textId="77777777" w:rsidR="002426FF" w:rsidRPr="00922A11" w:rsidRDefault="004D5FC7" w:rsidP="004D5FC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15B048E" w14:textId="77777777" w:rsidR="004D5FC7" w:rsidRPr="0012157F" w:rsidRDefault="004D5FC7" w:rsidP="004D5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CA7B0E" w14:textId="77777777" w:rsidR="004D5FC7" w:rsidRPr="0012157F" w:rsidRDefault="004D5FC7" w:rsidP="004D5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41DF75CB" w14:textId="77777777" w:rsidR="004D5FC7" w:rsidRPr="0012157F" w:rsidRDefault="004D5FC7" w:rsidP="004D5FC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</w:t>
      </w:r>
      <w:r w:rsidRPr="0012157F">
        <w:rPr>
          <w:rFonts w:ascii="Arial" w:hAnsi="Arial" w:cs="Arial"/>
          <w:sz w:val="24"/>
          <w:szCs w:val="24"/>
        </w:rPr>
        <w:lastRenderedPageBreak/>
        <w:t>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4B6CA72" w14:textId="77777777" w:rsidR="004D5FC7" w:rsidRPr="00922A11" w:rsidRDefault="004D5FC7" w:rsidP="004D5FC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381438A" w14:textId="77777777" w:rsidR="004D5FC7" w:rsidRPr="0012157F" w:rsidRDefault="004D5FC7" w:rsidP="004D5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108F3F3" w14:textId="77777777" w:rsidR="004D5FC7" w:rsidRPr="0012157F" w:rsidRDefault="004D5FC7" w:rsidP="004D5FC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83444E9" w14:textId="1A0E6685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A63CA07" w14:textId="77777777" w:rsidTr="00CD4DD1">
        <w:tc>
          <w:tcPr>
            <w:tcW w:w="9104" w:type="dxa"/>
            <w:shd w:val="clear" w:color="auto" w:fill="D9D9D9"/>
          </w:tcPr>
          <w:p w14:paraId="0844970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4A557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720E8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B2A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81EC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5FC7" w:rsidRPr="0012157F" w14:paraId="7B8EDA68" w14:textId="77777777" w:rsidTr="00FB5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782B" w14:textId="77777777" w:rsidR="004D5FC7" w:rsidRPr="0012157F" w:rsidRDefault="004D5FC7" w:rsidP="00FB52B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FC8F" w14:textId="77777777" w:rsidR="004D5FC7" w:rsidRPr="0012157F" w:rsidRDefault="004D5FC7" w:rsidP="00FB52B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5FC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39DEC36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0C7BD3E6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7CD0D6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1.</w:t>
            </w:r>
            <w:r w:rsidRPr="004D5FC7">
              <w:rPr>
                <w:rFonts w:ascii="Arial" w:hAnsi="Arial" w:cs="Arial"/>
                <w:sz w:val="24"/>
                <w:szCs w:val="24"/>
              </w:rPr>
              <w:tab/>
              <w:t>Wykonanie w ciągu ostatnich 5 lat przed upływem terminu składania ofert, a jeżeli okres prowadzenia działalności jest krótszy - w tym okresie:</w:t>
            </w:r>
          </w:p>
          <w:p w14:paraId="206450A6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 xml:space="preserve">- przebudowy dróg w identycznej technologii (nawierzchnia z betonu asfaltowego o powierzchni co najmniej 3000,00  m2 łącznie w jednym zamówieniu) </w:t>
            </w:r>
          </w:p>
          <w:p w14:paraId="4376BEE8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869283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UWAGA:</w:t>
            </w:r>
          </w:p>
          <w:p w14:paraId="6EAF8953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 xml:space="preserve">                Wykazując spełnienie warunku udziału w postępowaniu w wykazie robót złożonym wraz z ofertą należy podać powierzchnię w m 2 wykonanych remontów dróg w celu weryfikacji spełnienia warunku udziału w postępowaniu.</w:t>
            </w:r>
          </w:p>
          <w:p w14:paraId="5F3417E8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8608B4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2.</w:t>
            </w:r>
            <w:r w:rsidRPr="004D5FC7">
              <w:rPr>
                <w:rFonts w:ascii="Arial" w:hAnsi="Arial" w:cs="Arial"/>
                <w:sz w:val="24"/>
                <w:szCs w:val="24"/>
              </w:rPr>
              <w:tab/>
              <w:t>Dysponowanie:</w:t>
            </w:r>
          </w:p>
          <w:p w14:paraId="6D08D108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robót, posiadającą uprawnienia do kierowania robotami budowlanymi w specjalności drogowej lub odpowiadające im ważne uprawnienia budowlane, które zostały wydane na podstawie wcześniej obowiązujących przepisów, która w okresie ostatnich 3 lat przed upływem terminu składania ofert pełniła funkcję kierownika budowy .</w:t>
            </w:r>
          </w:p>
          <w:p w14:paraId="064812A0" w14:textId="77777777" w:rsidR="004D5FC7" w:rsidRPr="004D5FC7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FF3B33" w14:textId="77777777" w:rsidR="004D5FC7" w:rsidRPr="0012157F" w:rsidRDefault="004D5FC7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FC7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325DC18A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37AEB02" w14:textId="77777777" w:rsidTr="00CD4DD1">
        <w:tc>
          <w:tcPr>
            <w:tcW w:w="9104" w:type="dxa"/>
            <w:shd w:val="clear" w:color="auto" w:fill="D9D9D9"/>
          </w:tcPr>
          <w:p w14:paraId="51D6AB6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D967BF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A9986B7" w14:textId="77777777" w:rsidTr="00847232">
        <w:tc>
          <w:tcPr>
            <w:tcW w:w="9104" w:type="dxa"/>
            <w:shd w:val="clear" w:color="auto" w:fill="D9D9D9"/>
          </w:tcPr>
          <w:p w14:paraId="611EEDE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ED2057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2901D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38A44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03AF8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270D50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A986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A13EFD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FA786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EAEC0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6CA65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0358E66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1A4CD80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DCB57" w14:textId="77777777" w:rsidR="008152E9" w:rsidRDefault="008152E9" w:rsidP="0038231F">
      <w:pPr>
        <w:spacing w:after="0" w:line="240" w:lineRule="auto"/>
      </w:pPr>
      <w:r>
        <w:separator/>
      </w:r>
    </w:p>
  </w:endnote>
  <w:endnote w:type="continuationSeparator" w:id="0">
    <w:p w14:paraId="5FA2A841" w14:textId="77777777" w:rsidR="008152E9" w:rsidRDefault="008152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65FFE" w14:textId="77777777" w:rsidR="004D5FC7" w:rsidRDefault="004D5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6B1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08E2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15515" w14:textId="77777777" w:rsidR="004D5FC7" w:rsidRDefault="004D5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0337D" w14:textId="77777777" w:rsidR="008152E9" w:rsidRDefault="008152E9" w:rsidP="0038231F">
      <w:pPr>
        <w:spacing w:after="0" w:line="240" w:lineRule="auto"/>
      </w:pPr>
      <w:r>
        <w:separator/>
      </w:r>
    </w:p>
  </w:footnote>
  <w:footnote w:type="continuationSeparator" w:id="0">
    <w:p w14:paraId="01D854B9" w14:textId="77777777" w:rsidR="008152E9" w:rsidRDefault="008152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9EC2" w14:textId="77777777" w:rsidR="004D5FC7" w:rsidRDefault="004D5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23E95" w14:textId="77777777" w:rsidR="004D5FC7" w:rsidRDefault="004D5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788F" w14:textId="77777777" w:rsidR="004D5FC7" w:rsidRDefault="004D5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093374">
    <w:abstractNumId w:val="11"/>
  </w:num>
  <w:num w:numId="2" w16cid:durableId="1619213510">
    <w:abstractNumId w:val="0"/>
  </w:num>
  <w:num w:numId="3" w16cid:durableId="1088572600">
    <w:abstractNumId w:val="10"/>
  </w:num>
  <w:num w:numId="4" w16cid:durableId="2003241650">
    <w:abstractNumId w:val="13"/>
  </w:num>
  <w:num w:numId="5" w16cid:durableId="287585979">
    <w:abstractNumId w:val="12"/>
  </w:num>
  <w:num w:numId="6" w16cid:durableId="1513646987">
    <w:abstractNumId w:val="9"/>
  </w:num>
  <w:num w:numId="7" w16cid:durableId="2030334667">
    <w:abstractNumId w:val="1"/>
  </w:num>
  <w:num w:numId="8" w16cid:durableId="899831883">
    <w:abstractNumId w:val="6"/>
  </w:num>
  <w:num w:numId="9" w16cid:durableId="2133208387">
    <w:abstractNumId w:val="4"/>
  </w:num>
  <w:num w:numId="10" w16cid:durableId="543954883">
    <w:abstractNumId w:val="7"/>
  </w:num>
  <w:num w:numId="11" w16cid:durableId="1395197528">
    <w:abstractNumId w:val="5"/>
  </w:num>
  <w:num w:numId="12" w16cid:durableId="97675422">
    <w:abstractNumId w:val="8"/>
  </w:num>
  <w:num w:numId="13" w16cid:durableId="973370040">
    <w:abstractNumId w:val="3"/>
  </w:num>
  <w:num w:numId="14" w16cid:durableId="1563980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E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5FC7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152E9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8B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0789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538D7"/>
  <w15:docId w15:val="{9D93ED77-A39E-4937-B7B2-A65083A1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2022-08-01T07:25:00Z</dcterms:created>
  <dcterms:modified xsi:type="dcterms:W3CDTF">2022-08-01T07:25:00Z</dcterms:modified>
</cp:coreProperties>
</file>