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62161B1A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492285">
        <w:rPr>
          <w:rFonts w:ascii="Arial" w:eastAsiaTheme="minorHAnsi" w:hAnsi="Arial" w:cs="Arial"/>
          <w:i/>
        </w:rPr>
        <w:t>6</w:t>
      </w:r>
    </w:p>
    <w:p w14:paraId="00EEB2C8" w14:textId="5B1DD582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</w:t>
      </w:r>
      <w:r w:rsidR="00735D06">
        <w:rPr>
          <w:rFonts w:ascii="Arial" w:eastAsiaTheme="minorHAnsi" w:hAnsi="Arial" w:cs="Arial"/>
          <w:sz w:val="24"/>
          <w:szCs w:val="24"/>
        </w:rPr>
        <w:t>3</w:t>
      </w:r>
      <w:r w:rsidRPr="00E2495E">
        <w:rPr>
          <w:rFonts w:ascii="Arial" w:eastAsiaTheme="minorHAnsi" w:hAnsi="Arial" w:cs="Arial"/>
          <w:sz w:val="24"/>
          <w:szCs w:val="24"/>
        </w:rPr>
        <w:t>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7A1D36D5" w14:textId="77777777" w:rsidR="001203C9" w:rsidRPr="001203C9" w:rsidRDefault="001203C9" w:rsidP="001203C9">
      <w:pPr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4DCD7B32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EFC03B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(pełna nazwa/firma, adres, w zależności od podmiotu: NIP/PESEL, KRS/</w:t>
      </w:r>
      <w:proofErr w:type="spellStart"/>
      <w:r w:rsidRPr="001203C9">
        <w:rPr>
          <w:rFonts w:ascii="Arial" w:eastAsiaTheme="minorHAnsi" w:hAnsi="Arial" w:cs="Arial"/>
          <w:i/>
        </w:rPr>
        <w:t>CEiDG</w:t>
      </w:r>
      <w:proofErr w:type="spellEnd"/>
      <w:r w:rsidRPr="001203C9">
        <w:rPr>
          <w:rFonts w:ascii="Arial" w:eastAsiaTheme="minorHAnsi" w:hAnsi="Arial" w:cs="Arial"/>
          <w:i/>
        </w:rPr>
        <w:t>)</w:t>
      </w:r>
    </w:p>
    <w:p w14:paraId="052708BB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45869678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7475DB2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(imię, nazwisko, stanowisko/podstawa do reprezentacji)</w:t>
      </w:r>
    </w:p>
    <w:p w14:paraId="67E26947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73EDAD0B" w14:textId="77777777" w:rsidR="001203C9" w:rsidRPr="001203C9" w:rsidRDefault="001203C9" w:rsidP="001203C9">
      <w:pPr>
        <w:rPr>
          <w:rFonts w:ascii="Arial" w:eastAsiaTheme="minorHAnsi" w:hAnsi="Arial" w:cs="Arial"/>
          <w:b/>
        </w:rPr>
      </w:pPr>
    </w:p>
    <w:p w14:paraId="0014808D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bookmarkStart w:id="1" w:name="_Hlk105576445"/>
      <w:r w:rsidRPr="001203C9">
        <w:rPr>
          <w:rFonts w:ascii="Arial" w:eastAsiaTheme="minorHAnsi" w:hAnsi="Arial" w:cs="Arial"/>
          <w:b/>
          <w:sz w:val="32"/>
          <w:szCs w:val="32"/>
          <w:u w:val="single"/>
        </w:rPr>
        <w:t>OŚWIADCZENIA PODMIOTU UDOSTĘPNIAJĄCEGO ZASOBY</w:t>
      </w:r>
    </w:p>
    <w:bookmarkEnd w:id="1"/>
    <w:p w14:paraId="2D9456F3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ED864D2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 xml:space="preserve">składane na podstawie art. 125 ust. 5 ustawy </w:t>
      </w:r>
      <w:proofErr w:type="spellStart"/>
      <w:r w:rsidRPr="001203C9">
        <w:rPr>
          <w:rFonts w:ascii="Arial" w:eastAsiaTheme="minorHAnsi" w:hAnsi="Arial" w:cs="Arial"/>
          <w:b/>
          <w:sz w:val="24"/>
          <w:szCs w:val="24"/>
        </w:rPr>
        <w:t>Pzp</w:t>
      </w:r>
      <w:proofErr w:type="spellEnd"/>
    </w:p>
    <w:p w14:paraId="3EA0AAC6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Na potrzeby postępowania o udzielenie zamówienia publicznego pn. ………………………………………………,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1203C9">
        <w:rPr>
          <w:rFonts w:ascii="Arial" w:eastAsiaTheme="minorHAnsi" w:hAnsi="Arial" w:cs="Arial"/>
          <w:sz w:val="24"/>
          <w:szCs w:val="24"/>
        </w:rPr>
        <w:t>prowadzonego przez Gminę Woźniki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, </w:t>
      </w:r>
      <w:r w:rsidRPr="001203C9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34C449A5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OŚWIADCZENIA DOTYCZĄCE PODMIOTU UDOSTEPNIAJĄCEGO ZASOBY:</w:t>
      </w:r>
    </w:p>
    <w:p w14:paraId="6949FF0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</w:t>
      </w:r>
      <w:r w:rsidRPr="001203C9">
        <w:rPr>
          <w:rFonts w:ascii="Arial" w:eastAsiaTheme="minorHAnsi" w:hAnsi="Arial" w:cs="Arial"/>
          <w:sz w:val="24"/>
          <w:szCs w:val="24"/>
        </w:rPr>
        <w:lastRenderedPageBreak/>
        <w:t>Rosji destabilizującymi sytuację na Ukrainie (Dz. Urz. UE nr L 111 z 8.4.2022, str. 1), dalej: rozporządzenie 2022/576.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6C8AED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1203C9">
        <w:rPr>
          <w:rFonts w:ascii="Arial" w:eastAsiaTheme="minorHAnsi" w:hAnsi="Arial" w:cs="Arial"/>
          <w:sz w:val="24"/>
          <w:szCs w:val="24"/>
        </w:rPr>
        <w:t>(Dz. U. poz. 835)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2"/>
      </w:r>
    </w:p>
    <w:p w14:paraId="6BE75F8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</w:p>
    <w:p w14:paraId="264831C2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3AA99B0C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</w:p>
    <w:p w14:paraId="17ADDE59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1203C9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437BEA6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69999043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43404FC1" w14:textId="77777777" w:rsidR="001203C9" w:rsidRPr="001203C9" w:rsidRDefault="001203C9" w:rsidP="001203C9">
      <w:pPr>
        <w:rPr>
          <w:rFonts w:ascii="Arial" w:eastAsiaTheme="minorHAnsi" w:hAnsi="Arial" w:cs="Arial"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  <w:t>…………………………………….</w:t>
      </w:r>
    </w:p>
    <w:p w14:paraId="15406ACB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  <w:i/>
        </w:rPr>
        <w:tab/>
        <w:t xml:space="preserve">Data; kwalifikowany podpis elektroniczny </w:t>
      </w:r>
    </w:p>
    <w:p w14:paraId="634DB2C1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19A5ECCC" w14:textId="77777777" w:rsidR="00E2495E" w:rsidRPr="001203C9" w:rsidRDefault="00E2495E" w:rsidP="00E2495E">
      <w:pPr>
        <w:rPr>
          <w:rFonts w:ascii="Arial" w:hAnsi="Arial" w:cs="Arial"/>
        </w:rPr>
      </w:pPr>
    </w:p>
    <w:sectPr w:rsidR="00E2495E" w:rsidRPr="001203C9" w:rsidSect="006F33CD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196B66" w:rsidRDefault="00196B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196B66" w:rsidRDefault="00196B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6CF7B1E" w14:textId="77777777" w:rsidR="001203C9" w:rsidRPr="00B929A1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0B3020B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E623928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937B995" w14:textId="77777777" w:rsidR="001203C9" w:rsidRPr="00B929A1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9D73AF6" w14:textId="77777777" w:rsidR="001203C9" w:rsidRPr="004E3F67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0FD9AD4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C2977F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EC9E2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7CA420" w14:textId="77777777" w:rsidR="001203C9" w:rsidRPr="00896587" w:rsidRDefault="001203C9" w:rsidP="001203C9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196B66" w:rsidRDefault="00196B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33FDD954" w:rsidR="00ED7BA6" w:rsidRDefault="00ED7BA6">
    <w:pPr>
      <w:pStyle w:val="Nagwek"/>
    </w:pPr>
  </w:p>
  <w:p w14:paraId="436E9780" w14:textId="77777777" w:rsidR="00196B66" w:rsidRDefault="00196B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54FB3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3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6"/>
  </w:num>
  <w:num w:numId="5" w16cid:durableId="2079011184">
    <w:abstractNumId w:val="14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7"/>
  </w:num>
  <w:num w:numId="16" w16cid:durableId="74058895">
    <w:abstractNumId w:val="15"/>
  </w:num>
  <w:num w:numId="17" w16cid:durableId="1286884163">
    <w:abstractNumId w:val="7"/>
  </w:num>
  <w:num w:numId="18" w16cid:durableId="6729940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03C9"/>
    <w:rsid w:val="0012157F"/>
    <w:rsid w:val="00160A7A"/>
    <w:rsid w:val="001902D2"/>
    <w:rsid w:val="00196B6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9228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35D06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16F8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5652E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2022-08-01T07:25:00Z</dcterms:created>
  <dcterms:modified xsi:type="dcterms:W3CDTF">2022-08-01T07:25:00Z</dcterms:modified>
</cp:coreProperties>
</file>