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6FE20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87A0A" w:rsidRPr="00A87A0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455BFD7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FFCE1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092389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492232C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516A333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315640C3" w14:textId="77777777" w:rsidTr="0087706D">
        <w:tc>
          <w:tcPr>
            <w:tcW w:w="550" w:type="dxa"/>
            <w:shd w:val="clear" w:color="auto" w:fill="auto"/>
            <w:vAlign w:val="center"/>
          </w:tcPr>
          <w:p w14:paraId="007FE2D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52E7A7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31D2D0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70D74C34" w14:textId="77777777" w:rsidTr="0087706D">
        <w:tc>
          <w:tcPr>
            <w:tcW w:w="550" w:type="dxa"/>
            <w:shd w:val="clear" w:color="auto" w:fill="auto"/>
            <w:vAlign w:val="center"/>
          </w:tcPr>
          <w:p w14:paraId="54FF480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07B813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D1A310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492C6E6" w14:textId="77777777" w:rsidTr="0087706D">
        <w:tc>
          <w:tcPr>
            <w:tcW w:w="550" w:type="dxa"/>
            <w:shd w:val="clear" w:color="auto" w:fill="auto"/>
            <w:vAlign w:val="center"/>
          </w:tcPr>
          <w:p w14:paraId="0E935A8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603EB3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F6298F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DE51B81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87A0A" w:rsidRPr="00A87A0A">
        <w:rPr>
          <w:rFonts w:ascii="Arial" w:hAnsi="Arial" w:cs="Arial"/>
          <w:sz w:val="24"/>
          <w:szCs w:val="24"/>
        </w:rPr>
        <w:t>(t.j. Dz.U.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95CF54F" w14:textId="77777777" w:rsidR="00AF4E90" w:rsidRDefault="00A87A0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87A0A">
        <w:rPr>
          <w:rFonts w:ascii="Arial" w:eastAsia="Times New Roman" w:hAnsi="Arial" w:cs="Arial"/>
          <w:b/>
          <w:sz w:val="24"/>
          <w:szCs w:val="24"/>
          <w:lang w:eastAsia="pl-PL"/>
        </w:rPr>
        <w:t>Przebudowa drogi dojazdowej do pól - ulica Strzebińska w miejscowości Psary</w:t>
      </w:r>
    </w:p>
    <w:p w14:paraId="0E3BC28D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87A0A" w:rsidRPr="00A87A0A">
        <w:rPr>
          <w:rFonts w:ascii="Arial" w:eastAsia="Times New Roman" w:hAnsi="Arial" w:cs="Arial"/>
          <w:b/>
          <w:sz w:val="24"/>
          <w:szCs w:val="24"/>
          <w:lang w:eastAsia="pl-PL"/>
        </w:rPr>
        <w:t>ZP 271.13.2022</w:t>
      </w:r>
    </w:p>
    <w:p w14:paraId="25A34F73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979FDAD" w14:textId="77777777" w:rsidTr="0087706D">
        <w:tc>
          <w:tcPr>
            <w:tcW w:w="617" w:type="dxa"/>
            <w:shd w:val="clear" w:color="auto" w:fill="auto"/>
            <w:vAlign w:val="center"/>
          </w:tcPr>
          <w:p w14:paraId="052BB96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974A15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A5DBF2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6E43F3B6" w14:textId="77777777" w:rsidTr="0087706D">
        <w:tc>
          <w:tcPr>
            <w:tcW w:w="617" w:type="dxa"/>
            <w:shd w:val="clear" w:color="auto" w:fill="auto"/>
            <w:vAlign w:val="center"/>
          </w:tcPr>
          <w:p w14:paraId="6805A18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B127D0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F5440B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D99104F" w14:textId="77777777" w:rsidTr="0087706D">
        <w:tc>
          <w:tcPr>
            <w:tcW w:w="617" w:type="dxa"/>
            <w:shd w:val="clear" w:color="auto" w:fill="auto"/>
            <w:vAlign w:val="center"/>
          </w:tcPr>
          <w:p w14:paraId="3FE98CA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7DC575C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B4412F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4137A7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4E2A48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484BE93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3B8DA1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5932DDF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A53A07A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5402157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33E97F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58559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D8558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56D7F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AA70A9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54E657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B96CCC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33A227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8490FF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5F63D50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53E26" w14:textId="77777777" w:rsidR="00623D11" w:rsidRDefault="00623D11" w:rsidP="00025386">
      <w:pPr>
        <w:spacing w:after="0" w:line="240" w:lineRule="auto"/>
      </w:pPr>
      <w:r>
        <w:separator/>
      </w:r>
    </w:p>
  </w:endnote>
  <w:endnote w:type="continuationSeparator" w:id="0">
    <w:p w14:paraId="2D5815C9" w14:textId="77777777" w:rsidR="00623D11" w:rsidRDefault="00623D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0CF7" w14:textId="77777777" w:rsidR="00A87A0A" w:rsidRDefault="00A87A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96AB4" w14:textId="70020556" w:rsidR="00025386" w:rsidRDefault="004A427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A03851" wp14:editId="0A8A203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4D184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E3F47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C99226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60E37" w14:textId="77777777" w:rsidR="00A87A0A" w:rsidRDefault="00A87A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85A57" w14:textId="77777777" w:rsidR="00623D11" w:rsidRDefault="00623D11" w:rsidP="00025386">
      <w:pPr>
        <w:spacing w:after="0" w:line="240" w:lineRule="auto"/>
      </w:pPr>
      <w:r>
        <w:separator/>
      </w:r>
    </w:p>
  </w:footnote>
  <w:footnote w:type="continuationSeparator" w:id="0">
    <w:p w14:paraId="5C229936" w14:textId="77777777" w:rsidR="00623D11" w:rsidRDefault="00623D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E2BC9" w14:textId="77777777" w:rsidR="00A87A0A" w:rsidRDefault="00A87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82838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87A0A">
      <w:rPr>
        <w:rFonts w:ascii="Arial" w:hAnsi="Arial" w:cs="Arial"/>
        <w:sz w:val="20"/>
        <w:szCs w:val="20"/>
      </w:rPr>
      <w:t>ZP 271.13.2022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617A2" w14:textId="77777777" w:rsidR="00A87A0A" w:rsidRDefault="00A87A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099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D1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A4271"/>
    <w:rsid w:val="004E27D7"/>
    <w:rsid w:val="004E3AD8"/>
    <w:rsid w:val="0055145C"/>
    <w:rsid w:val="005624D8"/>
    <w:rsid w:val="00620476"/>
    <w:rsid w:val="00623D11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87A0A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8929F"/>
  <w15:chartTrackingRefBased/>
  <w15:docId w15:val="{638E9023-08A6-4EE7-9436-8CC776702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2022-08-01T07:25:00Z</dcterms:created>
  <dcterms:modified xsi:type="dcterms:W3CDTF">2022-08-01T07:25:00Z</dcterms:modified>
</cp:coreProperties>
</file>