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6497DC" w14:textId="51B43BB0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50154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B22983B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936E9F3" w14:textId="77777777" w:rsidR="006676AE" w:rsidRPr="0012157F" w:rsidRDefault="007402E9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7402E9">
        <w:rPr>
          <w:rFonts w:ascii="Arial" w:hAnsi="Arial" w:cs="Arial"/>
        </w:rPr>
        <w:t>SZPITAL WOJEWÓDZKI W POZNANIU</w:t>
      </w:r>
    </w:p>
    <w:p w14:paraId="1AB9D2F1" w14:textId="77777777" w:rsidR="006676AE" w:rsidRPr="0012157F" w:rsidRDefault="007402E9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7402E9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7402E9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65DE1BD9" w14:textId="77777777" w:rsidR="00F90CD1" w:rsidRDefault="007402E9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7402E9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7402E9">
        <w:rPr>
          <w:rFonts w:ascii="Arial" w:hAnsi="Arial" w:cs="Arial"/>
        </w:rPr>
        <w:t>Poznań</w:t>
      </w:r>
    </w:p>
    <w:p w14:paraId="14DF4BCC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56B7D2B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17ADACF8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7CD17178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9FAFE76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7D009DB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1BAEDC02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E3AF57F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56E8C886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402E9" w:rsidRPr="0012157F" w14:paraId="4D415C36" w14:textId="77777777" w:rsidTr="00712099">
        <w:tc>
          <w:tcPr>
            <w:tcW w:w="9104" w:type="dxa"/>
            <w:shd w:val="clear" w:color="auto" w:fill="D9D9D9"/>
          </w:tcPr>
          <w:p w14:paraId="3B61B025" w14:textId="77777777" w:rsidR="007402E9" w:rsidRPr="0012157F" w:rsidRDefault="007402E9" w:rsidP="0071209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DAF51C3" w14:textId="77777777" w:rsidR="007402E9" w:rsidRPr="0012157F" w:rsidRDefault="007402E9" w:rsidP="0071209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7402E9">
              <w:rPr>
                <w:rFonts w:ascii="Arial" w:hAnsi="Arial" w:cs="Arial"/>
                <w:sz w:val="24"/>
                <w:szCs w:val="24"/>
              </w:rPr>
              <w:t>(t.j. Dz.U. z 2021r. poz. 1129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39E062E8" w14:textId="77777777" w:rsidR="007402E9" w:rsidRPr="00612283" w:rsidRDefault="007402E9" w:rsidP="00712099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703F398B" w14:textId="77777777" w:rsidR="007402E9" w:rsidRPr="00612283" w:rsidRDefault="007402E9" w:rsidP="00712099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448F6C7A" w14:textId="77777777" w:rsidR="007402E9" w:rsidRPr="0012157F" w:rsidRDefault="007402E9" w:rsidP="0071209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5F7B5FED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1B1BFEE9" w14:textId="77777777" w:rsidR="00E50194" w:rsidRDefault="007402E9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7402E9">
        <w:rPr>
          <w:rFonts w:ascii="Arial" w:hAnsi="Arial" w:cs="Arial"/>
          <w:b/>
          <w:sz w:val="24"/>
          <w:szCs w:val="24"/>
        </w:rPr>
        <w:t>Sukcesywna dostawa jajek, kiszonek, przetworów, przypraw i nasion strączkowych do Szpitala Wojewódzkiego w Poznaniu</w:t>
      </w:r>
    </w:p>
    <w:p w14:paraId="1C0EF522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402E9" w:rsidRPr="007402E9">
        <w:rPr>
          <w:rFonts w:ascii="Arial" w:hAnsi="Arial" w:cs="Arial"/>
          <w:b/>
          <w:sz w:val="24"/>
          <w:szCs w:val="24"/>
        </w:rPr>
        <w:t>SZW/DZP/47/2022</w:t>
      </w:r>
    </w:p>
    <w:p w14:paraId="04DECD95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402E9" w:rsidRPr="007402E9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6AE8063B" w14:textId="77777777" w:rsidTr="00650D6C">
        <w:tc>
          <w:tcPr>
            <w:tcW w:w="9104" w:type="dxa"/>
            <w:shd w:val="clear" w:color="auto" w:fill="D9D9D9"/>
          </w:tcPr>
          <w:p w14:paraId="72817164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6243FDD7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656E1D69" w14:textId="77777777"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4C6B2C18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46878496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7F64F99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1F588A02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22B33802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07870EE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5700B19F" w14:textId="77777777" w:rsidTr="00CD4DD1">
        <w:tc>
          <w:tcPr>
            <w:tcW w:w="9104" w:type="dxa"/>
            <w:shd w:val="clear" w:color="auto" w:fill="D9D9D9"/>
          </w:tcPr>
          <w:p w14:paraId="379129E3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50AAF787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3B01984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6DCEB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60C45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7402E9" w:rsidRPr="0012157F" w14:paraId="2CC99031" w14:textId="77777777" w:rsidTr="0071209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C5E4C" w14:textId="77777777" w:rsidR="007402E9" w:rsidRPr="0012157F" w:rsidRDefault="007402E9" w:rsidP="0071209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402E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A5668" w14:textId="77777777" w:rsidR="007402E9" w:rsidRPr="0012157F" w:rsidRDefault="007402E9" w:rsidP="0071209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402E9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2BD1DAF4" w14:textId="77777777" w:rsidR="007402E9" w:rsidRPr="0012157F" w:rsidRDefault="007402E9" w:rsidP="0071209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02E9">
              <w:rPr>
                <w:rFonts w:ascii="Arial" w:hAnsi="Arial" w:cs="Arial"/>
                <w:sz w:val="24"/>
                <w:szCs w:val="24"/>
              </w:rPr>
              <w:t>Zamawiający nie stawia szczególnych warunków w tym zakresie</w:t>
            </w:r>
          </w:p>
        </w:tc>
      </w:tr>
      <w:tr w:rsidR="007402E9" w:rsidRPr="0012157F" w14:paraId="64B89399" w14:textId="77777777" w:rsidTr="0071209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D8191" w14:textId="77777777" w:rsidR="007402E9" w:rsidRPr="0012157F" w:rsidRDefault="007402E9" w:rsidP="0071209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402E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06261" w14:textId="77777777" w:rsidR="007402E9" w:rsidRPr="0012157F" w:rsidRDefault="007402E9" w:rsidP="0071209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402E9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58DB00BF" w14:textId="77777777" w:rsidR="007402E9" w:rsidRPr="0012157F" w:rsidRDefault="007402E9" w:rsidP="0071209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02E9">
              <w:rPr>
                <w:rFonts w:ascii="Arial" w:hAnsi="Arial" w:cs="Arial"/>
                <w:sz w:val="24"/>
                <w:szCs w:val="24"/>
              </w:rPr>
              <w:t>Zamawiający nie stawia szczególnych warunków w tym zakresie</w:t>
            </w:r>
          </w:p>
        </w:tc>
      </w:tr>
      <w:tr w:rsidR="007402E9" w:rsidRPr="0012157F" w14:paraId="651DBEEF" w14:textId="77777777" w:rsidTr="0071209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34A39" w14:textId="77777777" w:rsidR="007402E9" w:rsidRPr="0012157F" w:rsidRDefault="007402E9" w:rsidP="0071209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402E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326ED" w14:textId="77777777" w:rsidR="007402E9" w:rsidRPr="0012157F" w:rsidRDefault="007402E9" w:rsidP="0071209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402E9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1839311C" w14:textId="77777777" w:rsidR="007402E9" w:rsidRPr="0012157F" w:rsidRDefault="007402E9" w:rsidP="0071209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02E9">
              <w:rPr>
                <w:rFonts w:ascii="Arial" w:hAnsi="Arial" w:cs="Arial"/>
                <w:sz w:val="24"/>
                <w:szCs w:val="24"/>
              </w:rPr>
              <w:t>Zamawiający nie stawia szczególnych warunków w tym zakresie</w:t>
            </w:r>
          </w:p>
        </w:tc>
      </w:tr>
      <w:tr w:rsidR="007402E9" w:rsidRPr="0012157F" w14:paraId="173DEABD" w14:textId="77777777" w:rsidTr="0071209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2C6C4" w14:textId="77777777" w:rsidR="007402E9" w:rsidRPr="0012157F" w:rsidRDefault="007402E9" w:rsidP="0071209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402E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03547" w14:textId="77777777" w:rsidR="007402E9" w:rsidRPr="0012157F" w:rsidRDefault="007402E9" w:rsidP="0071209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402E9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2708CA19" w14:textId="77777777" w:rsidR="007402E9" w:rsidRPr="0012157F" w:rsidRDefault="007402E9" w:rsidP="0071209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02E9">
              <w:rPr>
                <w:rFonts w:ascii="Arial" w:hAnsi="Arial" w:cs="Arial"/>
                <w:sz w:val="24"/>
                <w:szCs w:val="24"/>
              </w:rPr>
              <w:t>Zamawiający nie stawia szczególnych warunków w tym zakresie</w:t>
            </w:r>
          </w:p>
        </w:tc>
      </w:tr>
    </w:tbl>
    <w:p w14:paraId="3D631D57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_____________________________________________________________________________</w:t>
      </w:r>
    </w:p>
    <w:p w14:paraId="1E6973CA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4E8BD669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65AD65AA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48221DB3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5FDA27EE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4F3AAF60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1966CE85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180D7339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570A204E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3A863EEE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011276EC" w14:textId="77777777" w:rsidTr="00CD4DD1">
        <w:tc>
          <w:tcPr>
            <w:tcW w:w="9104" w:type="dxa"/>
            <w:shd w:val="clear" w:color="auto" w:fill="D9D9D9"/>
          </w:tcPr>
          <w:p w14:paraId="4B290E32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C68FEA5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00C67D38" w14:textId="77777777" w:rsidTr="00847232">
        <w:tc>
          <w:tcPr>
            <w:tcW w:w="9104" w:type="dxa"/>
            <w:shd w:val="clear" w:color="auto" w:fill="D9D9D9"/>
          </w:tcPr>
          <w:p w14:paraId="22FDE1A7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59BE6DA3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980EB11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61C6E336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6076829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533A2B2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8F54A2D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52B6D13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E044BBE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5DA89B3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BE14B0D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D092651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330F96D1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ABCC4C" w14:textId="77777777" w:rsidR="008B50BE" w:rsidRDefault="008B50BE" w:rsidP="0038231F">
      <w:pPr>
        <w:spacing w:after="0" w:line="240" w:lineRule="auto"/>
      </w:pPr>
      <w:r>
        <w:separator/>
      </w:r>
    </w:p>
  </w:endnote>
  <w:endnote w:type="continuationSeparator" w:id="0">
    <w:p w14:paraId="6C7B68D8" w14:textId="77777777" w:rsidR="008B50BE" w:rsidRDefault="008B50B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F304B3" w14:textId="77777777" w:rsidR="007402E9" w:rsidRDefault="007402E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76BA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FBA013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8C470" w14:textId="77777777" w:rsidR="007402E9" w:rsidRDefault="007402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0709D9" w14:textId="77777777" w:rsidR="008B50BE" w:rsidRDefault="008B50BE" w:rsidP="0038231F">
      <w:pPr>
        <w:spacing w:after="0" w:line="240" w:lineRule="auto"/>
      </w:pPr>
      <w:r>
        <w:separator/>
      </w:r>
    </w:p>
  </w:footnote>
  <w:footnote w:type="continuationSeparator" w:id="0">
    <w:p w14:paraId="2FE3A4A0" w14:textId="77777777" w:rsidR="008B50BE" w:rsidRDefault="008B50BE" w:rsidP="0038231F">
      <w:pPr>
        <w:spacing w:after="0" w:line="240" w:lineRule="auto"/>
      </w:pPr>
      <w:r>
        <w:continuationSeparator/>
      </w:r>
    </w:p>
  </w:footnote>
  <w:footnote w:id="1">
    <w:p w14:paraId="4DF966A2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3E321F3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B9A63F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CF99170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0F72C" w14:textId="77777777" w:rsidR="007402E9" w:rsidRDefault="007402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67A01D" w14:textId="77777777" w:rsidR="007402E9" w:rsidRDefault="007402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5A60F" w14:textId="77777777" w:rsidR="007402E9" w:rsidRDefault="007402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325677">
    <w:abstractNumId w:val="11"/>
  </w:num>
  <w:num w:numId="2" w16cid:durableId="333992577">
    <w:abstractNumId w:val="0"/>
  </w:num>
  <w:num w:numId="3" w16cid:durableId="1624114802">
    <w:abstractNumId w:val="10"/>
  </w:num>
  <w:num w:numId="4" w16cid:durableId="2050565434">
    <w:abstractNumId w:val="13"/>
  </w:num>
  <w:num w:numId="5" w16cid:durableId="1359698288">
    <w:abstractNumId w:val="12"/>
  </w:num>
  <w:num w:numId="6" w16cid:durableId="1971551446">
    <w:abstractNumId w:val="9"/>
  </w:num>
  <w:num w:numId="7" w16cid:durableId="1586307343">
    <w:abstractNumId w:val="1"/>
  </w:num>
  <w:num w:numId="8" w16cid:durableId="1672373311">
    <w:abstractNumId w:val="6"/>
  </w:num>
  <w:num w:numId="9" w16cid:durableId="266933682">
    <w:abstractNumId w:val="4"/>
  </w:num>
  <w:num w:numId="10" w16cid:durableId="1907762327">
    <w:abstractNumId w:val="7"/>
  </w:num>
  <w:num w:numId="11" w16cid:durableId="1869638549">
    <w:abstractNumId w:val="5"/>
  </w:num>
  <w:num w:numId="12" w16cid:durableId="2116778876">
    <w:abstractNumId w:val="8"/>
  </w:num>
  <w:num w:numId="13" w16cid:durableId="686443213">
    <w:abstractNumId w:val="3"/>
  </w:num>
  <w:num w:numId="14" w16cid:durableId="18352155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0B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154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02E9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B50BE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A426AB"/>
  <w15:docId w15:val="{7190656B-9553-4C78-9EC9-8C6C0B71B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720</Words>
  <Characters>4324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Szpital Wojewódzki w Poznaniu</cp:lastModifiedBy>
  <cp:revision>2</cp:revision>
  <cp:lastPrinted>2016-07-26T10:32:00Z</cp:lastPrinted>
  <dcterms:created xsi:type="dcterms:W3CDTF">2022-08-01T09:40:00Z</dcterms:created>
  <dcterms:modified xsi:type="dcterms:W3CDTF">2022-08-01T09:40:00Z</dcterms:modified>
</cp:coreProperties>
</file>