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270F7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205E3" w:rsidRPr="009205E3">
        <w:rPr>
          <w:rFonts w:ascii="Arial" w:hAnsi="Arial" w:cs="Arial"/>
          <w:b/>
          <w:sz w:val="24"/>
          <w:szCs w:val="24"/>
        </w:rPr>
        <w:t>112/2022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05E3" w:rsidRPr="004B1027" w:rsidTr="00FB31CC">
        <w:tc>
          <w:tcPr>
            <w:tcW w:w="9104" w:type="dxa"/>
            <w:shd w:val="clear" w:color="auto" w:fill="D9D9D9"/>
          </w:tcPr>
          <w:p w:rsidR="009205E3" w:rsidRPr="004B1027" w:rsidRDefault="009205E3" w:rsidP="00FB31C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205E3" w:rsidRPr="004B1027" w:rsidRDefault="009205E3" w:rsidP="00FB31C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9205E3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205E3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9205E3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9205E3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9205E3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9205E3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9205E3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9205E3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9205E3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9205E3" w:rsidRPr="004B1027" w:rsidRDefault="009205E3" w:rsidP="00FB31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9205E3" w:rsidRPr="004B1027" w:rsidRDefault="009205E3" w:rsidP="00FB31C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9205E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205E3">
        <w:rPr>
          <w:rFonts w:ascii="Arial" w:hAnsi="Arial" w:cs="Arial"/>
          <w:b/>
          <w:sz w:val="24"/>
          <w:szCs w:val="24"/>
        </w:rPr>
        <w:t>Dostawa ambulansu drogowego typu B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D30" w:rsidRDefault="00BC2D30">
      <w:r>
        <w:separator/>
      </w:r>
    </w:p>
  </w:endnote>
  <w:endnote w:type="continuationSeparator" w:id="0">
    <w:p w:rsidR="00BC2D30" w:rsidRDefault="00BC2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5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5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5E3" w:rsidRDefault="009205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D30" w:rsidRDefault="00BC2D30">
      <w:r>
        <w:separator/>
      </w:r>
    </w:p>
  </w:footnote>
  <w:footnote w:type="continuationSeparator" w:id="0">
    <w:p w:rsidR="00BC2D30" w:rsidRDefault="00BC2D3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5E3" w:rsidRDefault="009205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5E3" w:rsidRDefault="009205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5E3" w:rsidRDefault="009205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2D3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70F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05E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2D30"/>
    <w:rsid w:val="00BE6092"/>
    <w:rsid w:val="00C33407"/>
    <w:rsid w:val="00C37CD2"/>
    <w:rsid w:val="00C527C7"/>
    <w:rsid w:val="00C606B9"/>
    <w:rsid w:val="00C65401"/>
    <w:rsid w:val="00CB6204"/>
    <w:rsid w:val="00CC527A"/>
    <w:rsid w:val="00D135E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BE30A-B3E5-42AF-AFD6-9FE73436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2022-08-02T09:28:00Z</cp:lastPrinted>
  <dcterms:created xsi:type="dcterms:W3CDTF">2022-08-02T09:27:00Z</dcterms:created>
  <dcterms:modified xsi:type="dcterms:W3CDTF">2022-08-02T09:28:00Z</dcterms:modified>
</cp:coreProperties>
</file>