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200A9">
        <w:rPr>
          <w:rFonts w:ascii="Arial" w:hAnsi="Arial" w:cs="Arial"/>
          <w:bCs/>
          <w:i w:val="0"/>
          <w:szCs w:val="24"/>
        </w:rPr>
        <w:t>13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03FAD" w:rsidRPr="00803FAD">
        <w:rPr>
          <w:rFonts w:ascii="Arial" w:hAnsi="Arial" w:cs="Arial"/>
          <w:b/>
          <w:sz w:val="24"/>
          <w:szCs w:val="24"/>
        </w:rPr>
        <w:t>112/2022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03FAD" w:rsidRPr="00803FAD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803FAD" w:rsidRPr="00803FAD">
        <w:rPr>
          <w:rFonts w:ascii="Arial" w:hAnsi="Arial" w:cs="Arial"/>
        </w:rPr>
        <w:t>ul</w:t>
      </w:r>
      <w:proofErr w:type="gramEnd"/>
      <w:r w:rsidR="00803FAD" w:rsidRPr="00803FAD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803FAD" w:rsidRPr="00803FAD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03FAD" w:rsidRPr="00803FAD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803FAD" w:rsidRPr="00803FAD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3FAD" w:rsidRPr="0012157F" w:rsidTr="00C553AE">
        <w:tc>
          <w:tcPr>
            <w:tcW w:w="9104" w:type="dxa"/>
            <w:shd w:val="clear" w:color="auto" w:fill="D9D9D9"/>
          </w:tcPr>
          <w:p w:rsidR="00803FAD" w:rsidRPr="0012157F" w:rsidRDefault="00803FAD" w:rsidP="00C553A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03FAD" w:rsidRDefault="00803FAD" w:rsidP="00C553A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803FA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03FA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03FAD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803FAD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803FAD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803FAD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803FAD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803FAD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03FAD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03FAD" w:rsidRPr="00C86421" w:rsidRDefault="00803FAD" w:rsidP="00C553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803FAD" w:rsidRDefault="00803FAD" w:rsidP="00C553A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803FAD" w:rsidRPr="00C86421" w:rsidRDefault="00803FAD" w:rsidP="00C553A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Pr="005200A9" w:rsidRDefault="00803FAD" w:rsidP="00E50194">
      <w:pPr>
        <w:spacing w:after="240" w:line="276" w:lineRule="auto"/>
        <w:jc w:val="center"/>
        <w:rPr>
          <w:rFonts w:ascii="Arial" w:hAnsi="Arial" w:cs="Arial"/>
          <w:sz w:val="28"/>
          <w:szCs w:val="24"/>
        </w:rPr>
      </w:pPr>
      <w:r w:rsidRPr="005200A9">
        <w:rPr>
          <w:rFonts w:ascii="Arial" w:hAnsi="Arial" w:cs="Arial"/>
          <w:b/>
          <w:sz w:val="28"/>
          <w:szCs w:val="24"/>
        </w:rPr>
        <w:t>Dostawa ambulansu drogowego typu B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803FAD" w:rsidRPr="00803FAD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03FAD" w:rsidRPr="0012157F" w:rsidTr="00C553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FAD" w:rsidRPr="0012157F" w:rsidRDefault="00803FAD" w:rsidP="00C553A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FA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FAD" w:rsidRPr="0012157F" w:rsidRDefault="00803FAD" w:rsidP="00C553A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03FA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03FAD" w:rsidRPr="0012157F" w:rsidRDefault="00803FAD" w:rsidP="005200A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03FAD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803FAD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803FAD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</w:t>
            </w:r>
            <w:r w:rsidRPr="00803FAD">
              <w:rPr>
                <w:rFonts w:ascii="Arial" w:hAnsi="Arial" w:cs="Arial"/>
                <w:sz w:val="24"/>
                <w:szCs w:val="24"/>
              </w:rPr>
              <w:lastRenderedPageBreak/>
              <w:t xml:space="preserve">zasadzie spełnia/nie spełnia. Przedstawienie wykazu zrealizowanej </w:t>
            </w:r>
            <w:proofErr w:type="spellStart"/>
            <w:r w:rsidRPr="00803FAD">
              <w:rPr>
                <w:rFonts w:ascii="Arial" w:hAnsi="Arial" w:cs="Arial"/>
                <w:sz w:val="24"/>
                <w:szCs w:val="24"/>
              </w:rPr>
              <w:t>conajmniej</w:t>
            </w:r>
            <w:proofErr w:type="spellEnd"/>
            <w:r w:rsidRPr="00803FAD">
              <w:rPr>
                <w:rFonts w:ascii="Arial" w:hAnsi="Arial" w:cs="Arial"/>
                <w:sz w:val="24"/>
                <w:szCs w:val="24"/>
              </w:rPr>
              <w:t xml:space="preserve"> jednej dostawy ambulansu typ B wraz z dokumentami potwierdzającymi należyte wykonanie.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B72" w:rsidRDefault="00BA6B72" w:rsidP="0038231F">
      <w:pPr>
        <w:spacing w:after="0" w:line="240" w:lineRule="auto"/>
      </w:pPr>
      <w:r>
        <w:separator/>
      </w:r>
    </w:p>
  </w:endnote>
  <w:endnote w:type="continuationSeparator" w:id="0">
    <w:p w:rsidR="00BA6B72" w:rsidRDefault="00BA6B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AD" w:rsidRDefault="00803F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565C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565C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AD" w:rsidRDefault="00803F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B72" w:rsidRDefault="00BA6B72" w:rsidP="0038231F">
      <w:pPr>
        <w:spacing w:after="0" w:line="240" w:lineRule="auto"/>
      </w:pPr>
      <w:r>
        <w:separator/>
      </w:r>
    </w:p>
  </w:footnote>
  <w:footnote w:type="continuationSeparator" w:id="0">
    <w:p w:rsidR="00BA6B72" w:rsidRDefault="00BA6B7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AD" w:rsidRDefault="00803F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AD" w:rsidRDefault="00803F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FAD" w:rsidRDefault="00803F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6B7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0A9"/>
    <w:rsid w:val="00520174"/>
    <w:rsid w:val="00524951"/>
    <w:rsid w:val="005433B0"/>
    <w:rsid w:val="005434B3"/>
    <w:rsid w:val="005565CC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3FAD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A6B72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65FB-47DC-406A-A59F-2647DECF8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913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2022-08-02T09:37:00Z</cp:lastPrinted>
  <dcterms:created xsi:type="dcterms:W3CDTF">2022-08-02T09:37:00Z</dcterms:created>
  <dcterms:modified xsi:type="dcterms:W3CDTF">2022-08-02T09:37:00Z</dcterms:modified>
</cp:coreProperties>
</file>