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28777D8E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KA-2/0</w:t>
      </w:r>
      <w:r w:rsidR="0000181F">
        <w:rPr>
          <w:b/>
        </w:rPr>
        <w:t>8</w:t>
      </w:r>
      <w:r w:rsidRPr="00997054">
        <w:rPr>
          <w:b/>
        </w:rPr>
        <w:t>6/2022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6D1B7DA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Wykonawcy//wykonawcy wspólnie ubiegającego się o udzielenie zamówienia</w:t>
            </w:r>
          </w:p>
          <w:p w14:paraId="00337EC0" w14:textId="77777777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292348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33C2E1E8" w14:textId="0780F637"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0B0C05" w:rsidRPr="000B0C05">
        <w:rPr>
          <w:rFonts w:ascii="Times New Roman" w:hAnsi="Times New Roman"/>
          <w:b/>
        </w:rPr>
        <w:t xml:space="preserve">Dostawa prototypowego badawczego stanowiska do zgrzewania o różnej częstotliwości </w:t>
      </w:r>
      <w:bookmarkStart w:id="0" w:name="_GoBack"/>
      <w:r w:rsidR="000B0C05" w:rsidRPr="000B0C05">
        <w:rPr>
          <w:rFonts w:ascii="Times New Roman" w:hAnsi="Times New Roman"/>
          <w:b/>
        </w:rPr>
        <w:t>dla Wydziału Inżynierii Materiałowej PK</w:t>
      </w:r>
      <w:bookmarkEnd w:id="0"/>
    </w:p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B8BBEE" w14:textId="77777777" w:rsidR="0000181F" w:rsidRDefault="0000181F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5A4D0B56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7AE818EE" w14:textId="77777777" w:rsidR="0000181F" w:rsidRDefault="0000181F" w:rsidP="00023477">
      <w:pPr>
        <w:spacing w:after="0" w:line="276" w:lineRule="auto"/>
        <w:jc w:val="both"/>
        <w:rPr>
          <w:rFonts w:ascii="Times New Roman" w:hAnsi="Times New Roman"/>
          <w:b/>
          <w:i/>
        </w:rPr>
      </w:pPr>
    </w:p>
    <w:p w14:paraId="4A096241" w14:textId="266E921D" w:rsidR="00205FD6" w:rsidRPr="0000181F" w:rsidRDefault="004463B6" w:rsidP="00023477">
      <w:pPr>
        <w:spacing w:after="0" w:line="276" w:lineRule="auto"/>
        <w:jc w:val="both"/>
        <w:rPr>
          <w:rFonts w:ascii="Times New Roman" w:hAnsi="Times New Roman"/>
          <w:b/>
          <w:i/>
        </w:rPr>
      </w:pPr>
      <w:r w:rsidRPr="0000181F">
        <w:rPr>
          <w:rFonts w:ascii="Times New Roman" w:hAnsi="Times New Roman"/>
          <w:b/>
          <w:i/>
        </w:rPr>
        <w:t>lu</w:t>
      </w:r>
      <w:r w:rsidR="0000181F" w:rsidRPr="0000181F">
        <w:rPr>
          <w:rFonts w:ascii="Times New Roman" w:hAnsi="Times New Roman"/>
          <w:b/>
          <w:i/>
        </w:rPr>
        <w:t>b*</w:t>
      </w:r>
    </w:p>
    <w:p w14:paraId="1E07939F" w14:textId="77777777" w:rsidR="0000181F" w:rsidRPr="004463B6" w:rsidRDefault="0000181F" w:rsidP="00023477">
      <w:pPr>
        <w:spacing w:after="0" w:line="276" w:lineRule="auto"/>
        <w:jc w:val="both"/>
        <w:rPr>
          <w:rFonts w:ascii="Times New Roman" w:hAnsi="Times New Roman"/>
          <w:i/>
        </w:rPr>
      </w:pPr>
    </w:p>
    <w:p w14:paraId="76452E09" w14:textId="77777777" w:rsidR="0000181F" w:rsidRDefault="0000181F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5350B56D" w14:textId="77777777" w:rsidR="0000181F" w:rsidRDefault="0000181F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65756731" w14:textId="57041970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304F198" w14:textId="06739D05" w:rsidR="004463B6" w:rsidRDefault="004463B6" w:rsidP="004463B6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i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lastRenderedPageBreak/>
        <w:t>OŚWIADCZENIE WYKONAWCY *</w:t>
      </w:r>
    </w:p>
    <w:p w14:paraId="3FB522F8" w14:textId="77777777" w:rsidR="004463B6" w:rsidRDefault="004463B6" w:rsidP="004463B6">
      <w:pPr>
        <w:tabs>
          <w:tab w:val="left" w:pos="8271"/>
        </w:tabs>
        <w:spacing w:after="0" w:line="276" w:lineRule="auto"/>
        <w:jc w:val="center"/>
        <w:rPr>
          <w:rFonts w:ascii="Times New Roman" w:hAnsi="Times New Roman"/>
          <w:b/>
          <w:color w:val="000000" w:themeColor="text1"/>
          <w:u w:val="single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 xml:space="preserve"> </w:t>
      </w:r>
      <w:r>
        <w:rPr>
          <w:rFonts w:ascii="Times New Roman" w:hAnsi="Times New Roman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652A6F55" w14:textId="77777777" w:rsidR="004463B6" w:rsidRDefault="004463B6" w:rsidP="004463B6">
      <w:pPr>
        <w:pStyle w:val="Zwykytekst"/>
        <w:suppressAutoHyphens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Przystępując do postępowania o udzielenie zamówienia publicznego pn. „</w:t>
      </w:r>
      <w:r w:rsidRPr="003365FC">
        <w:rPr>
          <w:rFonts w:ascii="Times New Roman" w:hAnsi="Times New Roman"/>
          <w:spacing w:val="4"/>
          <w:sz w:val="22"/>
          <w:szCs w:val="22"/>
        </w:rPr>
        <w:t>Dostawa prototypowego badawczego stanowiska do zgrzewania</w:t>
      </w:r>
      <w:r>
        <w:rPr>
          <w:rFonts w:ascii="Times New Roman" w:hAnsi="Times New Roman"/>
          <w:spacing w:val="4"/>
          <w:sz w:val="22"/>
          <w:szCs w:val="22"/>
        </w:rPr>
        <w:t xml:space="preserve">” oświadczam, że </w:t>
      </w:r>
      <w:r>
        <w:rPr>
          <w:rFonts w:ascii="Times New Roman" w:hAnsi="Times New Roman"/>
          <w:b/>
          <w:spacing w:val="4"/>
          <w:sz w:val="22"/>
          <w:szCs w:val="22"/>
        </w:rPr>
        <w:t>podlegam / nie podlegam</w:t>
      </w:r>
      <w:r>
        <w:rPr>
          <w:rFonts w:ascii="Times New Roman" w:hAnsi="Times New Roman"/>
          <w:spacing w:val="4"/>
          <w:sz w:val="22"/>
          <w:szCs w:val="22"/>
        </w:rPr>
        <w:t xml:space="preserve">* wykluczeniu z postępowania na podstawie art. 7 ust. 1 ustawy z dnia 13 kwietnia 2022 r. o szczególnych rozwiązaniach w zakresie przeciwdziałania wspieraniu agresji na Ukrainę oraz służących ochronie bezpieczeństwa narodowego. 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>……. r.</w:t>
      </w:r>
    </w:p>
    <w:p w14:paraId="23780908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185D9DD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6F10C5" w14:textId="77777777" w:rsidR="00205FD6" w:rsidRPr="003D021E" w:rsidRDefault="00205FD6" w:rsidP="00FE3A65">
      <w:pPr>
        <w:jc w:val="both"/>
        <w:rPr>
          <w:rFonts w:ascii="Times New Roman" w:eastAsia="MS Mincho" w:hAnsi="Times New Roman"/>
          <w:sz w:val="20"/>
          <w:szCs w:val="24"/>
        </w:rPr>
      </w:pPr>
      <w:r w:rsidRPr="003D021E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14:paraId="7DE348CD" w14:textId="77777777" w:rsidR="00205FD6" w:rsidRPr="003D021E" w:rsidRDefault="00205FD6" w:rsidP="00FE3A65">
      <w:pPr>
        <w:rPr>
          <w:rFonts w:ascii="Times New Roman" w:hAnsi="Times New Roman"/>
          <w:sz w:val="20"/>
          <w:szCs w:val="24"/>
        </w:rPr>
      </w:pPr>
    </w:p>
    <w:p w14:paraId="10C9AC8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3ED376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E722069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B52415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7DA2C28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80EDB1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CF8C86B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0F2D8565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06322F8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6417589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846E2C3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42760C16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45BA7924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DC6290E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621C2CB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83AD53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341369CA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7CE420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EC8B42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09D702D6" w14:textId="77777777" w:rsidR="003365FC" w:rsidRPr="003365FC" w:rsidRDefault="003365FC" w:rsidP="003365FC">
      <w:pPr>
        <w:jc w:val="both"/>
        <w:rPr>
          <w:rFonts w:ascii="Times New Roman" w:hAnsi="Times New Roman"/>
          <w:bCs/>
          <w:sz w:val="20"/>
          <w:szCs w:val="24"/>
        </w:rPr>
      </w:pPr>
      <w:r w:rsidRPr="003365FC">
        <w:rPr>
          <w:rFonts w:ascii="Times New Roman" w:hAnsi="Times New Roman"/>
          <w:bCs/>
          <w:sz w:val="20"/>
          <w:szCs w:val="24"/>
        </w:rPr>
        <w:t>* niepotrzebne skreślić</w:t>
      </w: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E527C1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064C0A" w14:textId="77777777" w:rsidR="008F1116" w:rsidRDefault="008F1116">
      <w:pPr>
        <w:spacing w:after="0" w:line="240" w:lineRule="auto"/>
      </w:pPr>
      <w:r>
        <w:separator/>
      </w:r>
    </w:p>
  </w:endnote>
  <w:endnote w:type="continuationSeparator" w:id="0">
    <w:p w14:paraId="1009921E" w14:textId="77777777" w:rsidR="008F1116" w:rsidRDefault="008F1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001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93D55" w14:textId="77777777" w:rsidR="008F1116" w:rsidRDefault="008F1116">
      <w:pPr>
        <w:spacing w:after="0" w:line="240" w:lineRule="auto"/>
      </w:pPr>
      <w:r>
        <w:separator/>
      </w:r>
    </w:p>
  </w:footnote>
  <w:footnote w:type="continuationSeparator" w:id="0">
    <w:p w14:paraId="1C9EBC23" w14:textId="77777777" w:rsidR="008F1116" w:rsidRDefault="008F1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EEE20" w14:textId="1BB0D52F" w:rsidR="00997054" w:rsidRDefault="00E527C1">
    <w:pPr>
      <w:pStyle w:val="Nagwek"/>
    </w:pPr>
    <w:r>
      <w:rPr>
        <w:noProof/>
      </w:rPr>
      <w:drawing>
        <wp:inline distT="0" distB="0" distL="0" distR="0" wp14:anchorId="69EF2E4F" wp14:editId="5C248780">
          <wp:extent cx="5760720" cy="622935"/>
          <wp:effectExtent l="0" t="0" r="0" b="5715"/>
          <wp:docPr id="10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181F"/>
    <w:rsid w:val="000B0C05"/>
    <w:rsid w:val="00205FD6"/>
    <w:rsid w:val="00270840"/>
    <w:rsid w:val="002D36EB"/>
    <w:rsid w:val="003365FC"/>
    <w:rsid w:val="003D021E"/>
    <w:rsid w:val="004463B6"/>
    <w:rsid w:val="00597DEE"/>
    <w:rsid w:val="005B488A"/>
    <w:rsid w:val="005F7BAA"/>
    <w:rsid w:val="006E459C"/>
    <w:rsid w:val="008F1116"/>
    <w:rsid w:val="008F13F6"/>
    <w:rsid w:val="009267B7"/>
    <w:rsid w:val="00997054"/>
    <w:rsid w:val="00CA7C03"/>
    <w:rsid w:val="00CD65AF"/>
    <w:rsid w:val="00E527C1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purl.org/dc/terms/"/>
    <ds:schemaRef ds:uri="5f071c81-3c8e-4cbe-9ae3-4bef1926d3c0"/>
    <ds:schemaRef ds:uri="http://www.w3.org/XML/1998/namespace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411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cp:lastPrinted>2022-05-17T13:27:00Z</cp:lastPrinted>
  <dcterms:created xsi:type="dcterms:W3CDTF">2022-07-28T19:38:00Z</dcterms:created>
  <dcterms:modified xsi:type="dcterms:W3CDTF">2022-07-28T19:38:00Z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